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
<Relationship Id="rId1" Target="docProps/app.xml" Type="http://schemas.openxmlformats.org/officeDocument/2006/relationships/extended-properties"/>
<Relationship Id="rId2" Target="docProps/core.xml" Type="http://schemas.openxmlformats.org/package/2006/relationships/metadata/core-properties"/>
<Relationship Id="rId3" Target="word/document.xml" Type="http://schemas.openxmlformats.org/officeDocument/2006/relationships/officeDocument"/>
<Relationship Id="rId4" Target="docProps/custom.xml" Type="http://schemas.openxmlformats.org/officeDocument/2006/relationships/custom-properties"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9.015472pt;margin-top:91.105324pt;width:7.75pt;height:20.8pt;mso-position-horizontal-relative:page;mso-position-vertical-relative:page;z-index:1048" type="#_x0000_t202" filled="false" stroked="false">
            <v:textbox inset="0,0,0,0">
              <w:txbxContent>
                <w:p>
                  <w:pPr>
                    <w:spacing w:line="406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37"/>
                      <w:szCs w:val="37"/>
                    </w:rPr>
                  </w:pPr>
                  <w:r>
                    <w:rPr>
                      <w:rFonts w:ascii="Calibri"/>
                      <w:b/>
                      <w:color w:val="FFFFFF"/>
                      <w:w w:val="110"/>
                      <w:sz w:val="37"/>
                    </w:rPr>
                    <w:t>I</w:t>
                  </w:r>
                  <w:r>
                    <w:rPr>
                      <w:rFonts w:ascii="Calibri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797729pt;margin-top:92.373177pt;width:12.2pt;height:18.75pt;mso-position-horizontal-relative:page;mso-position-vertical-relative:page;z-index:-67792;rotation:2" type="#_x0000_t136" fillcolor="#ffffff" stroked="f">
            <o:extrusion v:ext="view" autorotationcenter="t"/>
            <v:textpath style="font-family:&amp;quot;Calibri&amp;quot;;font-size:18pt;v-text-kern:t;mso-text-shadow:auto;font-weight:bold" string="N"/>
            <w10:wrap type="none"/>
          </v:shape>
        </w:pict>
      </w:r>
      <w:r>
        <w:rPr/>
        <w:pict>
          <v:shape style="position:absolute;margin-left:420.178064pt;margin-top:248.721701pt;width:10.8pt;height:18.75pt;mso-position-horizontal-relative:page;mso-position-vertical-relative:page;z-index:-67768;rotation:95" type="#_x0000_t136" fillcolor="#ffffff" stroked="f">
            <o:extrusion v:ext="view" autorotationcenter="t"/>
            <v:textpath style="font-family:&amp;quot;Calibri&amp;quot;;font-size:18pt;v-text-kern:t;mso-text-shadow:auto;font-weight:bold" string="C"/>
            <w10:wrap type="none"/>
          </v:shape>
        </w:pict>
      </w:r>
      <w:r>
        <w:rPr/>
        <w:pict>
          <v:shape style="position:absolute;margin-left:417.907727pt;margin-top:260.265094pt;width:12.15pt;height:18.75pt;mso-position-horizontal-relative:page;mso-position-vertical-relative:page;z-index:-67744;rotation:100" type="#_x0000_t136" fillcolor="#ffffff" stroked="f">
            <o:extrusion v:ext="view" autorotationcenter="t"/>
            <v:textpath style="font-family:&amp;quot;Calibri&amp;quot;;font-size:18pt;v-text-kern:t;mso-text-shadow:auto;font-weight:bold" string="U"/>
            <w10:wrap type="none"/>
          </v:shape>
        </w:pict>
      </w:r>
      <w:r>
        <w:rPr/>
        <w:pict>
          <v:shape style="position:absolute;margin-left:417.123376pt;margin-top:270.869879pt;width:9.050pt;height:18.75pt;mso-position-horizontal-relative:page;mso-position-vertical-relative:page;z-index:-67720;rotation:104" type="#_x0000_t136" fillcolor="#ffffff" stroked="f">
            <o:extrusion v:ext="view" autorotationcenter="t"/>
            <v:textpath style="font-family:&amp;quot;Calibri&amp;quot;;font-size:18pt;v-text-kern:t;mso-text-shadow:auto;font-weight:bold" string="L"/>
            <w10:wrap type="none"/>
          </v:shape>
        </w:pict>
      </w:r>
      <w:r>
        <w:rPr/>
        <w:pict>
          <v:shape style="position:absolute;margin-left:414.577124pt;margin-top:278.523431pt;width:9.7pt;height:18.75pt;mso-position-horizontal-relative:page;mso-position-vertical-relative:page;z-index:-67696;rotation:107" type="#_x0000_t136" fillcolor="#ffffff" stroked="f">
            <o:extrusion v:ext="view" autorotationcenter="t"/>
            <v:textpath style="font-family:&amp;quot;Calibri&amp;quot;;font-size:18pt;v-text-kern:t;mso-text-shadow:auto;font-weight:bold" string="T"/>
            <w10:wrap type="none"/>
          </v:shape>
        </w:pict>
      </w:r>
      <w:r>
        <w:rPr/>
        <w:pict>
          <v:shape style="position:absolute;margin-left:409.552869pt;margin-top:288.939777pt;width:12.15pt;height:18.75pt;mso-position-horizontal-relative:page;mso-position-vertical-relative:page;z-index:-67672;rotation:112" type="#_x0000_t136" fillcolor="#ffffff" stroked="f">
            <o:extrusion v:ext="view" autorotationcenter="t"/>
            <v:textpath style="font-family:&amp;quot;Calibri&amp;quot;;font-size:18pt;v-text-kern:t;mso-text-shadow:auto;font-weight:bold" string="U"/>
            <w10:wrap type="none"/>
          </v:shape>
        </w:pict>
      </w:r>
      <w:r>
        <w:rPr/>
        <w:pict>
          <v:shape style="position:absolute;margin-left:404.885718pt;margin-top:299.853754pt;width:11.45pt;height:18.75pt;mso-position-horizontal-relative:page;mso-position-vertical-relative:page;z-index:-67648;rotation:116" type="#_x0000_t136" fillcolor="#ffffff" stroked="f">
            <o:extrusion v:ext="view" autorotationcenter="t"/>
            <v:textpath style="font-family:&amp;quot;Calibri&amp;quot;;font-size:18pt;v-text-kern:t;mso-text-shadow:auto;font-weight:bold" string="R"/>
            <w10:wrap type="none"/>
          </v:shape>
        </w:pict>
      </w:r>
      <w:r>
        <w:rPr/>
        <w:pict>
          <v:shape style="position:absolute;margin-left:400.671265pt;margin-top:309.134003pt;width:9.5pt;height:18.75pt;mso-position-horizontal-relative:page;mso-position-vertical-relative:page;z-index:-67624;rotation:121" type="#_x0000_t136" fillcolor="#ffffff" stroked="f">
            <o:extrusion v:ext="view" autorotationcenter="t"/>
            <v:textpath style="font-family:&amp;quot;Calibri&amp;quot;;font-size:18pt;v-text-kern:t;mso-text-shadow:auto;font-weight:bold" string="E"/>
            <w10:wrap type="none"/>
          </v:shape>
        </w:pict>
      </w:r>
      <w:r>
        <w:rPr/>
        <w:pict>
          <v:shape style="position:absolute;margin-left:155.601746pt;margin-top:309.582581pt;width:12.25pt;height:18.75pt;mso-position-horizontal-relative:page;mso-position-vertical-relative:page;z-index:-67552;rotation:239" type="#_x0000_t136" fillcolor="#ffffff" stroked="f">
            <o:extrusion v:ext="view" autorotationcenter="t"/>
            <v:textpath style="font-family:&amp;quot;Calibri&amp;quot;;font-size:18pt;v-text-kern:t;mso-text-shadow:auto;font-weight:bold" string="U"/>
            <w10:wrap type="none"/>
          </v:shape>
        </w:pict>
      </w:r>
      <w:r>
        <w:rPr/>
        <w:pict>
          <v:shape style="position:absolute;margin-left:149.686792pt;margin-top:298.768103pt;width:12.05pt;height:18.75pt;mso-position-horizontal-relative:page;mso-position-vertical-relative:page;z-index:-67528;rotation:244" type="#_x0000_t136" fillcolor="#ffffff" stroked="f">
            <o:extrusion v:ext="view" autorotationcenter="t"/>
            <v:textpath style="font-family:&amp;quot;Calibri&amp;quot;;font-size:18pt;v-text-kern:t;mso-text-shadow:auto;font-weight:bold" string="N"/>
            <w10:wrap type="none"/>
          </v:shape>
        </w:pict>
      </w:r>
      <w:r>
        <w:rPr/>
        <w:pict>
          <v:shape style="position:absolute;margin-left:146.439743pt;margin-top:288.775024pt;width:9.5pt;height:18.75pt;mso-position-horizontal-relative:page;mso-position-vertical-relative:page;z-index:-67504;rotation:248" type="#_x0000_t136" fillcolor="#ffffff" stroked="f">
            <o:extrusion v:ext="view" autorotationcenter="t"/>
            <v:textpath style="font-family:&amp;quot;Calibri&amp;quot;;font-size:18pt;v-text-kern:t;mso-text-shadow:auto;font-weight:bold" string="T"/>
            <w10:wrap type="none"/>
          </v:shape>
        </w:pict>
      </w:r>
      <w:r>
        <w:rPr/>
        <w:pict>
          <v:shape style="position:absolute;margin-left:141.782431pt;margin-top:278.616998pt;width:11.45pt;height:18.75pt;mso-position-horizontal-relative:page;mso-position-vertical-relative:page;z-index:-67480;rotation:253" type="#_x0000_t136" fillcolor="#ffffff" stroked="f">
            <o:extrusion v:ext="view" autorotationcenter="t"/>
            <v:textpath style="font-family:&amp;quot;Calibri&amp;quot;;font-size:18pt;v-text-kern:t;mso-text-shadow:auto;font-weight:bold" string="R"/>
            <w10:wrap type="none"/>
          </v:shape>
        </w:pict>
      </w:r>
      <w:r>
        <w:rPr/>
        <w:pict>
          <v:shape style="position:absolute;margin-left:139.354337pt;margin-top:268.001849pt;width:10.4pt;height:18.75pt;mso-position-horizontal-relative:page;mso-position-vertical-relative:page;z-index:-67456;rotation:257" type="#_x0000_t136" fillcolor="#ffffff" stroked="f">
            <o:extrusion v:ext="view" autorotationcenter="t"/>
            <v:textpath style="font-family:&amp;quot;Calibri&amp;quot;;font-size:18pt;v-text-kern:t;mso-text-shadow:auto;font-weight:bold" string="Y"/>
            <w10:wrap type="none"/>
          </v:shape>
        </w:pict>
      </w:r>
      <w:r>
        <w:rPr/>
        <w:pict>
          <v:shape style="position:absolute;margin-left:268.602325pt;margin-top:92.437889pt;width:11.4pt;height:18.75pt;mso-position-horizontal-relative:page;mso-position-vertical-relative:page;z-index:-67432;rotation:357" type="#_x0000_t136" fillcolor="#ffffff" stroked="f">
            <o:extrusion v:ext="view" autorotationcenter="t"/>
            <v:textpath style="font-family:&amp;quot;Calibri&amp;quot;;font-size:18pt;v-text-kern:t;mso-text-shadow:auto;font-weight:bold" string="K"/>
            <w10:wrap type="none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731" w:lineRule="exact" w:before="0"/>
        <w:ind w:left="327" w:right="0" w:firstLine="0"/>
        <w:jc w:val="left"/>
        <w:rPr>
          <w:rFonts w:ascii="Trebuchet MS" w:hAnsi="Trebuchet MS" w:cs="Trebuchet MS" w:eastAsia="Trebuchet MS"/>
          <w:sz w:val="66"/>
          <w:szCs w:val="66"/>
        </w:rPr>
      </w:pPr>
      <w:r>
        <w:rPr/>
        <w:pict>
          <v:group style="position:absolute;margin-left:122.092003pt;margin-top:-353.098877pt;width:322.5pt;height:322.5pt;mso-position-horizontal-relative:page;mso-position-vertical-relative:paragraph;z-index:0" coordorigin="2442,-7062" coordsize="6450,6450">
            <v:group style="position:absolute;left:2442;top:-7062;width:6450;height:6450" coordorigin="2442,-7062" coordsize="6450,6450">
              <v:shape style="position:absolute;left:2442;top:-7062;width:6450;height:6450" coordorigin="2442,-7062" coordsize="6450,6450" path="m5667,-7062l5402,-7051,5144,-7020,4892,-6968,4647,-6898,4411,-6809,4185,-6702,3968,-6579,3762,-6440,3568,-6286,3386,-6117,3218,-5936,3064,-5742,2925,-5536,2802,-5319,2695,-5092,2606,-4856,2536,-4612,2484,-4360,2453,-4102,2442,-3837,2453,-3573,2484,-3314,2536,-3062,2606,-2818,2695,-2582,2802,-2355,2925,-2138,3064,-1932,3218,-1738,3386,-1557,3568,-1388,3762,-1234,3968,-1095,4185,-972,4411,-865,4647,-776,4892,-706,5144,-654,5402,-623,5667,-612,5931,-623,6190,-654,6442,-706,6686,-776,6922,-865,7149,-972,7366,-1095,7571,-1234,7766,-1388,7947,-1557,8115,-1738,8270,-1932,8409,-2138,8532,-2355,8638,-2582,8727,-2818,8798,-3062,8850,-3314,8881,-3573,8892,-3837,8881,-4102,8850,-4360,8798,-4612,8727,-4856,8638,-5092,8532,-5319,8409,-5536,8270,-5742,8115,-5936,7947,-6117,7766,-6286,7571,-6440,7366,-6579,7149,-6702,6922,-6809,6686,-6898,6442,-6968,6190,-7020,5931,-7051,5667,-7062xe" filled="true" fillcolor="#77c370" stroked="false">
                <v:path arrowok="t"/>
                <v:fill type="solid"/>
              </v:shape>
            </v:group>
            <v:group style="position:absolute;left:3168;top:-6101;width:5036;height:4651" coordorigin="3168,-6101" coordsize="5036,4651">
              <v:shape style="position:absolute;left:3168;top:-6101;width:5036;height:4651" coordorigin="3168,-6101" coordsize="5036,4651" path="m5845,-6101l4753,-5840,4111,-5425,3711,-5002,3251,-4124,3168,-3398,3279,-2903,3612,-2392,3961,-2025,4662,-1738,5169,-1541,5457,-1450,5734,-1541,6053,-1541,6525,-1802,7200,-2121,7538,-2440,7923,-2743,8093,-3031,8203,-3398,8203,-4259,8023,-4706,7676,-5185,7330,-5600,6927,-5840,6715,-5935,5845,-6101xe" filled="true" fillcolor="#ffffff" stroked="false">
                <v:path arrowok="t"/>
                <v:fill type="solid"/>
              </v:shape>
              <v:shape style="position:absolute;left:3096;top:-6250;width:5214;height:4800" type="#_x0000_t75" stroked="false">
                <v:imagedata r:id="rId5" o:title=""/>
              </v:shape>
            </v:group>
            <w10:wrap type="none"/>
          </v:group>
        </w:pict>
      </w:r>
      <w:r>
        <w:rPr/>
        <w:pict>
          <v:shape style="position:absolute;margin-left:170.753229pt;margin-top:-106.116762pt;width:11.05pt;height:18.75pt;mso-position-horizontal-relative:page;mso-position-vertical-relative:paragraph;z-index:-67600;rotation:229" type="#_x0000_t136" fillcolor="#ffffff" stroked="f">
            <o:extrusion v:ext="view" autorotationcenter="t"/>
            <v:textpath style="font-family:&amp;quot;Calibri&amp;quot;;font-size:18pt;v-text-kern:t;mso-text-shadow:auto;font-weight:bold" string="C"/>
            <w10:wrap type="none"/>
          </v:shape>
        </w:pict>
      </w:r>
      <w:r>
        <w:rPr/>
        <w:pict>
          <v:shape style="position:absolute;margin-left:162.537131pt;margin-top:-115.062453pt;width:12.95pt;height:18.75pt;mso-position-horizontal-relative:page;mso-position-vertical-relative:paragraph;z-index:-67576;rotation:233" type="#_x0000_t136" fillcolor="#ffffff" stroked="f">
            <o:extrusion v:ext="view" autorotationcenter="t"/>
            <v:textpath style="font-family:&amp;quot;Calibri&amp;quot;;font-size:18pt;v-text-kern:t;mso-text-shadow:auto;font-weight:bold" string="O"/>
            <w10:wrap type="none"/>
          </v:shape>
        </w:pict>
      </w:r>
      <w:r>
        <w:rPr>
          <w:rFonts w:ascii="Trebuchet MS"/>
          <w:b/>
          <w:color w:val="BC3C2E"/>
          <w:sz w:val="66"/>
        </w:rPr>
        <w:t>A</w:t>
      </w:r>
      <w:r>
        <w:rPr>
          <w:rFonts w:ascii="Trebuchet MS"/>
          <w:b/>
          <w:color w:val="BC3C2E"/>
          <w:spacing w:val="-111"/>
          <w:sz w:val="66"/>
        </w:rPr>
        <w:t> </w:t>
      </w:r>
      <w:r>
        <w:rPr>
          <w:rFonts w:ascii="Trebuchet MS"/>
          <w:b/>
          <w:color w:val="BC3C2E"/>
          <w:spacing w:val="-3"/>
          <w:sz w:val="66"/>
        </w:rPr>
        <w:t>W</w:t>
      </w:r>
      <w:r>
        <w:rPr>
          <w:rFonts w:ascii="Trebuchet MS"/>
          <w:b/>
          <w:color w:val="BC3C2E"/>
          <w:spacing w:val="-4"/>
          <w:sz w:val="66"/>
        </w:rPr>
        <w:t>el</w:t>
      </w:r>
      <w:r>
        <w:rPr>
          <w:rFonts w:ascii="Trebuchet MS"/>
          <w:b/>
          <w:color w:val="BC3C2E"/>
          <w:spacing w:val="-3"/>
          <w:sz w:val="66"/>
        </w:rPr>
        <w:t>lbeing</w:t>
      </w:r>
      <w:r>
        <w:rPr>
          <w:rFonts w:ascii="Trebuchet MS"/>
          <w:b/>
          <w:color w:val="BC3C2E"/>
          <w:spacing w:val="-107"/>
          <w:sz w:val="66"/>
        </w:rPr>
        <w:t> </w:t>
      </w:r>
      <w:r>
        <w:rPr>
          <w:rFonts w:ascii="Trebuchet MS"/>
          <w:b/>
          <w:color w:val="BC3C2E"/>
          <w:spacing w:val="-4"/>
          <w:sz w:val="66"/>
        </w:rPr>
        <w:t>Outcome</w:t>
      </w:r>
      <w:r>
        <w:rPr>
          <w:rFonts w:ascii="Trebuchet MS"/>
          <w:b/>
          <w:color w:val="BC3C2E"/>
          <w:spacing w:val="-3"/>
          <w:sz w:val="66"/>
        </w:rPr>
        <w:t>s</w:t>
      </w:r>
      <w:r>
        <w:rPr>
          <w:rFonts w:ascii="Trebuchet MS"/>
          <w:sz w:val="66"/>
        </w:rPr>
      </w:r>
    </w:p>
    <w:p>
      <w:pPr>
        <w:spacing w:line="244" w:lineRule="auto" w:before="13"/>
        <w:ind w:left="327" w:right="978" w:firstLine="0"/>
        <w:jc w:val="left"/>
        <w:rPr>
          <w:rFonts w:ascii="Trebuchet MS" w:hAnsi="Trebuchet MS" w:cs="Trebuchet MS" w:eastAsia="Trebuchet MS"/>
          <w:sz w:val="66"/>
          <w:szCs w:val="66"/>
        </w:rPr>
      </w:pPr>
      <w:r>
        <w:rPr>
          <w:rFonts w:ascii="Trebuchet MS"/>
          <w:b/>
          <w:color w:val="BC3C2E"/>
          <w:spacing w:val="-3"/>
          <w:w w:val="95"/>
          <w:sz w:val="66"/>
        </w:rPr>
        <w:t>Fr</w:t>
      </w:r>
      <w:r>
        <w:rPr>
          <w:rFonts w:ascii="Trebuchet MS"/>
          <w:b/>
          <w:color w:val="BC3C2E"/>
          <w:spacing w:val="-2"/>
          <w:w w:val="95"/>
          <w:sz w:val="66"/>
        </w:rPr>
        <w:t>amework</w:t>
      </w:r>
      <w:r>
        <w:rPr>
          <w:rFonts w:ascii="Trebuchet MS"/>
          <w:b/>
          <w:color w:val="BC3C2E"/>
          <w:spacing w:val="-50"/>
          <w:w w:val="95"/>
          <w:sz w:val="66"/>
        </w:rPr>
        <w:t> </w:t>
      </w:r>
      <w:r>
        <w:rPr>
          <w:rFonts w:ascii="Trebuchet MS"/>
          <w:b/>
          <w:color w:val="BC3C2E"/>
          <w:spacing w:val="-4"/>
          <w:w w:val="95"/>
          <w:sz w:val="66"/>
        </w:rPr>
        <w:t>for</w:t>
      </w:r>
      <w:r>
        <w:rPr>
          <w:rFonts w:ascii="Trebuchet MS"/>
          <w:b/>
          <w:color w:val="BC3C2E"/>
          <w:spacing w:val="-27"/>
          <w:w w:val="95"/>
          <w:sz w:val="66"/>
        </w:rPr>
        <w:t> </w:t>
      </w:r>
      <w:r>
        <w:rPr>
          <w:rFonts w:ascii="Trebuchet MS"/>
          <w:b/>
          <w:color w:val="BC3C2E"/>
          <w:spacing w:val="-3"/>
          <w:w w:val="95"/>
          <w:sz w:val="66"/>
        </w:rPr>
        <w:t>A</w:t>
      </w:r>
      <w:r>
        <w:rPr>
          <w:rFonts w:ascii="Trebuchet MS"/>
          <w:b/>
          <w:color w:val="BC3C2E"/>
          <w:spacing w:val="-4"/>
          <w:w w:val="95"/>
          <w:sz w:val="66"/>
        </w:rPr>
        <w:t>bor</w:t>
      </w:r>
      <w:r>
        <w:rPr>
          <w:rFonts w:ascii="Trebuchet MS"/>
          <w:b/>
          <w:color w:val="BC3C2E"/>
          <w:spacing w:val="-3"/>
          <w:w w:val="95"/>
          <w:sz w:val="66"/>
        </w:rPr>
        <w:t>iginal</w:t>
      </w:r>
      <w:r>
        <w:rPr>
          <w:rFonts w:ascii="Trebuchet MS"/>
          <w:b/>
          <w:color w:val="BC3C2E"/>
          <w:spacing w:val="-34"/>
          <w:w w:val="95"/>
          <w:sz w:val="66"/>
        </w:rPr>
        <w:t> </w:t>
      </w:r>
      <w:r>
        <w:rPr>
          <w:rFonts w:ascii="Trebuchet MS"/>
          <w:b/>
          <w:color w:val="BC3C2E"/>
          <w:w w:val="95"/>
          <w:sz w:val="66"/>
        </w:rPr>
        <w:t>and</w:t>
      </w:r>
      <w:r>
        <w:rPr>
          <w:rFonts w:ascii="Trebuchet MS"/>
          <w:b/>
          <w:color w:val="BC3C2E"/>
          <w:spacing w:val="21"/>
          <w:w w:val="97"/>
          <w:sz w:val="66"/>
        </w:rPr>
        <w:t> </w:t>
      </w:r>
      <w:r>
        <w:rPr>
          <w:rFonts w:ascii="Trebuchet MS"/>
          <w:b/>
          <w:color w:val="BC3C2E"/>
          <w:spacing w:val="-10"/>
          <w:sz w:val="66"/>
        </w:rPr>
        <w:t>T</w:t>
      </w:r>
      <w:r>
        <w:rPr>
          <w:rFonts w:ascii="Trebuchet MS"/>
          <w:b/>
          <w:color w:val="BC3C2E"/>
          <w:spacing w:val="-9"/>
          <w:sz w:val="66"/>
        </w:rPr>
        <w:t>orre</w:t>
      </w:r>
      <w:r>
        <w:rPr>
          <w:rFonts w:ascii="Trebuchet MS"/>
          <w:b/>
          <w:color w:val="BC3C2E"/>
          <w:spacing w:val="-7"/>
          <w:sz w:val="66"/>
        </w:rPr>
        <w:t>s</w:t>
      </w:r>
      <w:r>
        <w:rPr>
          <w:rFonts w:ascii="Trebuchet MS"/>
          <w:b/>
          <w:color w:val="BC3C2E"/>
          <w:spacing w:val="-126"/>
          <w:sz w:val="66"/>
        </w:rPr>
        <w:t> </w:t>
      </w:r>
      <w:r>
        <w:rPr>
          <w:rFonts w:ascii="Trebuchet MS"/>
          <w:b/>
          <w:color w:val="BC3C2E"/>
          <w:spacing w:val="-3"/>
          <w:sz w:val="66"/>
        </w:rPr>
        <w:t>St</w:t>
      </w:r>
      <w:r>
        <w:rPr>
          <w:rFonts w:ascii="Trebuchet MS"/>
          <w:b/>
          <w:color w:val="BC3C2E"/>
          <w:spacing w:val="-4"/>
          <w:sz w:val="66"/>
        </w:rPr>
        <w:t>rait</w:t>
      </w:r>
      <w:r>
        <w:rPr>
          <w:rFonts w:ascii="Trebuchet MS"/>
          <w:b/>
          <w:color w:val="BC3C2E"/>
          <w:spacing w:val="-117"/>
          <w:sz w:val="66"/>
        </w:rPr>
        <w:t> </w:t>
      </w:r>
      <w:r>
        <w:rPr>
          <w:rFonts w:ascii="Trebuchet MS"/>
          <w:b/>
          <w:color w:val="BC3C2E"/>
          <w:spacing w:val="-1"/>
          <w:sz w:val="66"/>
        </w:rPr>
        <w:t>Is</w:t>
      </w:r>
      <w:r>
        <w:rPr>
          <w:rFonts w:ascii="Trebuchet MS"/>
          <w:b/>
          <w:color w:val="BC3C2E"/>
          <w:spacing w:val="-2"/>
          <w:sz w:val="66"/>
        </w:rPr>
        <w:t>lander</w:t>
      </w:r>
      <w:r>
        <w:rPr>
          <w:rFonts w:ascii="Trebuchet MS"/>
          <w:b/>
          <w:color w:val="BC3C2E"/>
          <w:spacing w:val="-115"/>
          <w:sz w:val="66"/>
        </w:rPr>
        <w:t> </w:t>
      </w:r>
      <w:r>
        <w:rPr>
          <w:rFonts w:ascii="Trebuchet MS"/>
          <w:b/>
          <w:color w:val="BC3C2E"/>
          <w:spacing w:val="-4"/>
          <w:sz w:val="66"/>
        </w:rPr>
        <w:t>children</w:t>
      </w:r>
      <w:r>
        <w:rPr>
          <w:rFonts w:ascii="Trebuchet MS"/>
          <w:b/>
          <w:color w:val="BC3C2E"/>
          <w:spacing w:val="27"/>
          <w:w w:val="95"/>
          <w:sz w:val="66"/>
        </w:rPr>
        <w:t> </w:t>
      </w:r>
      <w:r>
        <w:rPr>
          <w:rFonts w:ascii="Trebuchet MS"/>
          <w:b/>
          <w:color w:val="BC3C2E"/>
          <w:sz w:val="66"/>
        </w:rPr>
        <w:t>and</w:t>
      </w:r>
      <w:r>
        <w:rPr>
          <w:rFonts w:ascii="Trebuchet MS"/>
          <w:b/>
          <w:color w:val="BC3C2E"/>
          <w:spacing w:val="-105"/>
          <w:sz w:val="66"/>
        </w:rPr>
        <w:t> </w:t>
      </w:r>
      <w:r>
        <w:rPr>
          <w:rFonts w:ascii="Trebuchet MS"/>
          <w:b/>
          <w:color w:val="BC3C2E"/>
          <w:spacing w:val="-4"/>
          <w:sz w:val="66"/>
        </w:rPr>
        <w:t>y</w:t>
      </w:r>
      <w:r>
        <w:rPr>
          <w:rFonts w:ascii="Trebuchet MS"/>
          <w:b/>
          <w:color w:val="BC3C2E"/>
          <w:spacing w:val="-5"/>
          <w:sz w:val="66"/>
        </w:rPr>
        <w:t>ou</w:t>
      </w:r>
      <w:r>
        <w:rPr>
          <w:rFonts w:ascii="Trebuchet MS"/>
          <w:b/>
          <w:color w:val="BC3C2E"/>
          <w:spacing w:val="-4"/>
          <w:sz w:val="66"/>
        </w:rPr>
        <w:t>ng</w:t>
      </w:r>
      <w:r>
        <w:rPr>
          <w:rFonts w:ascii="Trebuchet MS"/>
          <w:b/>
          <w:color w:val="BC3C2E"/>
          <w:spacing w:val="-95"/>
          <w:sz w:val="66"/>
        </w:rPr>
        <w:t> </w:t>
      </w:r>
      <w:r>
        <w:rPr>
          <w:rFonts w:ascii="Trebuchet MS"/>
          <w:b/>
          <w:color w:val="BC3C2E"/>
          <w:spacing w:val="-2"/>
          <w:sz w:val="66"/>
        </w:rPr>
        <w:t>people</w:t>
      </w:r>
      <w:r>
        <w:rPr>
          <w:rFonts w:ascii="Trebuchet MS"/>
          <w:b/>
          <w:color w:val="BC3C2E"/>
          <w:spacing w:val="-95"/>
          <w:sz w:val="66"/>
        </w:rPr>
        <w:t> </w:t>
      </w:r>
      <w:r>
        <w:rPr>
          <w:rFonts w:ascii="Trebuchet MS"/>
          <w:b/>
          <w:color w:val="BC3C2E"/>
          <w:sz w:val="66"/>
        </w:rPr>
        <w:t>in</w:t>
      </w:r>
      <w:r>
        <w:rPr>
          <w:rFonts w:ascii="Trebuchet MS"/>
          <w:b/>
          <w:color w:val="BC3C2E"/>
          <w:spacing w:val="-96"/>
          <w:sz w:val="66"/>
        </w:rPr>
        <w:t> </w:t>
      </w:r>
      <w:r>
        <w:rPr>
          <w:rFonts w:ascii="Trebuchet MS"/>
          <w:b/>
          <w:color w:val="BC3C2E"/>
          <w:spacing w:val="-3"/>
          <w:sz w:val="66"/>
        </w:rPr>
        <w:t>Queen</w:t>
      </w:r>
      <w:r>
        <w:rPr>
          <w:rFonts w:ascii="Trebuchet MS"/>
          <w:b/>
          <w:color w:val="BC3C2E"/>
          <w:spacing w:val="-2"/>
          <w:sz w:val="66"/>
        </w:rPr>
        <w:t>s</w:t>
      </w:r>
      <w:r>
        <w:rPr>
          <w:rFonts w:ascii="Trebuchet MS"/>
          <w:b/>
          <w:color w:val="BC3C2E"/>
          <w:spacing w:val="-3"/>
          <w:sz w:val="66"/>
        </w:rPr>
        <w:t>land</w:t>
      </w:r>
      <w:r>
        <w:rPr>
          <w:rFonts w:ascii="Trebuchet MS"/>
          <w:sz w:val="66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60"/>
          <w:szCs w:val="60"/>
        </w:rPr>
      </w:pPr>
    </w:p>
    <w:p>
      <w:pPr>
        <w:spacing w:before="0"/>
        <w:ind w:left="327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BC3C2E"/>
          <w:spacing w:val="-3"/>
          <w:sz w:val="32"/>
        </w:rPr>
        <w:t>No</w:t>
      </w:r>
      <w:r>
        <w:rPr>
          <w:rFonts w:ascii="Calibri"/>
          <w:b/>
          <w:color w:val="BC3C2E"/>
          <w:spacing w:val="-2"/>
          <w:sz w:val="32"/>
        </w:rPr>
        <w:t>vember</w:t>
      </w:r>
      <w:r>
        <w:rPr>
          <w:rFonts w:ascii="Calibri"/>
          <w:b/>
          <w:color w:val="BC3C2E"/>
          <w:spacing w:val="34"/>
          <w:sz w:val="32"/>
        </w:rPr>
        <w:t> </w:t>
      </w:r>
      <w:r>
        <w:rPr>
          <w:rFonts w:ascii="Calibri"/>
          <w:b/>
          <w:color w:val="BC3C2E"/>
          <w:sz w:val="32"/>
        </w:rPr>
        <w:t>2019</w:t>
      </w:r>
      <w:r>
        <w:rPr>
          <w:rFonts w:ascii="Calibri"/>
          <w:sz w:val="3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tabs>
          <w:tab w:pos="9361" w:val="left" w:leader="none"/>
        </w:tabs>
        <w:spacing w:line="200" w:lineRule="atLeast"/>
        <w:ind w:left="10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drawing>
          <wp:inline distT="0" distB="0" distL="0" distR="0">
            <wp:extent cx="1428636" cy="447675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63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571839" cy="714375"/>
            <wp:effectExtent l="0" t="0" r="0" b="0"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39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0" w:bottom="280" w:left="92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67408" coordorigin="0,0" coordsize="11906,16838">
            <v:shape style="position:absolute;left:0;top:0;width:11906;height:16838" type="#_x0000_t75" stroked="false">
              <v:imagedata r:id="rId8" o:title=""/>
            </v:shape>
            <v:shape style="position:absolute;left:737;top:15591;width:2260;height:708" type="#_x0000_t75" stroked="false">
              <v:imagedata r:id="rId9" o:title=""/>
            </v:shape>
            <v:group style="position:absolute;left:3267;top:15879;width:2;height:383" coordorigin="3267,15879" coordsize="2,383">
              <v:shape style="position:absolute;left:3267;top:15879;width:2;height:383" coordorigin="3267,15879" coordsize="0,383" path="m3267,16261l3267,15879e" filled="false" stroked="true" strokeweight=".75pt" strokecolor="#ffffff">
                <v:path arrowok="t"/>
                <v:stroke dashstyle="dash"/>
              </v:shape>
            </v:group>
            <v:group style="position:absolute;left:3267;top:16292;width:2;height:2" coordorigin="3267,16292" coordsize="2,2">
              <v:shape style="position:absolute;left:3267;top:16292;width:2;height:2" coordorigin="3267,16292" coordsize="0,0" path="m3267,16292l3267,16292e" filled="false" stroked="true" strokeweight=".75pt" strokecolor="#ffffff">
                <v:path arrowok="t"/>
              </v:shape>
            </v:group>
            <v:group style="position:absolute;left:3267;top:15864;width:2;height:2" coordorigin="3267,15864" coordsize="2,2">
              <v:shape style="position:absolute;left:3267;top:15864;width:2;height:2" coordorigin="3267,15864" coordsize="0,0" path="m3267,15864l3267,15864e" filled="false" stroked="true" strokeweight=".75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Heading1"/>
        <w:spacing w:line="247" w:lineRule="auto" w:before="50"/>
        <w:ind w:left="109" w:right="751"/>
        <w:jc w:val="left"/>
        <w:rPr>
          <w:b w:val="0"/>
          <w:bCs w:val="0"/>
        </w:rPr>
      </w:pPr>
      <w:r>
        <w:rPr>
          <w:color w:val="FFFFFF"/>
          <w:spacing w:val="-2"/>
        </w:rPr>
        <w:t>W</w:t>
      </w:r>
      <w:r>
        <w:rPr>
          <w:color w:val="FFFFFF"/>
          <w:spacing w:val="-3"/>
        </w:rPr>
        <w:t>e</w:t>
      </w:r>
      <w:r>
        <w:rPr>
          <w:color w:val="FFFFFF"/>
          <w:spacing w:val="-36"/>
        </w:rPr>
        <w:t> </w:t>
      </w:r>
      <w:r>
        <w:rPr>
          <w:color w:val="FFFFFF"/>
          <w:spacing w:val="-3"/>
        </w:rPr>
        <w:t>re</w:t>
      </w:r>
      <w:r>
        <w:rPr>
          <w:color w:val="FFFFFF"/>
          <w:spacing w:val="-2"/>
        </w:rPr>
        <w:t>s</w:t>
      </w:r>
      <w:r>
        <w:rPr>
          <w:color w:val="FFFFFF"/>
          <w:spacing w:val="-3"/>
        </w:rPr>
        <w:t>pectfu</w:t>
      </w:r>
      <w:r>
        <w:rPr>
          <w:color w:val="FFFFFF"/>
          <w:spacing w:val="-2"/>
        </w:rPr>
        <w:t>lly</w:t>
      </w:r>
      <w:r>
        <w:rPr>
          <w:color w:val="FFFFFF"/>
          <w:spacing w:val="-37"/>
        </w:rPr>
        <w:t> </w:t>
      </w:r>
      <w:r>
        <w:rPr>
          <w:color w:val="FFFFFF"/>
          <w:spacing w:val="-2"/>
        </w:rPr>
        <w:t>ac</w:t>
      </w:r>
      <w:r>
        <w:rPr>
          <w:color w:val="FFFFFF"/>
          <w:spacing w:val="-1"/>
        </w:rPr>
        <w:t>knowledg</w:t>
      </w:r>
      <w:r>
        <w:rPr>
          <w:color w:val="FFFFFF"/>
          <w:spacing w:val="-2"/>
        </w:rPr>
        <w:t>e</w:t>
      </w:r>
      <w:r>
        <w:rPr>
          <w:color w:val="FFFFFF"/>
          <w:spacing w:val="-36"/>
        </w:rPr>
        <w:t> </w:t>
      </w:r>
      <w:r>
        <w:rPr>
          <w:color w:val="FFFFFF"/>
        </w:rPr>
        <w:t>the</w:t>
      </w:r>
      <w:r>
        <w:rPr>
          <w:color w:val="FFFFFF"/>
          <w:spacing w:val="-35"/>
        </w:rPr>
        <w:t> </w:t>
      </w:r>
      <w:r>
        <w:rPr>
          <w:color w:val="FFFFFF"/>
          <w:spacing w:val="-3"/>
        </w:rPr>
        <w:t>Fir</w:t>
      </w:r>
      <w:r>
        <w:rPr>
          <w:color w:val="FFFFFF"/>
          <w:spacing w:val="-2"/>
        </w:rPr>
        <w:t>s</w:t>
      </w:r>
      <w:r>
        <w:rPr>
          <w:color w:val="FFFFFF"/>
          <w:spacing w:val="-3"/>
        </w:rPr>
        <w:t>t</w:t>
      </w:r>
      <w:r>
        <w:rPr>
          <w:color w:val="FFFFFF"/>
          <w:spacing w:val="-38"/>
        </w:rPr>
        <w:t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37"/>
        </w:rPr>
        <w:t> </w:t>
      </w:r>
      <w:r>
        <w:rPr>
          <w:color w:val="FFFFFF"/>
          <w:spacing w:val="-2"/>
        </w:rPr>
        <w:t>people</w:t>
      </w:r>
      <w:r>
        <w:rPr>
          <w:color w:val="FFFFFF"/>
          <w:spacing w:val="-35"/>
        </w:rPr>
        <w:t> </w:t>
      </w:r>
      <w:r>
        <w:rPr>
          <w:color w:val="FFFFFF"/>
        </w:rPr>
        <w:t>in</w:t>
      </w:r>
      <w:r>
        <w:rPr>
          <w:color w:val="FFFFFF"/>
          <w:spacing w:val="-36"/>
        </w:rPr>
        <w:t> </w:t>
      </w:r>
      <w:r>
        <w:rPr>
          <w:color w:val="FFFFFF"/>
        </w:rPr>
        <w:t>the</w:t>
      </w:r>
      <w:r>
        <w:rPr>
          <w:color w:val="FFFFFF"/>
          <w:spacing w:val="-39"/>
        </w:rPr>
        <w:t> </w:t>
      </w:r>
      <w:r>
        <w:rPr>
          <w:color w:val="FFFFFF"/>
          <w:spacing w:val="-2"/>
        </w:rPr>
        <w:t>St</w:t>
      </w:r>
      <w:r>
        <w:rPr>
          <w:color w:val="FFFFFF"/>
          <w:spacing w:val="-3"/>
        </w:rPr>
        <w:t>ate</w:t>
      </w:r>
      <w:r>
        <w:rPr>
          <w:color w:val="FFFFFF"/>
          <w:spacing w:val="-36"/>
        </w:rPr>
        <w:t> </w:t>
      </w:r>
      <w:r>
        <w:rPr>
          <w:color w:val="FFFFFF"/>
        </w:rPr>
        <w:t>of</w:t>
      </w:r>
      <w:r>
        <w:rPr>
          <w:color w:val="FFFFFF"/>
          <w:spacing w:val="51"/>
          <w:w w:val="95"/>
        </w:rPr>
        <w:t> </w:t>
      </w:r>
      <w:r>
        <w:rPr>
          <w:color w:val="FFFFFF"/>
          <w:spacing w:val="-2"/>
        </w:rPr>
        <w:t>Queen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land;</w:t>
      </w:r>
      <w:r>
        <w:rPr>
          <w:color w:val="FFFFFF"/>
          <w:spacing w:val="-44"/>
        </w:rPr>
        <w:t> </w:t>
      </w:r>
      <w:r>
        <w:rPr>
          <w:color w:val="FFFFFF"/>
          <w:spacing w:val="-2"/>
        </w:rPr>
        <w:t>we</w:t>
      </w:r>
      <w:r>
        <w:rPr>
          <w:color w:val="FFFFFF"/>
          <w:spacing w:val="-43"/>
        </w:rPr>
        <w:t> </w:t>
      </w:r>
      <w:r>
        <w:rPr>
          <w:color w:val="FFFFFF"/>
          <w:spacing w:val="-2"/>
        </w:rPr>
        <w:t>ac</w:t>
      </w:r>
      <w:r>
        <w:rPr>
          <w:color w:val="FFFFFF"/>
          <w:spacing w:val="-1"/>
        </w:rPr>
        <w:t>knowledg</w:t>
      </w:r>
      <w:r>
        <w:rPr>
          <w:color w:val="FFFFFF"/>
          <w:spacing w:val="-2"/>
        </w:rPr>
        <w:t>e</w:t>
      </w:r>
      <w:r>
        <w:rPr>
          <w:color w:val="FFFFFF"/>
          <w:spacing w:val="-44"/>
        </w:rPr>
        <w:t> </w:t>
      </w:r>
      <w:r>
        <w:rPr>
          <w:color w:val="FFFFFF"/>
        </w:rPr>
        <w:t>the</w:t>
      </w:r>
      <w:r>
        <w:rPr>
          <w:color w:val="FFFFFF"/>
          <w:spacing w:val="-43"/>
        </w:rPr>
        <w:t> </w:t>
      </w:r>
      <w:r>
        <w:rPr>
          <w:color w:val="FFFFFF"/>
          <w:spacing w:val="-4"/>
        </w:rPr>
        <w:t>cu</w:t>
      </w:r>
      <w:r>
        <w:rPr>
          <w:color w:val="FFFFFF"/>
          <w:spacing w:val="-3"/>
        </w:rPr>
        <w:t>l</w:t>
      </w:r>
      <w:r>
        <w:rPr>
          <w:color w:val="FFFFFF"/>
          <w:spacing w:val="-4"/>
        </w:rPr>
        <w:t>tura</w:t>
      </w:r>
      <w:r>
        <w:rPr>
          <w:color w:val="FFFFFF"/>
          <w:spacing w:val="-3"/>
        </w:rPr>
        <w:t>l</w:t>
      </w:r>
      <w:r>
        <w:rPr>
          <w:color w:val="FFFFFF"/>
          <w:spacing w:val="-45"/>
        </w:rPr>
        <w:t> </w:t>
      </w:r>
      <w:r>
        <w:rPr>
          <w:color w:val="FFFFFF"/>
        </w:rPr>
        <w:t>and</w:t>
      </w:r>
      <w:r>
        <w:rPr>
          <w:color w:val="FFFFFF"/>
          <w:spacing w:val="-44"/>
        </w:rPr>
        <w:t> </w:t>
      </w:r>
      <w:r>
        <w:rPr>
          <w:color w:val="FFFFFF"/>
          <w:spacing w:val="-2"/>
        </w:rPr>
        <w:t>s</w:t>
      </w:r>
      <w:r>
        <w:rPr>
          <w:color w:val="FFFFFF"/>
          <w:spacing w:val="-3"/>
        </w:rPr>
        <w:t>piritua</w:t>
      </w:r>
      <w:r>
        <w:rPr>
          <w:color w:val="FFFFFF"/>
          <w:spacing w:val="-2"/>
        </w:rPr>
        <w:t>l</w:t>
      </w:r>
      <w:r>
        <w:rPr>
          <w:color w:val="FFFFFF"/>
          <w:spacing w:val="-45"/>
        </w:rPr>
        <w:t> </w:t>
      </w:r>
      <w:r>
        <w:rPr>
          <w:color w:val="FFFFFF"/>
          <w:spacing w:val="-2"/>
        </w:rPr>
        <w:t>connection</w:t>
      </w:r>
      <w:r>
        <w:rPr>
          <w:color w:val="FFFFFF"/>
          <w:spacing w:val="-43"/>
        </w:rPr>
        <w:t> </w:t>
      </w:r>
      <w:r>
        <w:rPr>
          <w:color w:val="FFFFFF"/>
          <w:spacing w:val="-2"/>
        </w:rPr>
        <w:t>that</w:t>
      </w:r>
      <w:r>
        <w:rPr>
          <w:color w:val="FFFFFF"/>
          <w:spacing w:val="57"/>
          <w:w w:val="97"/>
        </w:rPr>
        <w:t> </w:t>
      </w:r>
      <w:r>
        <w:rPr>
          <w:color w:val="FFFFFF"/>
          <w:spacing w:val="-3"/>
        </w:rPr>
        <w:t>Abor</w:t>
      </w:r>
      <w:r>
        <w:rPr>
          <w:color w:val="FFFFFF"/>
          <w:spacing w:val="-2"/>
        </w:rPr>
        <w:t>igin</w:t>
      </w:r>
      <w:r>
        <w:rPr>
          <w:color w:val="FFFFFF"/>
          <w:spacing w:val="-3"/>
        </w:rPr>
        <w:t>a</w:t>
      </w:r>
      <w:r>
        <w:rPr>
          <w:color w:val="FFFFFF"/>
          <w:spacing w:val="-2"/>
        </w:rPr>
        <w:t>l</w:t>
      </w:r>
      <w:r>
        <w:rPr>
          <w:color w:val="FFFFFF"/>
          <w:spacing w:val="-34"/>
        </w:rPr>
        <w:t> </w:t>
      </w:r>
      <w:r>
        <w:rPr>
          <w:color w:val="FFFFFF"/>
        </w:rPr>
        <w:t>and</w:t>
      </w:r>
      <w:r>
        <w:rPr>
          <w:color w:val="FFFFFF"/>
          <w:spacing w:val="-34"/>
        </w:rPr>
        <w:t> </w:t>
      </w:r>
      <w:r>
        <w:rPr>
          <w:color w:val="FFFFFF"/>
          <w:spacing w:val="-4"/>
        </w:rPr>
        <w:t>Torre</w:t>
      </w:r>
      <w:r>
        <w:rPr>
          <w:color w:val="FFFFFF"/>
          <w:spacing w:val="-3"/>
        </w:rPr>
        <w:t>s</w:t>
      </w:r>
      <w:r>
        <w:rPr>
          <w:color w:val="FFFFFF"/>
          <w:spacing w:val="-37"/>
        </w:rPr>
        <w:t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ait</w:t>
      </w:r>
      <w:r>
        <w:rPr>
          <w:color w:val="FFFFFF"/>
          <w:spacing w:val="-34"/>
        </w:rPr>
        <w:t> </w:t>
      </w:r>
      <w:r>
        <w:rPr>
          <w:color w:val="FFFFFF"/>
          <w:spacing w:val="-1"/>
        </w:rPr>
        <w:t>Is</w:t>
      </w:r>
      <w:r>
        <w:rPr>
          <w:color w:val="FFFFFF"/>
          <w:spacing w:val="-2"/>
        </w:rPr>
        <w:t>lander</w:t>
      </w:r>
      <w:r>
        <w:rPr>
          <w:color w:val="FFFFFF"/>
          <w:spacing w:val="-32"/>
        </w:rPr>
        <w:t> </w:t>
      </w:r>
      <w:r>
        <w:rPr>
          <w:color w:val="FFFFFF"/>
          <w:spacing w:val="-2"/>
        </w:rPr>
        <w:t>people</w:t>
      </w:r>
      <w:r>
        <w:rPr>
          <w:color w:val="FFFFFF"/>
          <w:spacing w:val="-1"/>
        </w:rPr>
        <w:t>s</w:t>
      </w:r>
      <w:r>
        <w:rPr>
          <w:color w:val="FFFFFF"/>
          <w:spacing w:val="-34"/>
        </w:rPr>
        <w:t> </w:t>
      </w:r>
      <w:r>
        <w:rPr>
          <w:color w:val="FFFFFF"/>
          <w:spacing w:val="-4"/>
        </w:rPr>
        <w:t>have</w:t>
      </w:r>
      <w:r>
        <w:rPr>
          <w:color w:val="FFFFFF"/>
          <w:spacing w:val="-32"/>
        </w:rPr>
        <w:t> </w:t>
      </w:r>
      <w:r>
        <w:rPr>
          <w:color w:val="FFFFFF"/>
          <w:spacing w:val="-2"/>
        </w:rPr>
        <w:t>w</w:t>
      </w:r>
      <w:r>
        <w:rPr>
          <w:color w:val="FFFFFF"/>
          <w:spacing w:val="-1"/>
        </w:rPr>
        <w:t>ith</w:t>
      </w:r>
      <w:r>
        <w:rPr>
          <w:color w:val="FFFFFF"/>
          <w:spacing w:val="-32"/>
        </w:rPr>
        <w:t> </w:t>
      </w:r>
      <w:r>
        <w:rPr>
          <w:color w:val="FFFFFF"/>
        </w:rPr>
        <w:t>the</w:t>
      </w:r>
      <w:r>
        <w:rPr>
          <w:color w:val="FFFFFF"/>
          <w:spacing w:val="-33"/>
        </w:rPr>
        <w:t> </w:t>
      </w:r>
      <w:r>
        <w:rPr>
          <w:color w:val="FFFFFF"/>
        </w:rPr>
        <w:t>land</w:t>
      </w:r>
      <w:r>
        <w:rPr>
          <w:color w:val="FFFFFF"/>
          <w:spacing w:val="-33"/>
        </w:rPr>
        <w:t> </w:t>
      </w:r>
      <w:r>
        <w:rPr>
          <w:color w:val="FFFFFF"/>
        </w:rPr>
        <w:t>and</w:t>
      </w:r>
      <w:r>
        <w:rPr>
          <w:color w:val="FFFFFF"/>
          <w:spacing w:val="-34"/>
        </w:rPr>
        <w:t> </w:t>
      </w:r>
      <w:r>
        <w:rPr>
          <w:color w:val="FFFFFF"/>
          <w:spacing w:val="-1"/>
        </w:rPr>
        <w:t>se</w:t>
      </w:r>
      <w:r>
        <w:rPr>
          <w:color w:val="FFFFFF"/>
          <w:spacing w:val="-2"/>
        </w:rPr>
        <w:t>a.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line="247" w:lineRule="auto" w:before="0"/>
        <w:ind w:left="109" w:right="751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color w:val="FFFFFF"/>
          <w:spacing w:val="-2"/>
          <w:sz w:val="24"/>
        </w:rPr>
        <w:t>W</w:t>
      </w:r>
      <w:r>
        <w:rPr>
          <w:rFonts w:ascii="Trebuchet MS"/>
          <w:b/>
          <w:color w:val="FFFFFF"/>
          <w:spacing w:val="-3"/>
          <w:sz w:val="24"/>
        </w:rPr>
        <w:t>e</w:t>
      </w:r>
      <w:r>
        <w:rPr>
          <w:rFonts w:ascii="Trebuchet MS"/>
          <w:b/>
          <w:color w:val="FFFFFF"/>
          <w:spacing w:val="-41"/>
          <w:sz w:val="24"/>
        </w:rPr>
        <w:t> </w:t>
      </w:r>
      <w:r>
        <w:rPr>
          <w:rFonts w:ascii="Trebuchet MS"/>
          <w:b/>
          <w:color w:val="FFFFFF"/>
          <w:spacing w:val="-3"/>
          <w:sz w:val="24"/>
        </w:rPr>
        <w:t>re</w:t>
      </w:r>
      <w:r>
        <w:rPr>
          <w:rFonts w:ascii="Trebuchet MS"/>
          <w:b/>
          <w:color w:val="FFFFFF"/>
          <w:spacing w:val="-2"/>
          <w:sz w:val="24"/>
        </w:rPr>
        <w:t>s</w:t>
      </w:r>
      <w:r>
        <w:rPr>
          <w:rFonts w:ascii="Trebuchet MS"/>
          <w:b/>
          <w:color w:val="FFFFFF"/>
          <w:spacing w:val="-3"/>
          <w:sz w:val="24"/>
        </w:rPr>
        <w:t>pectfu</w:t>
      </w:r>
      <w:r>
        <w:rPr>
          <w:rFonts w:ascii="Trebuchet MS"/>
          <w:b/>
          <w:color w:val="FFFFFF"/>
          <w:spacing w:val="-2"/>
          <w:sz w:val="24"/>
        </w:rPr>
        <w:t>lly</w:t>
      </w:r>
      <w:r>
        <w:rPr>
          <w:rFonts w:ascii="Trebuchet MS"/>
          <w:b/>
          <w:color w:val="FFFFFF"/>
          <w:spacing w:val="-43"/>
          <w:sz w:val="24"/>
        </w:rPr>
        <w:t> </w:t>
      </w:r>
      <w:r>
        <w:rPr>
          <w:rFonts w:ascii="Trebuchet MS"/>
          <w:b/>
          <w:color w:val="FFFFFF"/>
          <w:spacing w:val="-2"/>
          <w:sz w:val="24"/>
        </w:rPr>
        <w:t>ac</w:t>
      </w:r>
      <w:r>
        <w:rPr>
          <w:rFonts w:ascii="Trebuchet MS"/>
          <w:b/>
          <w:color w:val="FFFFFF"/>
          <w:spacing w:val="-1"/>
          <w:sz w:val="24"/>
        </w:rPr>
        <w:t>knowledg</w:t>
      </w:r>
      <w:r>
        <w:rPr>
          <w:rFonts w:ascii="Trebuchet MS"/>
          <w:b/>
          <w:color w:val="FFFFFF"/>
          <w:spacing w:val="-2"/>
          <w:sz w:val="24"/>
        </w:rPr>
        <w:t>e</w:t>
      </w:r>
      <w:r>
        <w:rPr>
          <w:rFonts w:ascii="Trebuchet MS"/>
          <w:b/>
          <w:color w:val="FFFFFF"/>
          <w:spacing w:val="-41"/>
          <w:sz w:val="24"/>
        </w:rPr>
        <w:t> </w:t>
      </w:r>
      <w:r>
        <w:rPr>
          <w:rFonts w:ascii="Trebuchet MS"/>
          <w:b/>
          <w:color w:val="FFFFFF"/>
          <w:spacing w:val="-3"/>
          <w:sz w:val="24"/>
        </w:rPr>
        <w:t>Abor</w:t>
      </w:r>
      <w:r>
        <w:rPr>
          <w:rFonts w:ascii="Trebuchet MS"/>
          <w:b/>
          <w:color w:val="FFFFFF"/>
          <w:spacing w:val="-2"/>
          <w:sz w:val="24"/>
        </w:rPr>
        <w:t>igin</w:t>
      </w:r>
      <w:r>
        <w:rPr>
          <w:rFonts w:ascii="Trebuchet MS"/>
          <w:b/>
          <w:color w:val="FFFFFF"/>
          <w:spacing w:val="-3"/>
          <w:sz w:val="24"/>
        </w:rPr>
        <w:t>a</w:t>
      </w:r>
      <w:r>
        <w:rPr>
          <w:rFonts w:ascii="Trebuchet MS"/>
          <w:b/>
          <w:color w:val="FFFFFF"/>
          <w:spacing w:val="-2"/>
          <w:sz w:val="24"/>
        </w:rPr>
        <w:t>l</w:t>
      </w:r>
      <w:r>
        <w:rPr>
          <w:rFonts w:ascii="Trebuchet MS"/>
          <w:b/>
          <w:color w:val="FFFFFF"/>
          <w:spacing w:val="-42"/>
          <w:sz w:val="24"/>
        </w:rPr>
        <w:t> </w:t>
      </w:r>
      <w:r>
        <w:rPr>
          <w:rFonts w:ascii="Trebuchet MS"/>
          <w:b/>
          <w:color w:val="FFFFFF"/>
          <w:spacing w:val="-2"/>
          <w:sz w:val="24"/>
        </w:rPr>
        <w:t>people</w:t>
      </w:r>
      <w:r>
        <w:rPr>
          <w:rFonts w:ascii="Trebuchet MS"/>
          <w:b/>
          <w:color w:val="FFFFFF"/>
          <w:spacing w:val="-41"/>
          <w:sz w:val="24"/>
        </w:rPr>
        <w:t> </w:t>
      </w:r>
      <w:r>
        <w:rPr>
          <w:rFonts w:ascii="Trebuchet MS"/>
          <w:b/>
          <w:color w:val="FFFFFF"/>
          <w:sz w:val="24"/>
        </w:rPr>
        <w:t>and</w:t>
      </w:r>
      <w:r>
        <w:rPr>
          <w:rFonts w:ascii="Trebuchet MS"/>
          <w:b/>
          <w:color w:val="FFFFFF"/>
          <w:spacing w:val="-42"/>
          <w:sz w:val="24"/>
        </w:rPr>
        <w:t> </w:t>
      </w:r>
      <w:r>
        <w:rPr>
          <w:rFonts w:ascii="Trebuchet MS"/>
          <w:b/>
          <w:color w:val="FFFFFF"/>
          <w:spacing w:val="-4"/>
          <w:sz w:val="24"/>
        </w:rPr>
        <w:t>Torre</w:t>
      </w:r>
      <w:r>
        <w:rPr>
          <w:rFonts w:ascii="Trebuchet MS"/>
          <w:b/>
          <w:color w:val="FFFFFF"/>
          <w:spacing w:val="-3"/>
          <w:sz w:val="24"/>
        </w:rPr>
        <w:t>s</w:t>
      </w:r>
      <w:r>
        <w:rPr>
          <w:rFonts w:ascii="Trebuchet MS"/>
          <w:b/>
          <w:color w:val="FFFFFF"/>
          <w:spacing w:val="-45"/>
          <w:sz w:val="24"/>
        </w:rPr>
        <w:t> </w:t>
      </w:r>
      <w:r>
        <w:rPr>
          <w:rFonts w:ascii="Trebuchet MS"/>
          <w:b/>
          <w:color w:val="FFFFFF"/>
          <w:spacing w:val="-1"/>
          <w:sz w:val="24"/>
        </w:rPr>
        <w:t>St</w:t>
      </w:r>
      <w:r>
        <w:rPr>
          <w:rFonts w:ascii="Trebuchet MS"/>
          <w:b/>
          <w:color w:val="FFFFFF"/>
          <w:spacing w:val="-2"/>
          <w:sz w:val="24"/>
        </w:rPr>
        <w:t>r</w:t>
      </w:r>
      <w:r>
        <w:rPr>
          <w:rFonts w:ascii="Trebuchet MS"/>
          <w:b/>
          <w:color w:val="FFFFFF"/>
          <w:spacing w:val="-1"/>
          <w:sz w:val="24"/>
        </w:rPr>
        <w:t>ait</w:t>
      </w:r>
      <w:r>
        <w:rPr>
          <w:rFonts w:ascii="Trebuchet MS"/>
          <w:b/>
          <w:color w:val="FFFFFF"/>
          <w:spacing w:val="53"/>
          <w:w w:val="98"/>
          <w:sz w:val="24"/>
        </w:rPr>
        <w:t> </w:t>
      </w:r>
      <w:r>
        <w:rPr>
          <w:rFonts w:ascii="Trebuchet MS"/>
          <w:b/>
          <w:color w:val="FFFFFF"/>
          <w:spacing w:val="-1"/>
          <w:sz w:val="24"/>
        </w:rPr>
        <w:t>Is</w:t>
      </w:r>
      <w:r>
        <w:rPr>
          <w:rFonts w:ascii="Trebuchet MS"/>
          <w:b/>
          <w:color w:val="FFFFFF"/>
          <w:spacing w:val="-2"/>
          <w:sz w:val="24"/>
        </w:rPr>
        <w:t>lander</w:t>
      </w:r>
      <w:r>
        <w:rPr>
          <w:rFonts w:ascii="Trebuchet MS"/>
          <w:b/>
          <w:color w:val="FFFFFF"/>
          <w:spacing w:val="-36"/>
          <w:sz w:val="24"/>
        </w:rPr>
        <w:t> </w:t>
      </w:r>
      <w:r>
        <w:rPr>
          <w:rFonts w:ascii="Trebuchet MS"/>
          <w:b/>
          <w:color w:val="FFFFFF"/>
          <w:spacing w:val="-2"/>
          <w:sz w:val="24"/>
        </w:rPr>
        <w:t>people</w:t>
      </w:r>
      <w:r>
        <w:rPr>
          <w:rFonts w:ascii="Trebuchet MS"/>
          <w:b/>
          <w:color w:val="FFFFFF"/>
          <w:spacing w:val="-35"/>
          <w:sz w:val="24"/>
        </w:rPr>
        <w:t> </w:t>
      </w:r>
      <w:r>
        <w:rPr>
          <w:rFonts w:ascii="Trebuchet MS"/>
          <w:b/>
          <w:color w:val="FFFFFF"/>
          <w:spacing w:val="-3"/>
          <w:sz w:val="24"/>
        </w:rPr>
        <w:t>a</w:t>
      </w:r>
      <w:r>
        <w:rPr>
          <w:rFonts w:ascii="Trebuchet MS"/>
          <w:b/>
          <w:color w:val="FFFFFF"/>
          <w:spacing w:val="-2"/>
          <w:sz w:val="24"/>
        </w:rPr>
        <w:t>s</w:t>
      </w:r>
      <w:r>
        <w:rPr>
          <w:rFonts w:ascii="Trebuchet MS"/>
          <w:b/>
          <w:color w:val="FFFFFF"/>
          <w:spacing w:val="-36"/>
          <w:sz w:val="24"/>
        </w:rPr>
        <w:t> </w:t>
      </w:r>
      <w:r>
        <w:rPr>
          <w:rFonts w:ascii="Trebuchet MS"/>
          <w:b/>
          <w:color w:val="FFFFFF"/>
          <w:spacing w:val="-2"/>
          <w:sz w:val="24"/>
        </w:rPr>
        <w:t>two</w:t>
      </w:r>
      <w:r>
        <w:rPr>
          <w:rFonts w:ascii="Trebuchet MS"/>
          <w:b/>
          <w:color w:val="FFFFFF"/>
          <w:spacing w:val="-36"/>
          <w:sz w:val="24"/>
        </w:rPr>
        <w:t> </w:t>
      </w:r>
      <w:r>
        <w:rPr>
          <w:rFonts w:ascii="Trebuchet MS"/>
          <w:b/>
          <w:color w:val="FFFFFF"/>
          <w:spacing w:val="-2"/>
          <w:sz w:val="24"/>
        </w:rPr>
        <w:t>unique</w:t>
      </w:r>
      <w:r>
        <w:rPr>
          <w:rFonts w:ascii="Trebuchet MS"/>
          <w:b/>
          <w:color w:val="FFFFFF"/>
          <w:spacing w:val="-35"/>
          <w:sz w:val="24"/>
        </w:rPr>
        <w:t> </w:t>
      </w:r>
      <w:r>
        <w:rPr>
          <w:rFonts w:ascii="Trebuchet MS"/>
          <w:b/>
          <w:color w:val="FFFFFF"/>
          <w:sz w:val="24"/>
        </w:rPr>
        <w:t>and</w:t>
      </w:r>
      <w:r>
        <w:rPr>
          <w:rFonts w:ascii="Trebuchet MS"/>
          <w:b/>
          <w:color w:val="FFFFFF"/>
          <w:spacing w:val="-36"/>
          <w:sz w:val="24"/>
        </w:rPr>
        <w:t> </w:t>
      </w:r>
      <w:r>
        <w:rPr>
          <w:rFonts w:ascii="Trebuchet MS"/>
          <w:b/>
          <w:color w:val="FFFFFF"/>
          <w:spacing w:val="-3"/>
          <w:sz w:val="24"/>
        </w:rPr>
        <w:t>diver</w:t>
      </w:r>
      <w:r>
        <w:rPr>
          <w:rFonts w:ascii="Trebuchet MS"/>
          <w:b/>
          <w:color w:val="FFFFFF"/>
          <w:spacing w:val="-2"/>
          <w:sz w:val="24"/>
        </w:rPr>
        <w:t>se</w:t>
      </w:r>
      <w:r>
        <w:rPr>
          <w:rFonts w:ascii="Trebuchet MS"/>
          <w:b/>
          <w:color w:val="FFFFFF"/>
          <w:spacing w:val="-35"/>
          <w:sz w:val="24"/>
        </w:rPr>
        <w:t> </w:t>
      </w:r>
      <w:r>
        <w:rPr>
          <w:rFonts w:ascii="Trebuchet MS"/>
          <w:b/>
          <w:color w:val="FFFFFF"/>
          <w:spacing w:val="-2"/>
          <w:sz w:val="24"/>
        </w:rPr>
        <w:t>people</w:t>
      </w:r>
      <w:r>
        <w:rPr>
          <w:rFonts w:ascii="Trebuchet MS"/>
          <w:b/>
          <w:color w:val="FFFFFF"/>
          <w:spacing w:val="-1"/>
          <w:sz w:val="24"/>
        </w:rPr>
        <w:t>s</w:t>
      </w:r>
      <w:r>
        <w:rPr>
          <w:rFonts w:ascii="Trebuchet MS"/>
          <w:b/>
          <w:color w:val="FFFFFF"/>
          <w:spacing w:val="-37"/>
          <w:sz w:val="24"/>
        </w:rPr>
        <w:t> </w:t>
      </w:r>
      <w:r>
        <w:rPr>
          <w:rFonts w:ascii="Trebuchet MS"/>
          <w:b/>
          <w:color w:val="FFFFFF"/>
          <w:spacing w:val="-2"/>
          <w:sz w:val="24"/>
        </w:rPr>
        <w:t>w</w:t>
      </w:r>
      <w:r>
        <w:rPr>
          <w:rFonts w:ascii="Trebuchet MS"/>
          <w:b/>
          <w:color w:val="FFFFFF"/>
          <w:spacing w:val="-1"/>
          <w:sz w:val="24"/>
        </w:rPr>
        <w:t>ith</w:t>
      </w:r>
      <w:r>
        <w:rPr>
          <w:rFonts w:ascii="Trebuchet MS"/>
          <w:b/>
          <w:color w:val="FFFFFF"/>
          <w:spacing w:val="-35"/>
          <w:sz w:val="24"/>
        </w:rPr>
        <w:t> </w:t>
      </w:r>
      <w:r>
        <w:rPr>
          <w:rFonts w:ascii="Trebuchet MS"/>
          <w:b/>
          <w:color w:val="FFFFFF"/>
          <w:sz w:val="24"/>
        </w:rPr>
        <w:t>their</w:t>
      </w:r>
      <w:r>
        <w:rPr>
          <w:rFonts w:ascii="Trebuchet MS"/>
          <w:b/>
          <w:color w:val="FFFFFF"/>
          <w:spacing w:val="-35"/>
          <w:sz w:val="24"/>
        </w:rPr>
        <w:t> </w:t>
      </w:r>
      <w:r>
        <w:rPr>
          <w:rFonts w:ascii="Trebuchet MS"/>
          <w:b/>
          <w:color w:val="FFFFFF"/>
          <w:spacing w:val="-2"/>
          <w:sz w:val="24"/>
        </w:rPr>
        <w:t>own</w:t>
      </w:r>
      <w:r>
        <w:rPr>
          <w:rFonts w:ascii="Trebuchet MS"/>
          <w:b/>
          <w:color w:val="FFFFFF"/>
          <w:spacing w:val="-36"/>
          <w:sz w:val="24"/>
        </w:rPr>
        <w:t> </w:t>
      </w:r>
      <w:r>
        <w:rPr>
          <w:rFonts w:ascii="Trebuchet MS"/>
          <w:b/>
          <w:color w:val="FFFFFF"/>
          <w:spacing w:val="-3"/>
          <w:sz w:val="24"/>
        </w:rPr>
        <w:t>rich</w:t>
      </w:r>
      <w:r>
        <w:rPr>
          <w:rFonts w:ascii="Trebuchet MS"/>
          <w:b/>
          <w:color w:val="FFFFFF"/>
          <w:spacing w:val="51"/>
          <w:w w:val="97"/>
          <w:sz w:val="24"/>
        </w:rPr>
        <w:t> </w:t>
      </w:r>
      <w:r>
        <w:rPr>
          <w:rFonts w:ascii="Trebuchet MS"/>
          <w:b/>
          <w:color w:val="FFFFFF"/>
          <w:sz w:val="24"/>
        </w:rPr>
        <w:t>and</w:t>
      </w:r>
      <w:r>
        <w:rPr>
          <w:rFonts w:ascii="Trebuchet MS"/>
          <w:b/>
          <w:color w:val="FFFFFF"/>
          <w:spacing w:val="-44"/>
          <w:sz w:val="24"/>
        </w:rPr>
        <w:t> </w:t>
      </w:r>
      <w:r>
        <w:rPr>
          <w:rFonts w:ascii="Trebuchet MS"/>
          <w:b/>
          <w:color w:val="FFFFFF"/>
          <w:spacing w:val="-1"/>
          <w:sz w:val="24"/>
        </w:rPr>
        <w:t>dis</w:t>
      </w:r>
      <w:r>
        <w:rPr>
          <w:rFonts w:ascii="Trebuchet MS"/>
          <w:b/>
          <w:color w:val="FFFFFF"/>
          <w:spacing w:val="-2"/>
          <w:sz w:val="24"/>
        </w:rPr>
        <w:t>tinct</w:t>
      </w:r>
      <w:r>
        <w:rPr>
          <w:rFonts w:ascii="Trebuchet MS"/>
          <w:b/>
          <w:color w:val="FFFFFF"/>
          <w:spacing w:val="-44"/>
          <w:sz w:val="24"/>
        </w:rPr>
        <w:t> </w:t>
      </w:r>
      <w:r>
        <w:rPr>
          <w:rFonts w:ascii="Trebuchet MS"/>
          <w:b/>
          <w:color w:val="FFFFFF"/>
          <w:spacing w:val="-4"/>
          <w:sz w:val="24"/>
        </w:rPr>
        <w:t>cu</w:t>
      </w:r>
      <w:r>
        <w:rPr>
          <w:rFonts w:ascii="Trebuchet MS"/>
          <w:b/>
          <w:color w:val="FFFFFF"/>
          <w:spacing w:val="-3"/>
          <w:sz w:val="24"/>
        </w:rPr>
        <w:t>l</w:t>
      </w:r>
      <w:r>
        <w:rPr>
          <w:rFonts w:ascii="Trebuchet MS"/>
          <w:b/>
          <w:color w:val="FFFFFF"/>
          <w:spacing w:val="-4"/>
          <w:sz w:val="24"/>
        </w:rPr>
        <w:t>ture</w:t>
      </w:r>
      <w:r>
        <w:rPr>
          <w:rFonts w:ascii="Trebuchet MS"/>
          <w:b/>
          <w:color w:val="FFFFFF"/>
          <w:spacing w:val="-3"/>
          <w:sz w:val="24"/>
        </w:rPr>
        <w:t>s.</w:t>
      </w:r>
      <w:r>
        <w:rPr>
          <w:rFonts w:ascii="Trebuchet MS"/>
          <w:sz w:val="24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line="247" w:lineRule="auto" w:before="0"/>
        <w:ind w:left="109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b/>
          <w:color w:val="FFFFFF"/>
          <w:spacing w:val="-2"/>
          <w:sz w:val="24"/>
        </w:rPr>
        <w:t>W</w:t>
      </w:r>
      <w:r>
        <w:rPr>
          <w:rFonts w:ascii="Trebuchet MS"/>
          <w:b/>
          <w:color w:val="FFFFFF"/>
          <w:spacing w:val="-3"/>
          <w:sz w:val="24"/>
        </w:rPr>
        <w:t>e</w:t>
      </w:r>
      <w:r>
        <w:rPr>
          <w:rFonts w:ascii="Trebuchet MS"/>
          <w:b/>
          <w:color w:val="FFFFFF"/>
          <w:spacing w:val="-24"/>
          <w:sz w:val="24"/>
        </w:rPr>
        <w:t> </w:t>
      </w:r>
      <w:r>
        <w:rPr>
          <w:rFonts w:ascii="Trebuchet MS"/>
          <w:b/>
          <w:color w:val="FFFFFF"/>
          <w:spacing w:val="-3"/>
          <w:sz w:val="24"/>
        </w:rPr>
        <w:t>pa</w:t>
      </w:r>
      <w:r>
        <w:rPr>
          <w:rFonts w:ascii="Trebuchet MS"/>
          <w:b/>
          <w:color w:val="FFFFFF"/>
          <w:spacing w:val="-2"/>
          <w:sz w:val="24"/>
        </w:rPr>
        <w:t>y</w:t>
      </w:r>
      <w:r>
        <w:rPr>
          <w:rFonts w:ascii="Trebuchet MS"/>
          <w:b/>
          <w:color w:val="FFFFFF"/>
          <w:spacing w:val="-26"/>
          <w:sz w:val="24"/>
        </w:rPr>
        <w:t> </w:t>
      </w:r>
      <w:r>
        <w:rPr>
          <w:rFonts w:ascii="Trebuchet MS"/>
          <w:b/>
          <w:color w:val="FFFFFF"/>
          <w:spacing w:val="-2"/>
          <w:sz w:val="24"/>
        </w:rPr>
        <w:t>our</w:t>
      </w:r>
      <w:r>
        <w:rPr>
          <w:rFonts w:ascii="Trebuchet MS"/>
          <w:b/>
          <w:color w:val="FFFFFF"/>
          <w:spacing w:val="-24"/>
          <w:sz w:val="24"/>
        </w:rPr>
        <w:t> </w:t>
      </w:r>
      <w:r>
        <w:rPr>
          <w:rFonts w:ascii="Trebuchet MS"/>
          <w:b/>
          <w:color w:val="FFFFFF"/>
          <w:spacing w:val="-3"/>
          <w:sz w:val="24"/>
        </w:rPr>
        <w:t>re</w:t>
      </w:r>
      <w:r>
        <w:rPr>
          <w:rFonts w:ascii="Trebuchet MS"/>
          <w:b/>
          <w:color w:val="FFFFFF"/>
          <w:spacing w:val="-2"/>
          <w:sz w:val="24"/>
        </w:rPr>
        <w:t>s</w:t>
      </w:r>
      <w:r>
        <w:rPr>
          <w:rFonts w:ascii="Trebuchet MS"/>
          <w:b/>
          <w:color w:val="FFFFFF"/>
          <w:spacing w:val="-3"/>
          <w:sz w:val="24"/>
        </w:rPr>
        <w:t>pect</w:t>
      </w:r>
      <w:r>
        <w:rPr>
          <w:rFonts w:ascii="Trebuchet MS"/>
          <w:b/>
          <w:color w:val="FFFFFF"/>
          <w:spacing w:val="-2"/>
          <w:sz w:val="24"/>
        </w:rPr>
        <w:t>s</w:t>
      </w:r>
      <w:r>
        <w:rPr>
          <w:rFonts w:ascii="Trebuchet MS"/>
          <w:b/>
          <w:color w:val="FFFFFF"/>
          <w:spacing w:val="-26"/>
          <w:sz w:val="24"/>
        </w:rPr>
        <w:t> </w:t>
      </w:r>
      <w:r>
        <w:rPr>
          <w:rFonts w:ascii="Trebuchet MS"/>
          <w:b/>
          <w:color w:val="FFFFFF"/>
          <w:spacing w:val="-3"/>
          <w:sz w:val="24"/>
        </w:rPr>
        <w:t>to</w:t>
      </w:r>
      <w:r>
        <w:rPr>
          <w:rFonts w:ascii="Trebuchet MS"/>
          <w:b/>
          <w:color w:val="FFFFFF"/>
          <w:spacing w:val="-23"/>
          <w:sz w:val="24"/>
        </w:rPr>
        <w:t> </w:t>
      </w:r>
      <w:r>
        <w:rPr>
          <w:rFonts w:ascii="Trebuchet MS"/>
          <w:b/>
          <w:color w:val="FFFFFF"/>
          <w:spacing w:val="-2"/>
          <w:sz w:val="24"/>
        </w:rPr>
        <w:t>Elder</w:t>
      </w:r>
      <w:r>
        <w:rPr>
          <w:rFonts w:ascii="Trebuchet MS"/>
          <w:b/>
          <w:color w:val="FFFFFF"/>
          <w:spacing w:val="-1"/>
          <w:sz w:val="24"/>
        </w:rPr>
        <w:t>s</w:t>
      </w:r>
      <w:r>
        <w:rPr>
          <w:rFonts w:ascii="Trebuchet MS"/>
          <w:b/>
          <w:color w:val="FFFFFF"/>
          <w:spacing w:val="-26"/>
          <w:sz w:val="24"/>
        </w:rPr>
        <w:t> </w:t>
      </w:r>
      <w:r>
        <w:rPr>
          <w:rFonts w:ascii="Trebuchet MS"/>
          <w:b/>
          <w:color w:val="FFFFFF"/>
          <w:spacing w:val="-3"/>
          <w:sz w:val="24"/>
        </w:rPr>
        <w:t>pa</w:t>
      </w:r>
      <w:r>
        <w:rPr>
          <w:rFonts w:ascii="Trebuchet MS"/>
          <w:b/>
          <w:color w:val="FFFFFF"/>
          <w:spacing w:val="-2"/>
          <w:sz w:val="24"/>
        </w:rPr>
        <w:t>s</w:t>
      </w:r>
      <w:r>
        <w:rPr>
          <w:rFonts w:ascii="Trebuchet MS"/>
          <w:b/>
          <w:color w:val="FFFFFF"/>
          <w:spacing w:val="-3"/>
          <w:sz w:val="24"/>
        </w:rPr>
        <w:t>t</w:t>
      </w:r>
      <w:r>
        <w:rPr>
          <w:rFonts w:ascii="Trebuchet MS"/>
          <w:b/>
          <w:color w:val="FFFFFF"/>
          <w:spacing w:val="-26"/>
          <w:sz w:val="24"/>
        </w:rPr>
        <w:t> </w:t>
      </w:r>
      <w:r>
        <w:rPr>
          <w:rFonts w:ascii="Trebuchet MS"/>
          <w:b/>
          <w:color w:val="FFFFFF"/>
          <w:sz w:val="24"/>
        </w:rPr>
        <w:t>and</w:t>
      </w:r>
      <w:r>
        <w:rPr>
          <w:rFonts w:ascii="Trebuchet MS"/>
          <w:b/>
          <w:color w:val="FFFFFF"/>
          <w:spacing w:val="-25"/>
          <w:sz w:val="24"/>
        </w:rPr>
        <w:t> </w:t>
      </w:r>
      <w:r>
        <w:rPr>
          <w:rFonts w:ascii="Trebuchet MS"/>
          <w:b/>
          <w:color w:val="FFFFFF"/>
          <w:spacing w:val="-2"/>
          <w:sz w:val="24"/>
        </w:rPr>
        <w:t>pre</w:t>
      </w:r>
      <w:r>
        <w:rPr>
          <w:rFonts w:ascii="Trebuchet MS"/>
          <w:b/>
          <w:color w:val="FFFFFF"/>
          <w:spacing w:val="-1"/>
          <w:sz w:val="24"/>
        </w:rPr>
        <w:t>sent</w:t>
      </w:r>
      <w:r>
        <w:rPr>
          <w:rFonts w:ascii="Trebuchet MS"/>
          <w:b/>
          <w:color w:val="FFFFFF"/>
          <w:spacing w:val="-26"/>
          <w:sz w:val="24"/>
        </w:rPr>
        <w:t> </w:t>
      </w:r>
      <w:r>
        <w:rPr>
          <w:rFonts w:ascii="Trebuchet MS"/>
          <w:b/>
          <w:color w:val="FFFFFF"/>
          <w:spacing w:val="-3"/>
          <w:sz w:val="24"/>
        </w:rPr>
        <w:t>a</w:t>
      </w:r>
      <w:r>
        <w:rPr>
          <w:rFonts w:ascii="Trebuchet MS"/>
          <w:b/>
          <w:color w:val="FFFFFF"/>
          <w:spacing w:val="-2"/>
          <w:sz w:val="24"/>
        </w:rPr>
        <w:t>s</w:t>
      </w:r>
      <w:r>
        <w:rPr>
          <w:rFonts w:ascii="Trebuchet MS"/>
          <w:b/>
          <w:color w:val="FFFFFF"/>
          <w:spacing w:val="-26"/>
          <w:sz w:val="24"/>
        </w:rPr>
        <w:t> </w:t>
      </w:r>
      <w:r>
        <w:rPr>
          <w:rFonts w:ascii="Trebuchet MS"/>
          <w:b/>
          <w:color w:val="FFFFFF"/>
          <w:spacing w:val="-3"/>
          <w:sz w:val="24"/>
        </w:rPr>
        <w:t>wel</w:t>
      </w:r>
      <w:r>
        <w:rPr>
          <w:rFonts w:ascii="Trebuchet MS"/>
          <w:b/>
          <w:color w:val="FFFFFF"/>
          <w:spacing w:val="-2"/>
          <w:sz w:val="24"/>
        </w:rPr>
        <w:t>l</w:t>
      </w:r>
      <w:r>
        <w:rPr>
          <w:rFonts w:ascii="Trebuchet MS"/>
          <w:b/>
          <w:color w:val="FFFFFF"/>
          <w:spacing w:val="-26"/>
          <w:sz w:val="24"/>
        </w:rPr>
        <w:t> </w:t>
      </w:r>
      <w:r>
        <w:rPr>
          <w:rFonts w:ascii="Trebuchet MS"/>
          <w:b/>
          <w:color w:val="FFFFFF"/>
          <w:spacing w:val="-3"/>
          <w:sz w:val="24"/>
        </w:rPr>
        <w:t>a</w:t>
      </w:r>
      <w:r>
        <w:rPr>
          <w:rFonts w:ascii="Trebuchet MS"/>
          <w:b/>
          <w:color w:val="FFFFFF"/>
          <w:spacing w:val="-2"/>
          <w:sz w:val="24"/>
        </w:rPr>
        <w:t>s</w:t>
      </w:r>
      <w:r>
        <w:rPr>
          <w:rFonts w:ascii="Trebuchet MS"/>
          <w:b/>
          <w:color w:val="FFFFFF"/>
          <w:spacing w:val="-25"/>
          <w:sz w:val="24"/>
        </w:rPr>
        <w:t> </w:t>
      </w:r>
      <w:r>
        <w:rPr>
          <w:rFonts w:ascii="Trebuchet MS"/>
          <w:b/>
          <w:color w:val="FFFFFF"/>
          <w:sz w:val="24"/>
        </w:rPr>
        <w:t>the</w:t>
      </w:r>
      <w:r>
        <w:rPr>
          <w:rFonts w:ascii="Trebuchet MS"/>
          <w:b/>
          <w:color w:val="FFFFFF"/>
          <w:spacing w:val="-24"/>
          <w:sz w:val="24"/>
        </w:rPr>
        <w:t> </w:t>
      </w:r>
      <w:r>
        <w:rPr>
          <w:rFonts w:ascii="Trebuchet MS"/>
          <w:b/>
          <w:color w:val="FFFFFF"/>
          <w:spacing w:val="-3"/>
          <w:sz w:val="24"/>
        </w:rPr>
        <w:t>ex</w:t>
      </w:r>
      <w:r>
        <w:rPr>
          <w:rFonts w:ascii="Trebuchet MS"/>
          <w:b/>
          <w:color w:val="FFFFFF"/>
          <w:spacing w:val="-2"/>
          <w:sz w:val="24"/>
        </w:rPr>
        <w:t>isting</w:t>
      </w:r>
      <w:r>
        <w:rPr>
          <w:rFonts w:ascii="Trebuchet MS"/>
          <w:b/>
          <w:color w:val="FFFFFF"/>
          <w:spacing w:val="-24"/>
          <w:sz w:val="24"/>
        </w:rPr>
        <w:t> </w:t>
      </w:r>
      <w:r>
        <w:rPr>
          <w:rFonts w:ascii="Trebuchet MS"/>
          <w:b/>
          <w:color w:val="FFFFFF"/>
          <w:sz w:val="24"/>
        </w:rPr>
        <w:t>and</w:t>
      </w:r>
      <w:r>
        <w:rPr>
          <w:rFonts w:ascii="Trebuchet MS"/>
          <w:b/>
          <w:color w:val="FFFFFF"/>
          <w:spacing w:val="39"/>
          <w:w w:val="97"/>
          <w:sz w:val="24"/>
        </w:rPr>
        <w:t> </w:t>
      </w:r>
      <w:r>
        <w:rPr>
          <w:rFonts w:ascii="Trebuchet MS"/>
          <w:b/>
          <w:color w:val="FFFFFF"/>
          <w:spacing w:val="-2"/>
          <w:sz w:val="24"/>
        </w:rPr>
        <w:t>emer</w:t>
      </w:r>
      <w:r>
        <w:rPr>
          <w:rFonts w:ascii="Trebuchet MS"/>
          <w:b/>
          <w:color w:val="FFFFFF"/>
          <w:spacing w:val="-1"/>
          <w:sz w:val="24"/>
        </w:rPr>
        <w:t>ging</w:t>
      </w:r>
      <w:r>
        <w:rPr>
          <w:rFonts w:ascii="Trebuchet MS"/>
          <w:b/>
          <w:color w:val="FFFFFF"/>
          <w:spacing w:val="-37"/>
          <w:sz w:val="24"/>
        </w:rPr>
        <w:t> </w:t>
      </w:r>
      <w:r>
        <w:rPr>
          <w:rFonts w:ascii="Trebuchet MS"/>
          <w:b/>
          <w:color w:val="FFFFFF"/>
          <w:spacing w:val="-3"/>
          <w:sz w:val="24"/>
        </w:rPr>
        <w:t>leader</w:t>
      </w:r>
      <w:r>
        <w:rPr>
          <w:rFonts w:ascii="Trebuchet MS"/>
          <w:b/>
          <w:color w:val="FFFFFF"/>
          <w:spacing w:val="-2"/>
          <w:sz w:val="24"/>
        </w:rPr>
        <w:t>s</w:t>
      </w:r>
      <w:r>
        <w:rPr>
          <w:rFonts w:ascii="Trebuchet MS"/>
          <w:b/>
          <w:color w:val="FFFFFF"/>
          <w:spacing w:val="-38"/>
          <w:sz w:val="24"/>
        </w:rPr>
        <w:t> </w:t>
      </w:r>
      <w:r>
        <w:rPr>
          <w:rFonts w:ascii="Trebuchet MS"/>
          <w:b/>
          <w:color w:val="FFFFFF"/>
          <w:sz w:val="24"/>
        </w:rPr>
        <w:t>who</w:t>
      </w:r>
      <w:r>
        <w:rPr>
          <w:rFonts w:ascii="Trebuchet MS"/>
          <w:b/>
          <w:color w:val="FFFFFF"/>
          <w:spacing w:val="-37"/>
          <w:sz w:val="24"/>
        </w:rPr>
        <w:t> </w:t>
      </w:r>
      <w:r>
        <w:rPr>
          <w:rFonts w:ascii="Trebuchet MS"/>
          <w:b/>
          <w:color w:val="FFFFFF"/>
          <w:spacing w:val="-4"/>
          <w:sz w:val="24"/>
        </w:rPr>
        <w:t>wa</w:t>
      </w:r>
      <w:r>
        <w:rPr>
          <w:rFonts w:ascii="Trebuchet MS"/>
          <w:b/>
          <w:color w:val="FFFFFF"/>
          <w:spacing w:val="-3"/>
          <w:sz w:val="24"/>
        </w:rPr>
        <w:t>lk</w:t>
      </w:r>
      <w:r>
        <w:rPr>
          <w:rFonts w:ascii="Trebuchet MS"/>
          <w:b/>
          <w:color w:val="FFFFFF"/>
          <w:spacing w:val="-42"/>
          <w:sz w:val="24"/>
        </w:rPr>
        <w:t> </w:t>
      </w:r>
      <w:r>
        <w:rPr>
          <w:rFonts w:ascii="Trebuchet MS"/>
          <w:b/>
          <w:color w:val="FFFFFF"/>
          <w:spacing w:val="-2"/>
          <w:sz w:val="24"/>
        </w:rPr>
        <w:t>t</w:t>
      </w:r>
      <w:r>
        <w:rPr>
          <w:rFonts w:ascii="Trebuchet MS"/>
          <w:b/>
          <w:color w:val="FFFFFF"/>
          <w:spacing w:val="-1"/>
          <w:sz w:val="24"/>
        </w:rPr>
        <w:t>og</w:t>
      </w:r>
      <w:r>
        <w:rPr>
          <w:rFonts w:ascii="Trebuchet MS"/>
          <w:b/>
          <w:color w:val="FFFFFF"/>
          <w:spacing w:val="-2"/>
          <w:sz w:val="24"/>
        </w:rPr>
        <w:t>ether</w:t>
      </w:r>
      <w:r>
        <w:rPr>
          <w:rFonts w:ascii="Trebuchet MS"/>
          <w:b/>
          <w:color w:val="FFFFFF"/>
          <w:spacing w:val="-37"/>
          <w:sz w:val="24"/>
        </w:rPr>
        <w:t> </w:t>
      </w:r>
      <w:r>
        <w:rPr>
          <w:rFonts w:ascii="Trebuchet MS"/>
          <w:b/>
          <w:color w:val="FFFFFF"/>
          <w:sz w:val="24"/>
        </w:rPr>
        <w:t>in</w:t>
      </w:r>
      <w:r>
        <w:rPr>
          <w:rFonts w:ascii="Trebuchet MS"/>
          <w:b/>
          <w:color w:val="FFFFFF"/>
          <w:spacing w:val="-37"/>
          <w:sz w:val="24"/>
        </w:rPr>
        <w:t> </w:t>
      </w:r>
      <w:r>
        <w:rPr>
          <w:rFonts w:ascii="Trebuchet MS"/>
          <w:b/>
          <w:color w:val="FFFFFF"/>
          <w:spacing w:val="-2"/>
          <w:sz w:val="24"/>
        </w:rPr>
        <w:t>partner</w:t>
      </w:r>
      <w:r>
        <w:rPr>
          <w:rFonts w:ascii="Trebuchet MS"/>
          <w:b/>
          <w:color w:val="FFFFFF"/>
          <w:spacing w:val="-1"/>
          <w:sz w:val="24"/>
        </w:rPr>
        <w:t>ship</w:t>
      </w:r>
      <w:r>
        <w:rPr>
          <w:rFonts w:ascii="Trebuchet MS"/>
          <w:b/>
          <w:color w:val="FFFFFF"/>
          <w:spacing w:val="-36"/>
          <w:sz w:val="24"/>
        </w:rPr>
        <w:t> </w:t>
      </w:r>
      <w:r>
        <w:rPr>
          <w:rFonts w:ascii="Trebuchet MS"/>
          <w:b/>
          <w:color w:val="FFFFFF"/>
          <w:sz w:val="24"/>
        </w:rPr>
        <w:t>on</w:t>
      </w:r>
      <w:r>
        <w:rPr>
          <w:rFonts w:ascii="Trebuchet MS"/>
          <w:b/>
          <w:color w:val="FFFFFF"/>
          <w:spacing w:val="-37"/>
          <w:sz w:val="24"/>
        </w:rPr>
        <w:t> </w:t>
      </w:r>
      <w:r>
        <w:rPr>
          <w:rFonts w:ascii="Trebuchet MS"/>
          <w:b/>
          <w:color w:val="FFFFFF"/>
          <w:spacing w:val="-1"/>
          <w:sz w:val="24"/>
        </w:rPr>
        <w:t>this</w:t>
      </w:r>
      <w:r>
        <w:rPr>
          <w:rFonts w:ascii="Trebuchet MS"/>
          <w:b/>
          <w:color w:val="FFFFFF"/>
          <w:spacing w:val="-38"/>
          <w:sz w:val="24"/>
        </w:rPr>
        <w:t> </w:t>
      </w:r>
      <w:r>
        <w:rPr>
          <w:rFonts w:ascii="Trebuchet MS"/>
          <w:b/>
          <w:color w:val="FFFFFF"/>
          <w:spacing w:val="-4"/>
          <w:sz w:val="24"/>
        </w:rPr>
        <w:t>journey.</w:t>
      </w:r>
      <w:r>
        <w:rPr>
          <w:rFonts w:ascii="Trebuchet MS"/>
          <w:sz w:val="24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1"/>
          <w:szCs w:val="21"/>
        </w:rPr>
      </w:pPr>
    </w:p>
    <w:p>
      <w:pPr>
        <w:spacing w:line="245" w:lineRule="auto" w:before="0"/>
        <w:ind w:left="1860" w:right="1855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FFFFFF"/>
          <w:spacing w:val="-2"/>
          <w:w w:val="105"/>
          <w:sz w:val="16"/>
        </w:rPr>
        <w:t>W</w:t>
      </w:r>
      <w:r>
        <w:rPr>
          <w:rFonts w:ascii="Calibri"/>
          <w:color w:val="FFFFFF"/>
          <w:spacing w:val="-1"/>
          <w:w w:val="105"/>
          <w:sz w:val="16"/>
        </w:rPr>
        <w:t>inangali</w:t>
      </w:r>
      <w:r>
        <w:rPr>
          <w:rFonts w:ascii="Calibri"/>
          <w:color w:val="FFFFFF"/>
          <w:spacing w:val="3"/>
          <w:w w:val="105"/>
          <w:sz w:val="16"/>
        </w:rPr>
        <w:t> </w:t>
      </w:r>
      <w:r>
        <w:rPr>
          <w:rFonts w:ascii="Calibri"/>
          <w:color w:val="FFFFFF"/>
          <w:spacing w:val="-3"/>
          <w:w w:val="105"/>
          <w:sz w:val="16"/>
        </w:rPr>
        <w:t>w</w:t>
      </w:r>
      <w:r>
        <w:rPr>
          <w:rFonts w:ascii="Calibri"/>
          <w:color w:val="FFFFFF"/>
          <w:spacing w:val="-2"/>
          <w:w w:val="105"/>
          <w:sz w:val="16"/>
        </w:rPr>
        <w:t>as</w:t>
      </w:r>
      <w:r>
        <w:rPr>
          <w:rFonts w:ascii="Calibri"/>
          <w:color w:val="FFFFFF"/>
          <w:spacing w:val="2"/>
          <w:w w:val="105"/>
          <w:sz w:val="16"/>
        </w:rPr>
        <w:t> </w:t>
      </w:r>
      <w:r>
        <w:rPr>
          <w:rFonts w:ascii="Calibri"/>
          <w:color w:val="FFFFFF"/>
          <w:spacing w:val="-1"/>
          <w:w w:val="105"/>
          <w:sz w:val="16"/>
        </w:rPr>
        <w:t>commissioned</w:t>
      </w:r>
      <w:r>
        <w:rPr>
          <w:rFonts w:ascii="Calibri"/>
          <w:color w:val="FFFFFF"/>
          <w:spacing w:val="2"/>
          <w:w w:val="105"/>
          <w:sz w:val="16"/>
        </w:rPr>
        <w:t> </w:t>
      </w:r>
      <w:r>
        <w:rPr>
          <w:rFonts w:ascii="Calibri"/>
          <w:color w:val="FFFFFF"/>
          <w:spacing w:val="-1"/>
          <w:w w:val="105"/>
          <w:sz w:val="16"/>
        </w:rPr>
        <w:t>b</w:t>
      </w:r>
      <w:r>
        <w:rPr>
          <w:rFonts w:ascii="Calibri"/>
          <w:color w:val="FFFFFF"/>
          <w:spacing w:val="-2"/>
          <w:w w:val="105"/>
          <w:sz w:val="16"/>
        </w:rPr>
        <w:t>y</w:t>
      </w:r>
      <w:r>
        <w:rPr>
          <w:rFonts w:ascii="Calibri"/>
          <w:color w:val="FFFFFF"/>
          <w:spacing w:val="2"/>
          <w:w w:val="105"/>
          <w:sz w:val="16"/>
        </w:rPr>
        <w:t> </w:t>
      </w:r>
      <w:r>
        <w:rPr>
          <w:rFonts w:ascii="Calibri"/>
          <w:color w:val="FFFFFF"/>
          <w:w w:val="105"/>
          <w:sz w:val="16"/>
        </w:rPr>
        <w:t>the</w:t>
      </w:r>
      <w:r>
        <w:rPr>
          <w:rFonts w:ascii="Calibri"/>
          <w:color w:val="FFFFFF"/>
          <w:spacing w:val="3"/>
          <w:w w:val="105"/>
          <w:sz w:val="16"/>
        </w:rPr>
        <w:t> </w:t>
      </w:r>
      <w:r>
        <w:rPr>
          <w:rFonts w:ascii="Calibri"/>
          <w:color w:val="FFFFFF"/>
          <w:spacing w:val="-1"/>
          <w:w w:val="105"/>
          <w:sz w:val="16"/>
        </w:rPr>
        <w:t>Queensland</w:t>
      </w:r>
      <w:r>
        <w:rPr>
          <w:rFonts w:ascii="Calibri"/>
          <w:color w:val="FFFFFF"/>
          <w:spacing w:val="2"/>
          <w:w w:val="105"/>
          <w:sz w:val="16"/>
        </w:rPr>
        <w:t> </w:t>
      </w:r>
      <w:r>
        <w:rPr>
          <w:rFonts w:ascii="Calibri"/>
          <w:color w:val="FFFFFF"/>
          <w:spacing w:val="-2"/>
          <w:w w:val="105"/>
          <w:sz w:val="16"/>
        </w:rPr>
        <w:t>Go</w:t>
      </w:r>
      <w:r>
        <w:rPr>
          <w:rFonts w:ascii="Calibri"/>
          <w:color w:val="FFFFFF"/>
          <w:spacing w:val="-1"/>
          <w:w w:val="105"/>
          <w:sz w:val="16"/>
        </w:rPr>
        <w:t>v</w:t>
      </w:r>
      <w:r>
        <w:rPr>
          <w:rFonts w:ascii="Calibri"/>
          <w:color w:val="FFFFFF"/>
          <w:spacing w:val="-2"/>
          <w:w w:val="105"/>
          <w:sz w:val="16"/>
        </w:rPr>
        <w:t>ernment</w:t>
      </w:r>
      <w:r>
        <w:rPr>
          <w:rFonts w:ascii="Calibri"/>
          <w:color w:val="FFFFFF"/>
          <w:spacing w:val="2"/>
          <w:w w:val="105"/>
          <w:sz w:val="16"/>
        </w:rPr>
        <w:t> </w:t>
      </w:r>
      <w:r>
        <w:rPr>
          <w:rFonts w:ascii="Calibri"/>
          <w:color w:val="FFFFFF"/>
          <w:spacing w:val="-2"/>
          <w:w w:val="105"/>
          <w:sz w:val="16"/>
        </w:rPr>
        <w:t>t</w:t>
      </w:r>
      <w:r>
        <w:rPr>
          <w:rFonts w:ascii="Calibri"/>
          <w:color w:val="FFFFFF"/>
          <w:spacing w:val="-1"/>
          <w:w w:val="105"/>
          <w:sz w:val="16"/>
        </w:rPr>
        <w:t>o</w:t>
      </w:r>
      <w:r>
        <w:rPr>
          <w:rFonts w:ascii="Calibri"/>
          <w:color w:val="FFFFFF"/>
          <w:spacing w:val="47"/>
          <w:w w:val="104"/>
          <w:sz w:val="16"/>
        </w:rPr>
        <w:t> </w:t>
      </w:r>
      <w:r>
        <w:rPr>
          <w:rFonts w:ascii="Calibri"/>
          <w:color w:val="FFFFFF"/>
          <w:spacing w:val="-1"/>
          <w:w w:val="105"/>
          <w:sz w:val="16"/>
        </w:rPr>
        <w:t>develop</w:t>
      </w:r>
      <w:r>
        <w:rPr>
          <w:rFonts w:ascii="Calibri"/>
          <w:color w:val="FFFFFF"/>
          <w:spacing w:val="-5"/>
          <w:w w:val="105"/>
          <w:sz w:val="16"/>
        </w:rPr>
        <w:t> </w:t>
      </w:r>
      <w:r>
        <w:rPr>
          <w:rFonts w:ascii="Calibri"/>
          <w:color w:val="FFFFFF"/>
          <w:w w:val="105"/>
          <w:sz w:val="16"/>
        </w:rPr>
        <w:t>the</w:t>
      </w:r>
      <w:r>
        <w:rPr>
          <w:rFonts w:ascii="Calibri"/>
          <w:color w:val="FFFFFF"/>
          <w:spacing w:val="-5"/>
          <w:w w:val="105"/>
          <w:sz w:val="16"/>
        </w:rPr>
        <w:t> </w:t>
      </w:r>
      <w:r>
        <w:rPr>
          <w:rFonts w:ascii="Calibri"/>
          <w:color w:val="FFFFFF"/>
          <w:spacing w:val="-2"/>
          <w:w w:val="105"/>
          <w:sz w:val="16"/>
        </w:rPr>
        <w:t>W</w:t>
      </w:r>
      <w:r>
        <w:rPr>
          <w:rFonts w:ascii="Calibri"/>
          <w:color w:val="FFFFFF"/>
          <w:spacing w:val="-1"/>
          <w:w w:val="105"/>
          <w:sz w:val="16"/>
        </w:rPr>
        <w:t>ellbeing</w:t>
      </w:r>
      <w:r>
        <w:rPr>
          <w:rFonts w:ascii="Calibri"/>
          <w:color w:val="FFFFFF"/>
          <w:spacing w:val="-5"/>
          <w:w w:val="105"/>
          <w:sz w:val="16"/>
        </w:rPr>
        <w:t> </w:t>
      </w:r>
      <w:r>
        <w:rPr>
          <w:rFonts w:ascii="Calibri"/>
          <w:color w:val="FFFFFF"/>
          <w:spacing w:val="-2"/>
          <w:w w:val="105"/>
          <w:sz w:val="16"/>
        </w:rPr>
        <w:t>Out</w:t>
      </w:r>
      <w:r>
        <w:rPr>
          <w:rFonts w:ascii="Calibri"/>
          <w:color w:val="FFFFFF"/>
          <w:spacing w:val="-1"/>
          <w:w w:val="105"/>
          <w:sz w:val="16"/>
        </w:rPr>
        <w:t>comes</w:t>
      </w:r>
      <w:r>
        <w:rPr>
          <w:rFonts w:ascii="Calibri"/>
          <w:color w:val="FFFFFF"/>
          <w:spacing w:val="-5"/>
          <w:w w:val="105"/>
          <w:sz w:val="16"/>
        </w:rPr>
        <w:t> </w:t>
      </w:r>
      <w:r>
        <w:rPr>
          <w:rFonts w:ascii="Calibri"/>
          <w:color w:val="FFFFFF"/>
          <w:spacing w:val="-2"/>
          <w:w w:val="105"/>
          <w:sz w:val="16"/>
        </w:rPr>
        <w:t>Framew</w:t>
      </w:r>
      <w:r>
        <w:rPr>
          <w:rFonts w:ascii="Calibri"/>
          <w:color w:val="FFFFFF"/>
          <w:spacing w:val="-1"/>
          <w:w w:val="105"/>
          <w:sz w:val="16"/>
        </w:rPr>
        <w:t>ork.</w:t>
      </w:r>
      <w:r>
        <w:rPr>
          <w:rFonts w:ascii="Calibri"/>
          <w:sz w:val="16"/>
        </w:rPr>
      </w:r>
    </w:p>
    <w:p>
      <w:pPr>
        <w:spacing w:after="0" w:line="245" w:lineRule="auto"/>
        <w:jc w:val="left"/>
        <w:rPr>
          <w:rFonts w:ascii="Calibri" w:hAnsi="Calibri" w:cs="Calibri" w:eastAsia="Calibri"/>
          <w:sz w:val="16"/>
          <w:szCs w:val="16"/>
        </w:rPr>
        <w:sectPr>
          <w:pgSz w:w="11910" w:h="16840"/>
          <w:pgMar w:top="1580" w:bottom="280" w:left="1620" w:right="1680"/>
        </w:sectPr>
      </w:pPr>
    </w:p>
    <w:p>
      <w:pPr>
        <w:spacing w:line="650" w:lineRule="exact" w:before="0"/>
        <w:ind w:left="100" w:right="0" w:firstLine="0"/>
        <w:jc w:val="left"/>
        <w:rPr>
          <w:rFonts w:ascii="Trebuchet MS" w:hAnsi="Trebuchet MS" w:cs="Trebuchet MS" w:eastAsia="Trebuchet MS"/>
          <w:sz w:val="56"/>
          <w:szCs w:val="56"/>
        </w:rPr>
      </w:pPr>
      <w:r>
        <w:rPr>
          <w:rFonts w:ascii="Trebuchet MS"/>
          <w:b/>
          <w:color w:val="F15B2C"/>
          <w:spacing w:val="-9"/>
          <w:sz w:val="56"/>
        </w:rPr>
        <w:t>T</w:t>
      </w:r>
      <w:r>
        <w:rPr>
          <w:rFonts w:ascii="Trebuchet MS"/>
          <w:b/>
          <w:color w:val="F15B2C"/>
          <w:spacing w:val="-8"/>
          <w:sz w:val="56"/>
        </w:rPr>
        <w:t>able</w:t>
      </w:r>
      <w:r>
        <w:rPr>
          <w:rFonts w:ascii="Trebuchet MS"/>
          <w:b/>
          <w:color w:val="F15B2C"/>
          <w:spacing w:val="-119"/>
          <w:sz w:val="56"/>
        </w:rPr>
        <w:t> </w:t>
      </w:r>
      <w:r>
        <w:rPr>
          <w:rFonts w:ascii="Trebuchet MS"/>
          <w:b/>
          <w:color w:val="F15B2C"/>
          <w:sz w:val="56"/>
        </w:rPr>
        <w:t>of</w:t>
      </w:r>
      <w:r>
        <w:rPr>
          <w:rFonts w:ascii="Trebuchet MS"/>
          <w:b/>
          <w:color w:val="F15B2C"/>
          <w:spacing w:val="-121"/>
          <w:sz w:val="56"/>
        </w:rPr>
        <w:t> </w:t>
      </w:r>
      <w:r>
        <w:rPr>
          <w:rFonts w:ascii="Trebuchet MS"/>
          <w:b/>
          <w:color w:val="F15B2C"/>
          <w:spacing w:val="-6"/>
          <w:sz w:val="56"/>
        </w:rPr>
        <w:t>Content</w:t>
      </w:r>
      <w:r>
        <w:rPr>
          <w:rFonts w:ascii="Trebuchet MS"/>
          <w:b/>
          <w:color w:val="F15B2C"/>
          <w:spacing w:val="-5"/>
          <w:sz w:val="56"/>
        </w:rPr>
        <w:t>s</w:t>
      </w:r>
      <w:r>
        <w:rPr>
          <w:rFonts w:ascii="Trebuchet MS"/>
          <w:sz w:val="56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320" w:val="right" w:leader="dot"/>
            </w:tabs>
            <w:spacing w:line="240" w:lineRule="auto" w:before="940"/>
            <w:ind w:right="0"/>
            <w:jc w:val="left"/>
            <w:rPr>
              <w:rFonts w:ascii="Calibri" w:hAnsi="Calibri" w:cs="Calibri" w:eastAsia="Calibri"/>
              <w:b w:val="0"/>
              <w:bCs w:val="0"/>
            </w:rPr>
          </w:pPr>
          <w:r>
            <w:rPr>
              <w:spacing w:val="-1"/>
            </w:rPr>
            <w:t>P</w:t>
          </w:r>
          <w:r>
            <w:rPr>
              <w:spacing w:val="-2"/>
            </w:rPr>
            <w:t>art</w:t>
          </w:r>
          <w:r>
            <w:rPr>
              <w:spacing w:val="-20"/>
            </w:rPr>
            <w:t> </w:t>
          </w:r>
          <w:r>
            <w:rPr/>
            <w:t>A:</w:t>
          </w:r>
          <w:r>
            <w:rPr>
              <w:spacing w:val="-17"/>
            </w:rPr>
            <w:t> </w:t>
          </w:r>
          <w:r>
            <w:rPr>
              <w:spacing w:val="-1"/>
            </w:rPr>
            <w:t>Int</w:t>
          </w:r>
          <w:r>
            <w:rPr>
              <w:spacing w:val="-2"/>
            </w:rPr>
            <w:t>roduction</w:t>
          </w:r>
          <w:r>
            <w:rPr>
              <w:rFonts w:ascii="Calibri"/>
              <w:b w:val="0"/>
              <w:color w:val="F15B2C"/>
              <w:spacing w:val="-2"/>
            </w:rPr>
            <w:tab/>
          </w:r>
          <w:r>
            <w:rPr>
              <w:rFonts w:ascii="Calibri"/>
              <w:b w:val="0"/>
              <w:color w:val="F15B2C"/>
            </w:rPr>
            <w:t>2</w:t>
          </w:r>
          <w:r>
            <w:rPr>
              <w:rFonts w:ascii="Calibri"/>
              <w:b w:val="0"/>
            </w:rPr>
          </w:r>
        </w:p>
        <w:p>
          <w:pPr>
            <w:pStyle w:val="TOC2"/>
            <w:spacing w:line="240" w:lineRule="auto" w:before="238"/>
            <w:ind w:right="0"/>
            <w:jc w:val="left"/>
          </w:pPr>
          <w:r>
            <w:rPr>
              <w:w w:val="105"/>
            </w:rPr>
            <w:t>Setting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the</w:t>
          </w:r>
          <w:r>
            <w:rPr>
              <w:spacing w:val="-5"/>
              <w:w w:val="105"/>
            </w:rPr>
            <w:t> </w:t>
          </w:r>
          <w:r>
            <w:rPr>
              <w:spacing w:val="-2"/>
              <w:w w:val="105"/>
            </w:rPr>
            <w:t>c</w:t>
          </w:r>
          <w:r>
            <w:rPr>
              <w:spacing w:val="-3"/>
              <w:w w:val="105"/>
            </w:rPr>
            <w:t>ont</w:t>
          </w:r>
          <w:r>
            <w:rPr>
              <w:spacing w:val="-2"/>
              <w:w w:val="105"/>
            </w:rPr>
            <w:t>e</w:t>
          </w:r>
          <w:r>
            <w:rPr>
              <w:spacing w:val="-3"/>
              <w:w w:val="105"/>
            </w:rPr>
            <w:t>xt</w:t>
          </w:r>
          <w:r>
            <w:rPr>
              <w:spacing w:val="-7"/>
              <w:w w:val="105"/>
            </w:rPr>
            <w:t> </w:t>
          </w:r>
          <w:r>
            <w:rPr>
              <w:spacing w:val="-2"/>
              <w:w w:val="105"/>
            </w:rPr>
            <w:t>for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the</w:t>
          </w:r>
          <w:r>
            <w:rPr>
              <w:spacing w:val="-7"/>
              <w:w w:val="105"/>
            </w:rPr>
            <w:t> </w:t>
          </w:r>
          <w:r>
            <w:rPr>
              <w:spacing w:val="-3"/>
              <w:w w:val="105"/>
            </w:rPr>
            <w:t>W</w:t>
          </w:r>
          <w:r>
            <w:rPr>
              <w:spacing w:val="-2"/>
              <w:w w:val="105"/>
            </w:rPr>
            <w:t>ellbeing</w:t>
          </w:r>
          <w:r>
            <w:rPr>
              <w:spacing w:val="-5"/>
              <w:w w:val="105"/>
            </w:rPr>
            <w:t> </w:t>
          </w:r>
          <w:r>
            <w:rPr>
              <w:spacing w:val="-2"/>
              <w:w w:val="105"/>
            </w:rPr>
            <w:t>Out</w:t>
          </w:r>
          <w:r>
            <w:rPr>
              <w:spacing w:val="-1"/>
              <w:w w:val="105"/>
            </w:rPr>
            <w:t>comes</w:t>
          </w:r>
          <w:r>
            <w:rPr>
              <w:spacing w:val="-6"/>
              <w:w w:val="105"/>
            </w:rPr>
            <w:t> </w:t>
          </w:r>
          <w:r>
            <w:rPr>
              <w:spacing w:val="-2"/>
              <w:w w:val="105"/>
            </w:rPr>
            <w:t>Framew</w:t>
          </w:r>
          <w:r>
            <w:rPr>
              <w:spacing w:val="-1"/>
              <w:w w:val="105"/>
            </w:rPr>
            <w:t>ork</w:t>
          </w:r>
          <w:r>
            <w:rPr>
              <w:spacing w:val="-11"/>
              <w:w w:val="105"/>
            </w:rPr>
            <w:t> </w:t>
          </w:r>
          <w:r>
            <w:rPr>
              <w:spacing w:val="-2"/>
              <w:w w:val="105"/>
            </w:rPr>
            <w:t>for</w:t>
          </w:r>
          <w:r>
            <w:rPr>
              <w:spacing w:val="-5"/>
              <w:w w:val="105"/>
            </w:rPr>
            <w:t> </w:t>
          </w:r>
          <w:r>
            <w:rPr>
              <w:spacing w:val="-2"/>
              <w:w w:val="105"/>
            </w:rPr>
            <w:t>A</w:t>
          </w:r>
          <w:r>
            <w:rPr>
              <w:spacing w:val="-1"/>
              <w:w w:val="105"/>
            </w:rPr>
            <w:t>boriginal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and</w:t>
          </w:r>
          <w:r>
            <w:rPr/>
          </w:r>
        </w:p>
        <w:p>
          <w:pPr>
            <w:pStyle w:val="TOC2"/>
            <w:tabs>
              <w:tab w:pos="9320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</w:rPr>
          </w:pPr>
          <w:r>
            <w:rPr>
              <w:spacing w:val="-4"/>
              <w:w w:val="105"/>
            </w:rPr>
            <w:t>Torr</w:t>
          </w:r>
          <w:r>
            <w:rPr>
              <w:spacing w:val="-3"/>
              <w:w w:val="105"/>
            </w:rPr>
            <w:t>es</w:t>
          </w:r>
          <w:r>
            <w:rPr>
              <w:spacing w:val="-8"/>
              <w:w w:val="105"/>
            </w:rPr>
            <w:t> </w:t>
          </w:r>
          <w:r>
            <w:rPr>
              <w:spacing w:val="-1"/>
              <w:w w:val="105"/>
            </w:rPr>
            <w:t>St</w:t>
          </w:r>
          <w:r>
            <w:rPr>
              <w:spacing w:val="-2"/>
              <w:w w:val="105"/>
            </w:rPr>
            <w:t>r</w:t>
          </w:r>
          <w:r>
            <w:rPr>
              <w:spacing w:val="-1"/>
              <w:w w:val="105"/>
            </w:rPr>
            <w:t>ait</w:t>
          </w:r>
          <w:r>
            <w:rPr>
              <w:spacing w:val="-3"/>
              <w:w w:val="105"/>
            </w:rPr>
            <w:t> </w:t>
          </w:r>
          <w:r>
            <w:rPr>
              <w:spacing w:val="-1"/>
              <w:w w:val="105"/>
            </w:rPr>
            <w:t>Islander children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-5"/>
              <w:w w:val="105"/>
            </w:rPr>
            <w:t> </w:t>
          </w:r>
          <w:r>
            <w:rPr>
              <w:spacing w:val="-3"/>
              <w:w w:val="105"/>
            </w:rPr>
            <w:t>y</w:t>
          </w:r>
          <w:r>
            <w:rPr>
              <w:spacing w:val="-2"/>
              <w:w w:val="105"/>
            </w:rPr>
            <w:t>oung</w:t>
          </w:r>
          <w:r>
            <w:rPr>
              <w:spacing w:val="-1"/>
              <w:w w:val="105"/>
            </w:rPr>
            <w:t> people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in</w:t>
          </w:r>
          <w:r>
            <w:rPr>
              <w:spacing w:val="-1"/>
              <w:w w:val="105"/>
            </w:rPr>
            <w:t> Queensland</w:t>
          </w:r>
          <w:r>
            <w:rPr>
              <w:rFonts w:ascii="Calibri"/>
              <w:color w:val="F15B2C"/>
              <w:spacing w:val="-1"/>
              <w:w w:val="105"/>
            </w:rPr>
            <w:tab/>
          </w:r>
          <w:r>
            <w:rPr>
              <w:rFonts w:ascii="Calibri"/>
              <w:color w:val="F15B2C"/>
              <w:w w:val="105"/>
            </w:rPr>
            <w:t>2</w:t>
          </w:r>
          <w:r>
            <w:rPr>
              <w:rFonts w:ascii="Calibri"/>
            </w:rPr>
          </w:r>
        </w:p>
        <w:p>
          <w:pPr>
            <w:pStyle w:val="TOC4"/>
            <w:tabs>
              <w:tab w:pos="9320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</w:rPr>
          </w:pPr>
          <w:hyperlink w:history="true" w:anchor="_TOC_250007">
            <w:r>
              <w:rPr>
                <w:spacing w:val="-2"/>
                <w:w w:val="105"/>
              </w:rPr>
              <w:t>Wh</w:t>
            </w:r>
            <w:r>
              <w:rPr>
                <w:spacing w:val="-1"/>
                <w:w w:val="105"/>
              </w:rPr>
              <w:t>at</w:t>
            </w:r>
            <w:r>
              <w:rPr>
                <w:spacing w:val="-5"/>
                <w:w w:val="105"/>
              </w:rPr>
              <w:t> </w:t>
            </w:r>
            <w:r>
              <w:rPr>
                <w:spacing w:val="-2"/>
                <w:w w:val="105"/>
              </w:rPr>
              <w:t>is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5"/>
                <w:w w:val="105"/>
              </w:rPr>
              <w:t> </w:t>
            </w:r>
            <w:r>
              <w:rPr>
                <w:spacing w:val="-3"/>
                <w:w w:val="105"/>
              </w:rPr>
              <w:t>W</w:t>
            </w:r>
            <w:r>
              <w:rPr>
                <w:spacing w:val="-2"/>
                <w:w w:val="105"/>
              </w:rPr>
              <w:t>ellbeing</w:t>
            </w:r>
            <w:r>
              <w:rPr>
                <w:spacing w:val="-3"/>
                <w:w w:val="105"/>
              </w:rPr>
              <w:t> </w:t>
            </w:r>
            <w:r>
              <w:rPr>
                <w:spacing w:val="-2"/>
                <w:w w:val="105"/>
              </w:rPr>
              <w:t>Out</w:t>
            </w:r>
            <w:r>
              <w:rPr>
                <w:spacing w:val="-1"/>
                <w:w w:val="105"/>
              </w:rPr>
              <w:t>comes</w:t>
            </w:r>
            <w:r>
              <w:rPr>
                <w:spacing w:val="-5"/>
                <w:w w:val="105"/>
              </w:rPr>
              <w:t> </w:t>
            </w:r>
            <w:r>
              <w:rPr>
                <w:spacing w:val="-2"/>
                <w:w w:val="105"/>
              </w:rPr>
              <w:t>Framework?</w:t>
            </w:r>
            <w:r>
              <w:rPr>
                <w:rFonts w:ascii="Calibri"/>
                <w:color w:val="F15B2C"/>
                <w:spacing w:val="-2"/>
                <w:w w:val="105"/>
              </w:rPr>
              <w:tab/>
            </w:r>
            <w:r>
              <w:rPr>
                <w:rFonts w:ascii="Calibri"/>
                <w:color w:val="F15B2C"/>
                <w:w w:val="105"/>
              </w:rPr>
              <w:t>2</w:t>
            </w:r>
            <w:r>
              <w:rPr>
                <w:rFonts w:ascii="Calibri"/>
              </w:rPr>
            </w:r>
          </w:hyperlink>
        </w:p>
        <w:p>
          <w:pPr>
            <w:pStyle w:val="TOC4"/>
            <w:tabs>
              <w:tab w:pos="9320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</w:rPr>
          </w:pPr>
          <w:hyperlink w:history="true" w:anchor="_TOC_250006">
            <w:r>
              <w:rPr>
                <w:spacing w:val="-2"/>
                <w:w w:val="105"/>
              </w:rPr>
              <w:t>Wh</w:t>
            </w:r>
            <w:r>
              <w:rPr>
                <w:spacing w:val="-1"/>
                <w:w w:val="105"/>
              </w:rPr>
              <w:t>at</w:t>
            </w:r>
            <w:r>
              <w:rPr>
                <w:spacing w:val="-5"/>
                <w:w w:val="105"/>
              </w:rPr>
              <w:t> </w:t>
            </w:r>
            <w:r>
              <w:rPr>
                <w:spacing w:val="-1"/>
                <w:w w:val="105"/>
              </w:rPr>
              <w:t>does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3"/>
                <w:w w:val="105"/>
              </w:rPr>
              <w:t> </w:t>
            </w:r>
            <w:r>
              <w:rPr>
                <w:spacing w:val="-2"/>
                <w:w w:val="105"/>
              </w:rPr>
              <w:t>Framew</w:t>
            </w:r>
            <w:r>
              <w:rPr>
                <w:spacing w:val="-1"/>
                <w:w w:val="105"/>
              </w:rPr>
              <w:t>ork</w:t>
            </w:r>
            <w:r>
              <w:rPr>
                <w:spacing w:val="-9"/>
                <w:w w:val="105"/>
              </w:rPr>
              <w:t> </w:t>
            </w:r>
            <w:r>
              <w:rPr>
                <w:spacing w:val="-1"/>
                <w:w w:val="105"/>
              </w:rPr>
              <w:t>c</w:t>
            </w:r>
            <w:r>
              <w:rPr>
                <w:spacing w:val="-2"/>
                <w:w w:val="105"/>
              </w:rPr>
              <w:t>ont</w:t>
            </w:r>
            <w:r>
              <w:rPr>
                <w:spacing w:val="-1"/>
                <w:w w:val="105"/>
              </w:rPr>
              <w:t>ain?</w:t>
            </w:r>
            <w:r>
              <w:rPr>
                <w:rFonts w:ascii="Calibri"/>
                <w:color w:val="F15B2C"/>
                <w:spacing w:val="-1"/>
                <w:w w:val="105"/>
              </w:rPr>
              <w:tab/>
            </w:r>
            <w:r>
              <w:rPr>
                <w:rFonts w:ascii="Calibri"/>
                <w:color w:val="F15B2C"/>
                <w:w w:val="105"/>
              </w:rPr>
              <w:t>2</w:t>
            </w:r>
            <w:r>
              <w:rPr>
                <w:rFonts w:ascii="Calibri"/>
              </w:rPr>
            </w:r>
          </w:hyperlink>
        </w:p>
        <w:p>
          <w:pPr>
            <w:pStyle w:val="TOC4"/>
            <w:tabs>
              <w:tab w:pos="9320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</w:rPr>
          </w:pPr>
          <w:hyperlink w:history="true" w:anchor="_TOC_250005">
            <w:r>
              <w:rPr>
                <w:spacing w:val="-2"/>
                <w:w w:val="105"/>
              </w:rPr>
              <w:t>Wh</w:t>
            </w:r>
            <w:r>
              <w:rPr>
                <w:spacing w:val="-1"/>
                <w:w w:val="105"/>
              </w:rPr>
              <w:t>at</w:t>
            </w:r>
            <w:r>
              <w:rPr>
                <w:spacing w:val="-5"/>
                <w:w w:val="105"/>
              </w:rPr>
              <w:t> </w:t>
            </w:r>
            <w:r>
              <w:rPr>
                <w:spacing w:val="-3"/>
                <w:w w:val="105"/>
              </w:rPr>
              <w:t>w</w:t>
            </w:r>
            <w:r>
              <w:rPr>
                <w:spacing w:val="-2"/>
                <w:w w:val="105"/>
              </w:rPr>
              <w:t>ill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3"/>
                <w:w w:val="105"/>
              </w:rPr>
              <w:t> </w:t>
            </w:r>
            <w:r>
              <w:rPr>
                <w:spacing w:val="-2"/>
                <w:w w:val="105"/>
              </w:rPr>
              <w:t>Framew</w:t>
            </w:r>
            <w:r>
              <w:rPr>
                <w:spacing w:val="-1"/>
                <w:w w:val="105"/>
              </w:rPr>
              <w:t>ork</w:t>
            </w:r>
            <w:r>
              <w:rPr>
                <w:spacing w:val="-9"/>
                <w:w w:val="105"/>
              </w:rPr>
              <w:t> </w:t>
            </w:r>
            <w:r>
              <w:rPr>
                <w:spacing w:val="-1"/>
                <w:w w:val="105"/>
              </w:rPr>
              <w:t>achiev</w:t>
            </w:r>
            <w:r>
              <w:rPr>
                <w:spacing w:val="-2"/>
                <w:w w:val="105"/>
              </w:rPr>
              <w:t>e?</w:t>
            </w:r>
            <w:r>
              <w:rPr>
                <w:rFonts w:ascii="Calibri"/>
                <w:color w:val="F15B2C"/>
                <w:spacing w:val="-2"/>
                <w:w w:val="105"/>
              </w:rPr>
              <w:tab/>
            </w:r>
            <w:r>
              <w:rPr>
                <w:rFonts w:ascii="Calibri"/>
                <w:color w:val="F15B2C"/>
                <w:w w:val="105"/>
              </w:rPr>
              <w:t>3</w:t>
            </w:r>
            <w:r>
              <w:rPr>
                <w:rFonts w:ascii="Calibri"/>
              </w:rPr>
            </w:r>
          </w:hyperlink>
        </w:p>
        <w:p>
          <w:pPr>
            <w:pStyle w:val="TOC4"/>
            <w:tabs>
              <w:tab w:pos="9320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</w:rPr>
          </w:pPr>
          <w:hyperlink w:history="true" w:anchor="_TOC_250004">
            <w:r>
              <w:rPr>
                <w:spacing w:val="-1"/>
                <w:w w:val="105"/>
              </w:rPr>
              <w:t>Ho</w:t>
            </w:r>
            <w:r>
              <w:rPr>
                <w:spacing w:val="-2"/>
                <w:w w:val="105"/>
              </w:rPr>
              <w:t>w</w:t>
            </w:r>
            <w:r>
              <w:rPr>
                <w:spacing w:val="-3"/>
                <w:w w:val="105"/>
              </w:rPr>
              <w:t> w</w:t>
            </w:r>
            <w:r>
              <w:rPr>
                <w:spacing w:val="-2"/>
                <w:w w:val="105"/>
              </w:rPr>
              <w:t>as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3"/>
                <w:w w:val="105"/>
              </w:rPr>
              <w:t> </w:t>
            </w:r>
            <w:r>
              <w:rPr>
                <w:spacing w:val="-2"/>
                <w:w w:val="105"/>
              </w:rPr>
              <w:t>Framew</w:t>
            </w:r>
            <w:r>
              <w:rPr>
                <w:spacing w:val="-1"/>
                <w:w w:val="105"/>
              </w:rPr>
              <w:t>ork</w:t>
            </w:r>
            <w:r>
              <w:rPr>
                <w:spacing w:val="-9"/>
                <w:w w:val="105"/>
              </w:rPr>
              <w:t> </w:t>
            </w:r>
            <w:r>
              <w:rPr>
                <w:spacing w:val="-1"/>
                <w:w w:val="105"/>
              </w:rPr>
              <w:t>developed?</w:t>
            </w:r>
            <w:r>
              <w:rPr>
                <w:rFonts w:ascii="Calibri"/>
                <w:color w:val="F15B2C"/>
                <w:spacing w:val="-1"/>
                <w:w w:val="105"/>
              </w:rPr>
              <w:tab/>
            </w:r>
            <w:r>
              <w:rPr>
                <w:rFonts w:ascii="Calibri"/>
                <w:color w:val="F15B2C"/>
                <w:w w:val="105"/>
              </w:rPr>
              <w:t>3</w:t>
            </w:r>
            <w:r>
              <w:rPr>
                <w:rFonts w:ascii="Calibri"/>
              </w:rPr>
            </w:r>
          </w:hyperlink>
        </w:p>
        <w:p>
          <w:pPr>
            <w:pStyle w:val="TOC4"/>
            <w:tabs>
              <w:tab w:pos="9320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</w:rPr>
          </w:pPr>
          <w:hyperlink w:history="true" w:anchor="_TOC_250003">
            <w:r>
              <w:rPr>
                <w:spacing w:val="-1"/>
                <w:w w:val="105"/>
              </w:rPr>
              <w:t>Ho</w:t>
            </w:r>
            <w:r>
              <w:rPr>
                <w:spacing w:val="-2"/>
                <w:w w:val="105"/>
              </w:rPr>
              <w:t>w</w:t>
            </w:r>
            <w:r>
              <w:rPr>
                <w:spacing w:val="-3"/>
                <w:w w:val="105"/>
              </w:rPr>
              <w:t> </w:t>
            </w:r>
            <w:r>
              <w:rPr>
                <w:spacing w:val="-1"/>
                <w:w w:val="105"/>
              </w:rPr>
              <w:t>should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2"/>
                <w:w w:val="105"/>
              </w:rPr>
              <w:t> Framew</w:t>
            </w:r>
            <w:r>
              <w:rPr>
                <w:spacing w:val="-1"/>
                <w:w w:val="105"/>
              </w:rPr>
              <w:t>ork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be</w:t>
            </w:r>
            <w:r>
              <w:rPr>
                <w:spacing w:val="-2"/>
                <w:w w:val="105"/>
              </w:rPr>
              <w:t> </w:t>
            </w:r>
            <w:r>
              <w:rPr>
                <w:spacing w:val="-1"/>
                <w:w w:val="105"/>
              </w:rPr>
              <w:t>used?</w:t>
            </w:r>
            <w:r>
              <w:rPr>
                <w:rFonts w:ascii="Calibri"/>
                <w:color w:val="F15B2C"/>
                <w:spacing w:val="-1"/>
                <w:w w:val="105"/>
              </w:rPr>
              <w:tab/>
            </w:r>
            <w:r>
              <w:rPr>
                <w:rFonts w:ascii="Calibri"/>
                <w:color w:val="F15B2C"/>
                <w:w w:val="105"/>
              </w:rPr>
              <w:t>4</w:t>
            </w:r>
            <w:r>
              <w:rPr>
                <w:rFonts w:ascii="Calibri"/>
              </w:rPr>
            </w:r>
          </w:hyperlink>
        </w:p>
        <w:p>
          <w:pPr>
            <w:pStyle w:val="TOC1"/>
            <w:tabs>
              <w:tab w:pos="9320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  <w:b w:val="0"/>
              <w:bCs w:val="0"/>
            </w:rPr>
          </w:pPr>
          <w:r>
            <w:rPr>
              <w:spacing w:val="-1"/>
            </w:rPr>
            <w:t>P</w:t>
          </w:r>
          <w:r>
            <w:rPr>
              <w:spacing w:val="-2"/>
            </w:rPr>
            <w:t>art</w:t>
          </w:r>
          <w:r>
            <w:rPr>
              <w:spacing w:val="-20"/>
            </w:rPr>
            <w:t> </w:t>
          </w:r>
          <w:r>
            <w:rPr/>
            <w:t>B:</w:t>
          </w:r>
          <w:r>
            <w:rPr>
              <w:spacing w:val="-18"/>
            </w:rPr>
            <w:t> </w:t>
          </w:r>
          <w:r>
            <w:rPr/>
            <w:t>The</w:t>
          </w:r>
          <w:r>
            <w:rPr>
              <w:spacing w:val="-18"/>
            </w:rPr>
            <w:t> </w:t>
          </w:r>
          <w:r>
            <w:rPr>
              <w:spacing w:val="-2"/>
            </w:rPr>
            <w:t>Framework</w:t>
          </w:r>
          <w:r>
            <w:rPr>
              <w:rFonts w:ascii="Calibri"/>
              <w:b w:val="0"/>
              <w:color w:val="F15B2C"/>
              <w:spacing w:val="-2"/>
            </w:rPr>
            <w:tab/>
          </w:r>
          <w:r>
            <w:rPr>
              <w:rFonts w:ascii="Calibri"/>
              <w:b w:val="0"/>
              <w:color w:val="F15B2C"/>
            </w:rPr>
            <w:t>5</w:t>
          </w:r>
          <w:r>
            <w:rPr>
              <w:rFonts w:ascii="Calibri"/>
              <w:b w:val="0"/>
            </w:rPr>
          </w:r>
        </w:p>
        <w:p>
          <w:pPr>
            <w:pStyle w:val="TOC2"/>
            <w:spacing w:line="240" w:lineRule="auto" w:before="238"/>
            <w:ind w:right="0"/>
            <w:jc w:val="left"/>
          </w:pPr>
          <w:r>
            <w:rPr>
              <w:spacing w:val="-1"/>
              <w:w w:val="105"/>
            </w:rPr>
            <w:t>Ho</w:t>
          </w:r>
          <w:r>
            <w:rPr>
              <w:spacing w:val="-2"/>
              <w:w w:val="105"/>
            </w:rPr>
            <w:t>w</w:t>
          </w:r>
          <w:r>
            <w:rPr>
              <w:spacing w:val="1"/>
              <w:w w:val="105"/>
            </w:rPr>
            <w:t> </w:t>
          </w:r>
          <w:r>
            <w:rPr>
              <w:spacing w:val="-2"/>
              <w:w w:val="105"/>
            </w:rPr>
            <w:t>t</w:t>
          </w:r>
          <w:r>
            <w:rPr>
              <w:spacing w:val="-1"/>
              <w:w w:val="105"/>
            </w:rPr>
            <w:t>o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define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and </w:t>
          </w:r>
          <w:r>
            <w:rPr>
              <w:spacing w:val="-3"/>
              <w:w w:val="105"/>
            </w:rPr>
            <w:t>me</w:t>
          </w:r>
          <w:r>
            <w:rPr>
              <w:spacing w:val="-2"/>
              <w:w w:val="105"/>
            </w:rPr>
            <w:t>asu</w:t>
          </w:r>
          <w:r>
            <w:rPr>
              <w:spacing w:val="-3"/>
              <w:w w:val="105"/>
            </w:rPr>
            <w:t>r</w:t>
          </w:r>
          <w:r>
            <w:rPr>
              <w:spacing w:val="-2"/>
              <w:w w:val="105"/>
            </w:rPr>
            <w:t>e</w:t>
          </w:r>
          <w:r>
            <w:rPr>
              <w:spacing w:val="2"/>
              <w:w w:val="105"/>
            </w:rPr>
            <w:t> </w:t>
          </w:r>
          <w:r>
            <w:rPr>
              <w:spacing w:val="-2"/>
              <w:w w:val="105"/>
            </w:rPr>
            <w:t>w</w:t>
          </w:r>
          <w:r>
            <w:rPr>
              <w:spacing w:val="-1"/>
              <w:w w:val="105"/>
            </w:rPr>
            <w:t>ellbeing</w:t>
          </w:r>
          <w:r>
            <w:rPr>
              <w:spacing w:val="1"/>
              <w:w w:val="105"/>
            </w:rPr>
            <w:t> </w:t>
          </w:r>
          <w:r>
            <w:rPr>
              <w:spacing w:val="-2"/>
              <w:w w:val="105"/>
            </w:rPr>
            <w:t>for</w:t>
          </w:r>
          <w:r>
            <w:rPr>
              <w:spacing w:val="2"/>
              <w:w w:val="105"/>
            </w:rPr>
            <w:t> </w:t>
          </w:r>
          <w:r>
            <w:rPr>
              <w:spacing w:val="-2"/>
              <w:w w:val="105"/>
            </w:rPr>
            <w:t>A</w:t>
          </w:r>
          <w:r>
            <w:rPr>
              <w:spacing w:val="-1"/>
              <w:w w:val="105"/>
            </w:rPr>
            <w:t>boriginal </w:t>
          </w:r>
          <w:r>
            <w:rPr>
              <w:w w:val="105"/>
            </w:rPr>
            <w:t>and</w:t>
          </w:r>
          <w:r>
            <w:rPr>
              <w:spacing w:val="-5"/>
              <w:w w:val="105"/>
            </w:rPr>
            <w:t> </w:t>
          </w:r>
          <w:r>
            <w:rPr>
              <w:spacing w:val="-4"/>
              <w:w w:val="105"/>
            </w:rPr>
            <w:t>Torr</w:t>
          </w:r>
          <w:r>
            <w:rPr>
              <w:spacing w:val="-3"/>
              <w:w w:val="105"/>
            </w:rPr>
            <w:t>es</w:t>
          </w:r>
          <w:r>
            <w:rPr>
              <w:spacing w:val="-4"/>
              <w:w w:val="105"/>
            </w:rPr>
            <w:t> </w:t>
          </w:r>
          <w:r>
            <w:rPr>
              <w:spacing w:val="-1"/>
              <w:w w:val="105"/>
            </w:rPr>
            <w:t>St</w:t>
          </w:r>
          <w:r>
            <w:rPr>
              <w:spacing w:val="-2"/>
              <w:w w:val="105"/>
            </w:rPr>
            <w:t>r</w:t>
          </w:r>
          <w:r>
            <w:rPr>
              <w:spacing w:val="-1"/>
              <w:w w:val="105"/>
            </w:rPr>
            <w:t>ait Islander</w:t>
          </w:r>
          <w:r>
            <w:rPr/>
          </w:r>
        </w:p>
        <w:p>
          <w:pPr>
            <w:pStyle w:val="TOC2"/>
            <w:tabs>
              <w:tab w:pos="9320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</w:rPr>
          </w:pPr>
          <w:r>
            <w:rPr>
              <w:spacing w:val="-1"/>
              <w:w w:val="105"/>
            </w:rPr>
            <w:t>children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-6"/>
              <w:w w:val="105"/>
            </w:rPr>
            <w:t> </w:t>
          </w:r>
          <w:r>
            <w:rPr>
              <w:spacing w:val="-3"/>
              <w:w w:val="105"/>
            </w:rPr>
            <w:t>y</w:t>
          </w:r>
          <w:r>
            <w:rPr>
              <w:spacing w:val="-2"/>
              <w:w w:val="105"/>
            </w:rPr>
            <w:t>oung </w:t>
          </w:r>
          <w:r>
            <w:rPr>
              <w:spacing w:val="-1"/>
              <w:w w:val="105"/>
            </w:rPr>
            <w:t>people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in</w:t>
          </w:r>
          <w:r>
            <w:rPr>
              <w:spacing w:val="-2"/>
              <w:w w:val="105"/>
            </w:rPr>
            <w:t> </w:t>
          </w:r>
          <w:r>
            <w:rPr>
              <w:spacing w:val="-1"/>
              <w:w w:val="105"/>
            </w:rPr>
            <w:t>Queensland</w:t>
          </w:r>
          <w:r>
            <w:rPr>
              <w:rFonts w:ascii="Calibri"/>
              <w:color w:val="F15B2C"/>
              <w:spacing w:val="-1"/>
              <w:w w:val="105"/>
            </w:rPr>
            <w:tab/>
          </w:r>
          <w:r>
            <w:rPr>
              <w:rFonts w:ascii="Calibri"/>
              <w:color w:val="F15B2C"/>
              <w:w w:val="105"/>
            </w:rPr>
            <w:t>5</w:t>
          </w:r>
          <w:r>
            <w:rPr>
              <w:rFonts w:ascii="Calibri"/>
            </w:rPr>
          </w:r>
        </w:p>
        <w:p>
          <w:pPr>
            <w:pStyle w:val="TOC4"/>
            <w:tabs>
              <w:tab w:pos="9320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</w:rPr>
          </w:pPr>
          <w:hyperlink w:history="true" w:anchor="_TOC_250002">
            <w:r>
              <w:rPr>
                <w:w w:val="105"/>
              </w:rPr>
              <w:t>Who</w:t>
            </w:r>
            <w:r>
              <w:rPr>
                <w:spacing w:val="-3"/>
                <w:w w:val="105"/>
              </w:rPr>
              <w:t> </w:t>
            </w:r>
            <w:r>
              <w:rPr>
                <w:spacing w:val="-1"/>
                <w:w w:val="105"/>
              </w:rPr>
              <w:t>are</w:t>
            </w:r>
            <w:r>
              <w:rPr>
                <w:spacing w:val="-3"/>
                <w:w w:val="105"/>
              </w:rPr>
              <w:t> </w:t>
            </w:r>
            <w:r>
              <w:rPr>
                <w:spacing w:val="-1"/>
                <w:w w:val="105"/>
              </w:rPr>
              <w:t>children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7"/>
                <w:w w:val="105"/>
              </w:rPr>
              <w:t> </w:t>
            </w:r>
            <w:r>
              <w:rPr>
                <w:spacing w:val="-3"/>
                <w:w w:val="105"/>
              </w:rPr>
              <w:t>y</w:t>
            </w:r>
            <w:r>
              <w:rPr>
                <w:spacing w:val="-2"/>
                <w:w w:val="105"/>
              </w:rPr>
              <w:t>oung </w:t>
            </w:r>
            <w:r>
              <w:rPr>
                <w:spacing w:val="-1"/>
                <w:w w:val="105"/>
              </w:rPr>
              <w:t>people?</w:t>
            </w:r>
            <w:r>
              <w:rPr>
                <w:rFonts w:ascii="Calibri"/>
                <w:color w:val="F15B2C"/>
                <w:spacing w:val="-1"/>
                <w:w w:val="105"/>
              </w:rPr>
              <w:tab/>
            </w:r>
            <w:r>
              <w:rPr>
                <w:rFonts w:ascii="Calibri"/>
                <w:color w:val="F15B2C"/>
                <w:w w:val="105"/>
              </w:rPr>
              <w:t>5</w:t>
            </w:r>
            <w:r>
              <w:rPr>
                <w:rFonts w:ascii="Calibri"/>
              </w:rPr>
            </w:r>
          </w:hyperlink>
        </w:p>
        <w:p>
          <w:pPr>
            <w:pStyle w:val="TOC4"/>
            <w:tabs>
              <w:tab w:pos="9320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</w:rPr>
          </w:pPr>
          <w:hyperlink w:history="true" w:anchor="_TOC_250001">
            <w:r>
              <w:rPr>
                <w:spacing w:val="-2"/>
                <w:w w:val="105"/>
              </w:rPr>
              <w:t>Wh</w:t>
            </w:r>
            <w:r>
              <w:rPr>
                <w:spacing w:val="-1"/>
                <w:w w:val="105"/>
              </w:rPr>
              <w:t>at</w:t>
            </w:r>
            <w:r>
              <w:rPr>
                <w:spacing w:val="-3"/>
                <w:w w:val="105"/>
              </w:rPr>
              <w:t> </w:t>
            </w:r>
            <w:r>
              <w:rPr>
                <w:spacing w:val="-2"/>
                <w:w w:val="105"/>
              </w:rPr>
              <w:t>is w</w:t>
            </w:r>
            <w:r>
              <w:rPr>
                <w:spacing w:val="-1"/>
                <w:w w:val="105"/>
              </w:rPr>
              <w:t>ellbeing</w:t>
            </w:r>
            <w:r>
              <w:rPr>
                <w:w w:val="105"/>
              </w:rPr>
              <w:t> </w:t>
            </w:r>
            <w:r>
              <w:rPr>
                <w:spacing w:val="-2"/>
                <w:w w:val="105"/>
              </w:rPr>
              <w:t>for</w:t>
            </w:r>
            <w:r>
              <w:rPr>
                <w:w w:val="105"/>
              </w:rPr>
              <w:t> </w:t>
            </w:r>
            <w:r>
              <w:rPr>
                <w:spacing w:val="-2"/>
                <w:w w:val="105"/>
              </w:rPr>
              <w:t>A</w:t>
            </w:r>
            <w:r>
              <w:rPr>
                <w:spacing w:val="-1"/>
                <w:w w:val="105"/>
              </w:rPr>
              <w:t>boriginal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6"/>
                <w:w w:val="105"/>
              </w:rPr>
              <w:t> </w:t>
            </w:r>
            <w:r>
              <w:rPr>
                <w:spacing w:val="-4"/>
                <w:w w:val="105"/>
              </w:rPr>
              <w:t>Torr</w:t>
            </w:r>
            <w:r>
              <w:rPr>
                <w:spacing w:val="-3"/>
                <w:w w:val="105"/>
              </w:rPr>
              <w:t>es</w:t>
            </w:r>
            <w:r>
              <w:rPr>
                <w:spacing w:val="-6"/>
                <w:w w:val="105"/>
              </w:rPr>
              <w:t> </w:t>
            </w:r>
            <w:r>
              <w:rPr>
                <w:spacing w:val="-1"/>
                <w:w w:val="105"/>
              </w:rPr>
              <w:t>St</w:t>
            </w:r>
            <w:r>
              <w:rPr>
                <w:spacing w:val="-2"/>
                <w:w w:val="105"/>
              </w:rPr>
              <w:t>r</w:t>
            </w:r>
            <w:r>
              <w:rPr>
                <w:spacing w:val="-1"/>
                <w:w w:val="105"/>
              </w:rPr>
              <w:t>ait</w:t>
            </w:r>
            <w:r>
              <w:rPr>
                <w:spacing w:val="-3"/>
                <w:w w:val="105"/>
              </w:rPr>
              <w:t> </w:t>
            </w:r>
            <w:r>
              <w:rPr>
                <w:spacing w:val="-1"/>
                <w:w w:val="105"/>
              </w:rPr>
              <w:t>Islander</w:t>
            </w:r>
            <w:r>
              <w:rPr>
                <w:w w:val="105"/>
              </w:rPr>
              <w:t> </w:t>
            </w:r>
            <w:r>
              <w:rPr>
                <w:spacing w:val="-1"/>
                <w:w w:val="105"/>
              </w:rPr>
              <w:t>children</w:t>
            </w:r>
            <w:r>
              <w:rPr>
                <w:w w:val="105"/>
              </w:rPr>
              <w:t> and</w:t>
            </w:r>
            <w:r>
              <w:rPr>
                <w:spacing w:val="-4"/>
                <w:w w:val="105"/>
              </w:rPr>
              <w:t> </w:t>
            </w:r>
            <w:r>
              <w:rPr>
                <w:spacing w:val="-3"/>
                <w:w w:val="105"/>
              </w:rPr>
              <w:t>y</w:t>
            </w:r>
            <w:r>
              <w:rPr>
                <w:spacing w:val="-2"/>
                <w:w w:val="105"/>
              </w:rPr>
              <w:t>oung</w:t>
            </w:r>
            <w:r>
              <w:rPr>
                <w:w w:val="105"/>
              </w:rPr>
              <w:t> </w:t>
            </w:r>
            <w:r>
              <w:rPr>
                <w:spacing w:val="-1"/>
                <w:w w:val="105"/>
              </w:rPr>
              <w:t>people?</w:t>
            </w:r>
            <w:r>
              <w:rPr>
                <w:rFonts w:ascii="Calibri"/>
                <w:color w:val="F15B2C"/>
                <w:spacing w:val="-1"/>
                <w:w w:val="105"/>
              </w:rPr>
              <w:tab/>
            </w:r>
            <w:r>
              <w:rPr>
                <w:rFonts w:ascii="Calibri"/>
                <w:color w:val="F15B2C"/>
                <w:w w:val="105"/>
              </w:rPr>
              <w:t>5</w:t>
            </w:r>
            <w:r>
              <w:rPr>
                <w:rFonts w:ascii="Calibri"/>
              </w:rPr>
            </w:r>
          </w:hyperlink>
        </w:p>
        <w:p>
          <w:pPr>
            <w:pStyle w:val="TOC4"/>
            <w:tabs>
              <w:tab w:pos="9320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</w:rPr>
          </w:pPr>
          <w:hyperlink w:history="true" w:anchor="_TOC_250000">
            <w:r>
              <w:rPr>
                <w:spacing w:val="-3"/>
                <w:w w:val="105"/>
              </w:rPr>
              <w:t>W</w:t>
            </w:r>
            <w:r>
              <w:rPr>
                <w:spacing w:val="-2"/>
                <w:w w:val="105"/>
              </w:rPr>
              <w:t>ellbeing</w:t>
            </w:r>
            <w:r>
              <w:rPr>
                <w:spacing w:val="-3"/>
                <w:w w:val="105"/>
              </w:rPr>
              <w:t> </w:t>
            </w:r>
            <w:r>
              <w:rPr>
                <w:spacing w:val="-2"/>
                <w:w w:val="105"/>
              </w:rPr>
              <w:t>Out</w:t>
            </w:r>
            <w:r>
              <w:rPr>
                <w:spacing w:val="-1"/>
                <w:w w:val="105"/>
              </w:rPr>
              <w:t>comes</w:t>
            </w:r>
            <w:r>
              <w:rPr>
                <w:spacing w:val="-5"/>
                <w:w w:val="105"/>
              </w:rPr>
              <w:t> </w:t>
            </w:r>
            <w:r>
              <w:rPr>
                <w:spacing w:val="-2"/>
                <w:w w:val="105"/>
              </w:rPr>
              <w:t>Framew</w:t>
            </w:r>
            <w:r>
              <w:rPr>
                <w:spacing w:val="-1"/>
                <w:w w:val="105"/>
              </w:rPr>
              <w:t>ork: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an</w:t>
            </w:r>
            <w:r>
              <w:rPr>
                <w:spacing w:val="-2"/>
                <w:w w:val="105"/>
              </w:rPr>
              <w:t> </w:t>
            </w:r>
            <w:r>
              <w:rPr>
                <w:spacing w:val="-1"/>
                <w:w w:val="105"/>
              </w:rPr>
              <w:t>ov</w:t>
            </w:r>
            <w:r>
              <w:rPr>
                <w:spacing w:val="-2"/>
                <w:w w:val="105"/>
              </w:rPr>
              <w:t>er</w:t>
            </w:r>
            <w:r>
              <w:rPr>
                <w:spacing w:val="-1"/>
                <w:w w:val="105"/>
              </w:rPr>
              <w:t>view</w:t>
            </w:r>
            <w:r>
              <w:rPr>
                <w:rFonts w:ascii="Calibri"/>
                <w:color w:val="F15B2C"/>
                <w:spacing w:val="-1"/>
                <w:w w:val="105"/>
              </w:rPr>
              <w:tab/>
            </w:r>
            <w:r>
              <w:rPr>
                <w:rFonts w:ascii="Calibri"/>
                <w:color w:val="F15B2C"/>
                <w:w w:val="105"/>
              </w:rPr>
              <w:t>6</w:t>
            </w:r>
            <w:r>
              <w:rPr>
                <w:rFonts w:ascii="Calibri"/>
              </w:rPr>
            </w:r>
          </w:hyperlink>
        </w:p>
        <w:p>
          <w:pPr>
            <w:pStyle w:val="TOC4"/>
            <w:tabs>
              <w:tab w:pos="9320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</w:rPr>
          </w:pPr>
          <w:r>
            <w:rPr>
              <w:spacing w:val="-3"/>
              <w:w w:val="105"/>
            </w:rPr>
            <w:t>Cultu</w:t>
          </w:r>
          <w:r>
            <w:rPr>
              <w:spacing w:val="-4"/>
              <w:w w:val="105"/>
            </w:rPr>
            <w:t>r</w:t>
          </w:r>
          <w:r>
            <w:rPr>
              <w:spacing w:val="-3"/>
              <w:w w:val="105"/>
            </w:rPr>
            <w:t>e </w:t>
          </w:r>
          <w:r>
            <w:rPr>
              <w:w w:val="105"/>
            </w:rPr>
            <w:t>and</w:t>
          </w:r>
          <w:r>
            <w:rPr>
              <w:spacing w:val="-4"/>
              <w:w w:val="105"/>
            </w:rPr>
            <w:t> </w:t>
          </w:r>
          <w:r>
            <w:rPr>
              <w:spacing w:val="-1"/>
              <w:w w:val="105"/>
            </w:rPr>
            <w:t>Connection</w:t>
          </w:r>
          <w:r>
            <w:rPr>
              <w:rFonts w:ascii="Calibri"/>
              <w:color w:val="F15B2C"/>
              <w:spacing w:val="-1"/>
              <w:w w:val="105"/>
            </w:rPr>
            <w:tab/>
          </w:r>
          <w:r>
            <w:rPr>
              <w:rFonts w:ascii="Calibri"/>
              <w:color w:val="F15B2C"/>
              <w:w w:val="105"/>
            </w:rPr>
            <w:t>9</w:t>
          </w:r>
          <w:r>
            <w:rPr>
              <w:rFonts w:ascii="Calibri"/>
            </w:rPr>
          </w:r>
        </w:p>
        <w:p>
          <w:pPr>
            <w:pStyle w:val="TOC4"/>
            <w:tabs>
              <w:tab w:pos="9320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</w:rPr>
          </w:pPr>
          <w:r>
            <w:rPr>
              <w:spacing w:val="-1"/>
            </w:rPr>
            <w:t>Economic</w:t>
          </w:r>
          <w:r>
            <w:rPr>
              <w:spacing w:val="-2"/>
            </w:rPr>
            <w:t> </w:t>
          </w:r>
          <w:r>
            <w:rPr>
              <w:spacing w:val="-1"/>
            </w:rPr>
            <w:t>Empo</w:t>
          </w:r>
          <w:r>
            <w:rPr>
              <w:spacing w:val="-2"/>
            </w:rPr>
            <w:t>w</w:t>
          </w:r>
          <w:r>
            <w:rPr>
              <w:spacing w:val="-1"/>
            </w:rPr>
            <w:t>erment</w:t>
          </w:r>
          <w:r>
            <w:rPr>
              <w:rFonts w:ascii="Calibri"/>
              <w:color w:val="F15B2C"/>
              <w:spacing w:val="-1"/>
            </w:rPr>
            <w:tab/>
          </w:r>
          <w:r>
            <w:rPr>
              <w:rFonts w:ascii="Calibri"/>
              <w:color w:val="F15B2C"/>
            </w:rPr>
            <w:t>11</w:t>
          </w:r>
          <w:r>
            <w:rPr>
              <w:rFonts w:ascii="Calibri"/>
            </w:rPr>
          </w:r>
        </w:p>
        <w:p>
          <w:pPr>
            <w:pStyle w:val="TOC4"/>
            <w:tabs>
              <w:tab w:pos="9320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</w:rPr>
          </w:pPr>
          <w:r>
            <w:rPr>
              <w:spacing w:val="-1"/>
            </w:rPr>
            <w:t>Health</w:t>
          </w:r>
          <w:r>
            <w:rPr>
              <w:rFonts w:ascii="Calibri"/>
              <w:color w:val="F15B2C"/>
              <w:spacing w:val="-1"/>
            </w:rPr>
            <w:tab/>
          </w:r>
          <w:r>
            <w:rPr>
              <w:rFonts w:ascii="Calibri"/>
              <w:color w:val="F15B2C"/>
            </w:rPr>
            <w:t>12</w:t>
          </w:r>
          <w:r>
            <w:rPr>
              <w:rFonts w:ascii="Calibri"/>
            </w:rPr>
          </w:r>
        </w:p>
        <w:p>
          <w:pPr>
            <w:pStyle w:val="TOC4"/>
            <w:tabs>
              <w:tab w:pos="9320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</w:rPr>
          </w:pPr>
          <w:r>
            <w:rPr>
              <w:spacing w:val="-2"/>
              <w:w w:val="105"/>
            </w:rPr>
            <w:t>Ment</w:t>
          </w:r>
          <w:r>
            <w:rPr>
              <w:spacing w:val="-1"/>
              <w:w w:val="105"/>
            </w:rPr>
            <w:t>al</w:t>
          </w:r>
          <w:r>
            <w:rPr>
              <w:spacing w:val="-5"/>
              <w:w w:val="105"/>
            </w:rPr>
            <w:t> </w:t>
          </w:r>
          <w:r>
            <w:rPr>
              <w:spacing w:val="-1"/>
              <w:w w:val="105"/>
            </w:rPr>
            <w:t>Health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-4"/>
              <w:w w:val="105"/>
            </w:rPr>
            <w:t> </w:t>
          </w:r>
          <w:r>
            <w:rPr>
              <w:spacing w:val="-1"/>
              <w:w w:val="105"/>
            </w:rPr>
            <w:t>Emotional</w:t>
          </w:r>
          <w:r>
            <w:rPr>
              <w:spacing w:val="-7"/>
              <w:w w:val="105"/>
            </w:rPr>
            <w:t> </w:t>
          </w:r>
          <w:r>
            <w:rPr>
              <w:spacing w:val="-3"/>
              <w:w w:val="105"/>
            </w:rPr>
            <w:t>W</w:t>
          </w:r>
          <w:r>
            <w:rPr>
              <w:spacing w:val="-2"/>
              <w:w w:val="105"/>
            </w:rPr>
            <w:t>ellbeing</w:t>
          </w:r>
          <w:r>
            <w:rPr>
              <w:rFonts w:ascii="Calibri"/>
              <w:color w:val="F15B2C"/>
              <w:spacing w:val="-2"/>
              <w:w w:val="105"/>
            </w:rPr>
            <w:tab/>
          </w:r>
          <w:r>
            <w:rPr>
              <w:rFonts w:ascii="Calibri"/>
              <w:color w:val="F15B2C"/>
              <w:w w:val="105"/>
            </w:rPr>
            <w:t>13</w:t>
          </w:r>
          <w:r>
            <w:rPr>
              <w:rFonts w:ascii="Calibri"/>
            </w:rPr>
          </w:r>
        </w:p>
        <w:p>
          <w:pPr>
            <w:pStyle w:val="TOC4"/>
            <w:tabs>
              <w:tab w:pos="9321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</w:rPr>
          </w:pPr>
          <w:r>
            <w:rPr>
              <w:spacing w:val="-1"/>
              <w:w w:val="110"/>
            </w:rPr>
            <w:t>L</w:t>
          </w:r>
          <w:r>
            <w:rPr>
              <w:spacing w:val="-2"/>
              <w:w w:val="110"/>
            </w:rPr>
            <w:t>earning</w:t>
          </w:r>
          <w:r>
            <w:rPr>
              <w:spacing w:val="-6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11"/>
              <w:w w:val="110"/>
            </w:rPr>
            <w:t> </w:t>
          </w:r>
          <w:r>
            <w:rPr>
              <w:spacing w:val="-2"/>
              <w:w w:val="110"/>
            </w:rPr>
            <w:t>Skills</w:t>
          </w:r>
          <w:r>
            <w:rPr>
              <w:rFonts w:ascii="Calibri"/>
              <w:color w:val="F15B2C"/>
              <w:spacing w:val="-2"/>
              <w:w w:val="110"/>
            </w:rPr>
            <w:tab/>
          </w:r>
          <w:r>
            <w:rPr>
              <w:rFonts w:ascii="Calibri"/>
              <w:color w:val="F15B2C"/>
              <w:spacing w:val="1"/>
              <w:w w:val="110"/>
            </w:rPr>
            <w:t>14</w:t>
          </w:r>
          <w:r>
            <w:rPr>
              <w:rFonts w:ascii="Calibri"/>
            </w:rPr>
          </w:r>
        </w:p>
        <w:p>
          <w:pPr>
            <w:pStyle w:val="TOC4"/>
            <w:tabs>
              <w:tab w:pos="9319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</w:rPr>
          </w:pPr>
          <w:r>
            <w:rPr>
              <w:w w:val="105"/>
            </w:rPr>
            <w:t>Home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-5"/>
              <w:w w:val="105"/>
            </w:rPr>
            <w:t> </w:t>
          </w:r>
          <w:r>
            <w:rPr>
              <w:spacing w:val="-1"/>
              <w:w w:val="105"/>
            </w:rPr>
            <w:t>Env</w:t>
          </w:r>
          <w:r>
            <w:rPr>
              <w:spacing w:val="-2"/>
              <w:w w:val="105"/>
            </w:rPr>
            <w:t>ir</w:t>
          </w:r>
          <w:r>
            <w:rPr>
              <w:spacing w:val="-1"/>
              <w:w w:val="105"/>
            </w:rPr>
            <w:t>onment</w:t>
          </w:r>
          <w:r>
            <w:rPr>
              <w:rFonts w:ascii="Calibri"/>
              <w:color w:val="F15B2C"/>
              <w:spacing w:val="-1"/>
              <w:w w:val="105"/>
            </w:rPr>
            <w:tab/>
          </w:r>
          <w:r>
            <w:rPr>
              <w:rFonts w:ascii="Calibri"/>
              <w:color w:val="F15B2C"/>
              <w:spacing w:val="-3"/>
              <w:w w:val="105"/>
            </w:rPr>
            <w:t>15</w:t>
          </w:r>
          <w:r>
            <w:rPr>
              <w:rFonts w:ascii="Calibri"/>
            </w:rPr>
          </w:r>
        </w:p>
        <w:p>
          <w:pPr>
            <w:pStyle w:val="TOC4"/>
            <w:tabs>
              <w:tab w:pos="9320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</w:rPr>
          </w:pPr>
          <w:r>
            <w:rPr>
              <w:spacing w:val="-1"/>
            </w:rPr>
            <w:t>Empo</w:t>
          </w:r>
          <w:r>
            <w:rPr>
              <w:spacing w:val="-2"/>
            </w:rPr>
            <w:t>w</w:t>
          </w:r>
          <w:r>
            <w:rPr>
              <w:spacing w:val="-1"/>
            </w:rPr>
            <w:t>erment</w:t>
          </w:r>
          <w:r>
            <w:rPr>
              <w:rFonts w:ascii="Calibri"/>
              <w:color w:val="F15B2C"/>
              <w:spacing w:val="-1"/>
            </w:rPr>
            <w:tab/>
          </w:r>
          <w:r>
            <w:rPr>
              <w:rFonts w:ascii="Calibri"/>
              <w:color w:val="F15B2C"/>
            </w:rPr>
            <w:t>16</w:t>
          </w:r>
          <w:r>
            <w:rPr>
              <w:rFonts w:ascii="Calibri"/>
            </w:rPr>
          </w:r>
        </w:p>
        <w:p>
          <w:pPr>
            <w:pStyle w:val="TOC4"/>
            <w:tabs>
              <w:tab w:pos="9320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</w:rPr>
          </w:pPr>
          <w:r>
            <w:rPr>
              <w:spacing w:val="-1"/>
              <w:w w:val="105"/>
            </w:rPr>
            <w:t>Saf</w:t>
          </w:r>
          <w:r>
            <w:rPr>
              <w:spacing w:val="-2"/>
              <w:w w:val="105"/>
            </w:rPr>
            <w:t>ety</w:t>
          </w:r>
          <w:r>
            <w:rPr>
              <w:rFonts w:ascii="Calibri"/>
              <w:color w:val="F15B2C"/>
              <w:spacing w:val="-2"/>
              <w:w w:val="105"/>
            </w:rPr>
            <w:tab/>
          </w:r>
          <w:r>
            <w:rPr>
              <w:rFonts w:ascii="Calibri"/>
              <w:color w:val="F15B2C"/>
              <w:w w:val="105"/>
            </w:rPr>
            <w:t>18</w:t>
          </w:r>
          <w:r>
            <w:rPr>
              <w:rFonts w:ascii="Calibri"/>
            </w:rPr>
          </w:r>
        </w:p>
        <w:p>
          <w:pPr>
            <w:pStyle w:val="TOC3"/>
            <w:tabs>
              <w:tab w:pos="9320" w:val="right" w:leader="dot"/>
            </w:tabs>
            <w:spacing w:line="240" w:lineRule="auto"/>
            <w:ind w:right="0"/>
            <w:jc w:val="left"/>
            <w:rPr>
              <w:rFonts w:ascii="Calibri" w:hAnsi="Calibri" w:cs="Calibri" w:eastAsia="Calibri"/>
              <w:b w:val="0"/>
              <w:bCs w:val="0"/>
              <w:i w:val="0"/>
              <w:sz w:val="22"/>
              <w:szCs w:val="22"/>
            </w:rPr>
          </w:pPr>
          <w:r>
            <w:rPr/>
            <w:pict>
              <v:shape style="position:absolute;margin-left:561.846985pt;margin-top:128.504227pt;width:32.950pt;height:24.75pt;mso-position-horizontal-relative:page;mso-position-vertical-relative:paragraph;z-index:-67384" type="#_x0000_t202" filled="false" stroked="false">
                <v:textbox inset="0,0,0,0">
                  <w:txbxContent>
                    <w:p>
                      <w:pPr>
                        <w:spacing w:before="61"/>
                        <w:ind w:left="36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w w:val="95"/>
                          <w:sz w:val="18"/>
                        </w:rPr>
                        <w:t>1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w:pict>
          </w:r>
          <w:r>
            <w:rPr/>
            <w:pict>
              <v:group style="position:absolute;margin-left:561.846985pt;margin-top:128.504227pt;width:32.950pt;height:24.75pt;mso-position-horizontal-relative:page;mso-position-vertical-relative:paragraph;z-index:1504" coordorigin="11237,2570" coordsize="659,495">
                <v:shape style="position:absolute;left:11237;top:2570;width:659;height:495" coordorigin="11237,2570" coordsize="659,495" path="m11237,3065l11896,3065,11896,2570,11237,2570,11237,3065xe" filled="true" fillcolor="#ffffff" stroked="false">
                  <v:path arrowok="t"/>
                  <v:fill type="solid"/>
                </v:shape>
                <w10:wrap type="none"/>
              </v:group>
            </w:pict>
          </w:r>
          <w:r>
            <w:rPr>
              <w:i w:val="0"/>
              <w:spacing w:val="-3"/>
              <w:w w:val="105"/>
              <w:sz w:val="22"/>
            </w:rPr>
            <w:t>Reference</w:t>
          </w:r>
          <w:r>
            <w:rPr>
              <w:i w:val="0"/>
              <w:spacing w:val="-2"/>
              <w:w w:val="105"/>
              <w:sz w:val="22"/>
            </w:rPr>
            <w:t>s</w:t>
          </w:r>
          <w:r>
            <w:rPr>
              <w:rFonts w:ascii="Calibri"/>
              <w:b w:val="0"/>
              <w:i w:val="0"/>
              <w:color w:val="F15B2C"/>
              <w:spacing w:val="-2"/>
              <w:w w:val="105"/>
              <w:sz w:val="22"/>
            </w:rPr>
            <w:tab/>
          </w:r>
          <w:r>
            <w:rPr>
              <w:rFonts w:ascii="Calibri"/>
              <w:b w:val="0"/>
              <w:i w:val="0"/>
              <w:color w:val="F15B2C"/>
              <w:w w:val="105"/>
              <w:sz w:val="22"/>
            </w:rPr>
            <w:t>20</w:t>
          </w:r>
          <w:r>
            <w:rPr>
              <w:rFonts w:ascii="Calibri"/>
              <w:b w:val="0"/>
              <w:i w:val="0"/>
              <w:sz w:val="22"/>
            </w:rPr>
          </w:r>
        </w:p>
      </w:sdtContent>
    </w:sdt>
    <w:p>
      <w:pPr>
        <w:spacing w:after="0" w:line="240" w:lineRule="auto"/>
        <w:jc w:val="left"/>
        <w:rPr>
          <w:rFonts w:ascii="Calibri" w:hAnsi="Calibri" w:cs="Calibri" w:eastAsia="Calibri"/>
          <w:sz w:val="22"/>
          <w:szCs w:val="22"/>
        </w:rPr>
        <w:sectPr>
          <w:pgSz w:w="11910" w:h="16840"/>
          <w:pgMar w:top="1580" w:bottom="0" w:left="920" w:right="0"/>
        </w:sectPr>
      </w:pP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  <w:r>
        <w:rPr/>
        <w:pict>
          <v:shape style="position:absolute;margin-left:-.000005pt;margin-top:665.890015pt;width:563.622910pt;height:176.000007pt;mso-position-horizontal-relative:page;mso-position-vertical-relative:page;z-index:-66976" type="#_x0000_t75" stroked="false">
            <v:imagedata r:id="rId10" o:title=""/>
          </v:shape>
        </w:pict>
      </w:r>
    </w:p>
    <w:p>
      <w:pPr>
        <w:tabs>
          <w:tab w:pos="390" w:val="left" w:leader="none"/>
          <w:tab w:pos="905" w:val="left" w:leader="none"/>
          <w:tab w:pos="7157" w:val="left" w:leader="none"/>
          <w:tab w:pos="7699" w:val="left" w:leader="none"/>
          <w:tab w:pos="8101" w:val="left" w:leader="none"/>
          <w:tab w:pos="8540" w:val="left" w:leader="none"/>
          <w:tab w:pos="9055" w:val="left" w:leader="none"/>
          <w:tab w:pos="9456" w:val="left" w:leader="none"/>
          <w:tab w:pos="9895" w:val="left" w:leader="none"/>
          <w:tab w:pos="10358" w:val="left" w:leader="none"/>
          <w:tab w:pos="10901" w:val="left" w:leader="none"/>
          <w:tab w:pos="11302" w:val="left" w:leader="none"/>
        </w:tabs>
        <w:spacing w:line="200" w:lineRule="atLeast"/>
        <w:ind w:left="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53"/>
          <w:sz w:val="20"/>
        </w:rPr>
        <w:pict>
          <v:group style="width:13.75pt;height:14.5pt;mso-position-horizontal-relative:char;mso-position-vertical-relative:line" coordorigin="0,0" coordsize="275,290">
            <v:group style="position:absolute;left:0;top:0;width:275;height:290" coordorigin="0,0" coordsize="275,290">
              <v:shape style="position:absolute;left:0;top:0;width:275;height:290" coordorigin="0,0" coordsize="275,290" path="m128,0l67,6,7,29,0,35,0,249,59,286,78,289,99,287,158,273,227,233,268,178,272,163,104,163,83,157,67,151,62,141,58,123,59,107,65,91,76,76,92,64,113,55,245,55,243,51,182,8,147,1,128,0xe" filled="true" fillcolor="#000000" stroked="false">
                <v:path arrowok="t"/>
                <v:fill type="solid"/>
              </v:shape>
              <v:shape style="position:absolute;left:0;top:0;width:275;height:290" coordorigin="0,0" coordsize="275,290" path="m245,55l113,55,131,62,147,79,133,141,104,163,272,163,273,160,274,142,273,123,269,104,263,85,254,68,245,55xe" filled="true" fillcolor="#000000" stroked="false">
                <v:path arrowok="t"/>
                <v:fill type="solid"/>
              </v:shape>
            </v:group>
            <v:group style="position:absolute;left:0;top:27;width:238;height:236" coordorigin="0,27" coordsize="238,236">
              <v:shape style="position:absolute;left:0;top:27;width:238;height:236" coordorigin="0,27" coordsize="238,236" path="m119,27l59,35,6,64,0,71,0,210,59,260,79,263,102,261,176,234,222,190,236,161,107,161,86,157,69,151,68,148,62,130,62,112,69,96,82,83,100,72,214,72,206,62,192,49,175,39,157,33,138,29,119,27xe" filled="true" fillcolor="#c01c7b" stroked="false">
                <v:path arrowok="t"/>
                <v:fill type="solid"/>
              </v:shape>
              <v:shape style="position:absolute;left:0;top:27;width:238;height:236" coordorigin="0,27" coordsize="238,236" path="m214,72l100,72,117,76,134,91,134,111,129,134,119,153,107,161,236,161,238,151,238,132,234,113,228,95,218,77,214,72xe" filled="true" fillcolor="#c01c7b" stroked="false">
                <v:path arrowok="t"/>
                <v:fill type="solid"/>
              </v:shape>
            </v:group>
            <v:group style="position:absolute;left:62;top:75;width:71;height:87" coordorigin="62,75" coordsize="71,87">
              <v:shape style="position:absolute;left:62;top:75;width:71;height:87" coordorigin="62,75" coordsize="71,87" path="m103,75l79,84,68,97,62,114,62,132,69,151,72,152,90,158,112,161,121,153,129,136,132,114,130,92,121,76,103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53"/>
          <w:sz w:val="20"/>
        </w:rPr>
      </w:r>
      <w:r>
        <w:rPr>
          <w:rFonts w:ascii="Calibri"/>
          <w:position w:val="53"/>
          <w:sz w:val="20"/>
        </w:rPr>
        <w:tab/>
      </w:r>
      <w:r>
        <w:rPr>
          <w:rFonts w:ascii="Calibri"/>
          <w:position w:val="51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51"/>
          <w:sz w:val="20"/>
        </w:rPr>
      </w:r>
      <w:r>
        <w:rPr>
          <w:rFonts w:ascii="Calibri"/>
          <w:position w:val="51"/>
          <w:sz w:val="20"/>
        </w:rPr>
        <w:tab/>
      </w:r>
      <w:r>
        <w:rPr>
          <w:rFonts w:ascii="Calibri"/>
          <w:sz w:val="20"/>
        </w:rPr>
        <w:pict>
          <v:group style="width:306.850pt;height:54.85pt;mso-position-horizontal-relative:char;mso-position-vertical-relative:line" coordorigin="0,0" coordsize="6137,1097">
            <v:group style="position:absolute;left:0;top:249;width:285;height:322" coordorigin="0,249" coordsize="285,322">
              <v:shape style="position:absolute;left:0;top:249;width:285;height:322" coordorigin="0,249" coordsize="285,322" path="m148,249l75,268,29,307,2,378,0,397,0,421,9,483,43,535,101,567,125,570,144,568,163,562,202,550,221,544,269,500,284,463,121,463,103,461,87,455,73,444,61,428,53,407,58,388,71,372,85,369,273,369,271,363,246,308,198,262,166,251,148,249xe" filled="true" fillcolor="#000000" stroked="false">
                <v:path arrowok="t"/>
                <v:fill type="solid"/>
              </v:shape>
              <v:shape style="position:absolute;left:0;top:249;width:285;height:322" coordorigin="0,249" coordsize="285,322" path="m273,369l85,369,105,372,125,379,144,391,157,405,161,421,153,441,145,456,140,458,121,463,284,463,285,444,284,441,283,422,280,402,276,382,273,369xe" filled="true" fillcolor="#000000" stroked="false">
                <v:path arrowok="t"/>
                <v:fill type="solid"/>
              </v:shape>
            </v:group>
            <v:group style="position:absolute;left:26;top:285;width:232;height:263" coordorigin="26,285" coordsize="232,263">
              <v:shape style="position:absolute;left:26;top:285;width:232;height:263" coordorigin="26,285" coordsize="232,263" path="m152,285l81,306,38,352,26,410,27,430,41,490,85,535,131,547,150,544,169,539,188,532,208,526,252,479,258,460,125,460,107,457,92,449,79,435,70,416,76,399,93,383,249,383,248,378,219,324,169,288,152,285xe" filled="true" fillcolor="#fcb325" stroked="false">
                <v:path arrowok="t"/>
                <v:fill type="solid"/>
              </v:shape>
              <v:shape style="position:absolute;left:26;top:285;width:232;height:263" coordorigin="26,285" coordsize="232,263" path="m249,383l93,383,114,385,136,393,153,404,160,417,153,438,146,454,144,455,125,460,258,460,258,437,256,417,253,397,249,383xe" filled="true" fillcolor="#fcb325" stroked="false">
                <v:path arrowok="t"/>
                <v:fill type="solid"/>
              </v:shape>
            </v:group>
            <v:group style="position:absolute;left:73;top:387;width:87;height:73" coordorigin="73,387" coordsize="87,73">
              <v:shape style="position:absolute;left:73;top:387;width:87;height:73" coordorigin="73,387" coordsize="87,73" path="m94,387l77,394,73,412,79,436,91,450,107,458,126,460,146,454,147,451,155,434,160,412,153,402,136,393,115,388,94,387xe" filled="true" fillcolor="#000000" stroked="false">
                <v:path arrowok="t"/>
                <v:fill type="solid"/>
              </v:shape>
            </v:group>
            <v:group style="position:absolute;left:402;top:278;width:323;height:290" coordorigin="402,278" coordsize="323,290">
              <v:shape style="position:absolute;left:402;top:278;width:323;height:290" coordorigin="402,278" coordsize="323,290" path="m578,278l517,284,457,307,416,353,402,419,402,419,406,438,413,457,422,476,430,495,438,513,491,558,528,567,549,565,608,550,677,510,718,455,722,440,554,440,533,434,517,429,513,419,508,401,509,384,515,368,526,354,542,342,563,332,696,332,693,329,632,286,597,278,578,278xe" filled="true" fillcolor="#000000" stroked="false">
                <v:path arrowok="t"/>
                <v:fill type="solid"/>
              </v:shape>
              <v:shape style="position:absolute;left:402;top:278;width:323;height:290" coordorigin="402,278" coordsize="323,290" path="m696,332l563,332,581,339,597,357,583,419,554,440,722,440,723,438,724,419,723,400,719,381,713,363,704,345,696,332xe" filled="true" fillcolor="#000000" stroked="false">
                <v:path arrowok="t"/>
                <v:fill type="solid"/>
              </v:shape>
            </v:group>
            <v:group style="position:absolute;left:425;top:305;width:264;height:236" coordorigin="425,305" coordsize="264,236">
              <v:shape style="position:absolute;left:425;top:305;width:264;height:236" coordorigin="425,305" coordsize="264,236" path="m569,305l509,312,456,342,427,398,425,422,430,441,438,460,446,479,454,498,509,537,529,540,552,538,626,512,672,468,686,439,557,439,536,434,519,429,518,426,512,408,512,390,519,374,532,360,550,350,665,350,656,339,642,326,625,317,607,310,588,306,569,305xe" filled="true" fillcolor="#c01c7b" stroked="false">
                <v:path arrowok="t"/>
                <v:fill type="solid"/>
              </v:shape>
              <v:shape style="position:absolute;left:425;top:305;width:264;height:236" coordorigin="425,305" coordsize="264,236" path="m665,350l550,350,567,353,584,369,585,389,579,412,569,431,557,439,686,439,688,429,688,410,684,391,678,372,668,355,665,350xe" filled="true" fillcolor="#c01c7b" stroked="false">
                <v:path arrowok="t"/>
                <v:fill type="solid"/>
              </v:shape>
            </v:group>
            <v:group style="position:absolute;left:512;top:353;width:71;height:87" coordorigin="512,353" coordsize="71,87">
              <v:shape style="position:absolute;left:512;top:353;width:71;height:87" coordorigin="512,353" coordsize="71,87" path="m553,353l530,361,518,375,512,391,512,410,519,429,522,430,540,436,562,439,571,431,579,414,582,392,580,370,571,354,553,353xe" filled="true" fillcolor="#000000" stroked="false">
                <v:path arrowok="t"/>
                <v:fill type="solid"/>
              </v:shape>
            </v:group>
            <v:group style="position:absolute;left:840;top:273;width:302;height:311" coordorigin="840,273" coordsize="302,311">
              <v:shape style="position:absolute;left:840;top:273;width:302;height:311" coordorigin="840,273" coordsize="302,311" path="m1001,273l942,290,885,342,850,396,840,451,842,470,881,540,935,567,954,574,973,582,982,583,1002,584,1021,582,1090,539,1126,477,1130,466,971,466,964,464,947,455,935,442,927,427,924,409,925,389,933,368,950,358,971,355,1135,355,1131,341,1079,290,1021,273,1001,273xe" filled="true" fillcolor="#000000" stroked="false">
                <v:path arrowok="t"/>
                <v:fill type="solid"/>
              </v:shape>
              <v:shape style="position:absolute;left:840;top:273;width:302;height:311" coordorigin="840,273" coordsize="302,311" path="m1135,355l971,355,984,364,996,379,1006,397,1012,417,1012,435,1005,449,986,459,971,466,1130,466,1132,460,1137,442,1140,424,1141,405,1140,385,1137,363,1135,355xe" filled="true" fillcolor="#000000" stroked="false">
                <v:path arrowok="t"/>
                <v:fill type="solid"/>
              </v:shape>
            </v:group>
            <v:group style="position:absolute;left:866;top:308;width:247;height:254" coordorigin="866,308" coordsize="247,254">
              <v:shape style="position:absolute;left:866;top:308;width:247;height:254" coordorigin="866,308" coordsize="247,254" path="m1001,308l941,326,886,384,866,450,866,455,869,473,900,526,955,552,974,560,1050,546,1094,484,1103,465,972,465,969,464,952,455,940,442,934,425,934,406,941,385,956,377,1108,377,1107,372,1059,321,1022,309,1001,308xe" filled="true" fillcolor="#eecae0" stroked="false">
                <v:path arrowok="t"/>
                <v:fill type="solid"/>
              </v:shape>
              <v:shape style="position:absolute;left:866;top:308;width:247;height:254" coordorigin="866,308" coordsize="247,254" path="m1108,377l956,377,980,378,993,394,1004,413,1010,432,1007,445,988,457,972,465,1103,465,1108,450,1112,431,1113,412,1111,393,1108,377xe" filled="true" fillcolor="#eecae0" stroked="false">
                <v:path arrowok="t"/>
                <v:fill type="solid"/>
              </v:shape>
            </v:group>
            <v:group style="position:absolute;left:933;top:373;width:79;height:92" coordorigin="933,373" coordsize="79,92">
              <v:shape style="position:absolute;left:933;top:373;width:79;height:92" coordorigin="933,373" coordsize="79,92" path="m961,373l946,383,933,406,933,425,940,442,953,456,972,465,979,461,995,451,1011,432,1005,414,993,395,977,380,961,373xe" filled="true" fillcolor="#000000" stroked="false">
                <v:path arrowok="t"/>
                <v:fill type="solid"/>
              </v:shape>
            </v:group>
            <v:group style="position:absolute;left:1383;top:266;width:285;height:322" coordorigin="1383,266" coordsize="285,322">
              <v:shape style="position:absolute;left:1383;top:266;width:285;height:322" coordorigin="1383,266" coordsize="285,322" path="m1531,266l1458,285,1411,324,1384,395,1383,414,1383,438,1391,500,1425,552,1483,584,1508,587,1527,584,1546,579,1585,567,1604,561,1652,517,1667,479,1504,479,1486,478,1470,472,1456,461,1444,445,1436,424,1441,405,1453,389,1468,386,1656,386,1654,379,1628,325,1580,279,1548,268,1531,266xe" filled="true" fillcolor="#000000" stroked="false">
                <v:path arrowok="t"/>
                <v:fill type="solid"/>
              </v:shape>
              <v:shape style="position:absolute;left:1383;top:266;width:285;height:322" coordorigin="1383,266" coordsize="285,322" path="m1656,386l1468,386,1487,389,1508,396,1526,407,1539,421,1543,438,1535,458,1528,473,1523,475,1504,479,1667,479,1667,461,1667,458,1665,439,1663,419,1659,399,1656,386xe" filled="true" fillcolor="#000000" stroked="false">
                <v:path arrowok="t"/>
                <v:fill type="solid"/>
              </v:shape>
            </v:group>
            <v:group style="position:absolute;left:1409;top:302;width:232;height:263" coordorigin="1409,302" coordsize="232,263">
              <v:shape style="position:absolute;left:1409;top:302;width:232;height:263" coordorigin="1409,302" coordsize="232,263" path="m1535,302l1464,322,1421,369,1409,426,1409,447,1423,507,1468,552,1513,564,1532,561,1552,555,1571,549,1590,543,1634,496,1640,476,1508,476,1490,474,1474,466,1462,452,1453,432,1459,415,1476,400,1632,400,1630,395,1602,341,1552,305,1535,302xe" filled="true" fillcolor="#fcb325" stroked="false">
                <v:path arrowok="t"/>
                <v:fill type="solid"/>
              </v:shape>
              <v:shape style="position:absolute;left:1409;top:302;width:232;height:263" coordorigin="1409,302" coordsize="232,263" path="m1632,400l1476,400,1496,402,1518,410,1536,421,1542,434,1536,455,1528,471,1527,472,1508,476,1640,476,1641,454,1639,434,1635,414,1632,400xe" filled="true" fillcolor="#fcb325" stroked="false">
                <v:path arrowok="t"/>
                <v:fill type="solid"/>
              </v:shape>
            </v:group>
            <v:group style="position:absolute;left:1456;top:404;width:87;height:73" coordorigin="1456,404" coordsize="87,73">
              <v:shape style="position:absolute;left:1456;top:404;width:87;height:73" coordorigin="1456,404" coordsize="87,73" path="m1476,404l1459,411,1456,428,1461,453,1474,467,1490,475,1508,476,1528,471,1530,468,1538,451,1543,429,1535,419,1519,410,1498,405,1476,404xe" filled="true" fillcolor="#000000" stroked="false">
                <v:path arrowok="t"/>
                <v:fill type="solid"/>
              </v:shape>
            </v:group>
            <v:group style="position:absolute;left:1784;top:294;width:323;height:290" coordorigin="1784,294" coordsize="323,290">
              <v:shape style="position:absolute;left:1784;top:294;width:323;height:290" coordorigin="1784,294" coordsize="323,290" path="m1961,294l1900,301,1840,324,1799,370,1784,435,1784,436,1789,455,1796,474,1804,493,1813,512,1821,530,1874,574,1911,584,1932,582,1990,567,2060,527,2101,472,2105,457,1937,457,1916,451,1900,446,1895,435,1891,418,1892,401,1897,385,1908,371,1924,359,1945,349,2078,349,2076,346,2015,303,1979,295,1961,294xe" filled="true" fillcolor="#000000" stroked="false">
                <v:path arrowok="t"/>
                <v:fill type="solid"/>
              </v:shape>
              <v:shape style="position:absolute;left:1784;top:294;width:323;height:290" coordorigin="1784,294" coordsize="323,290" path="m2078,349l1945,349,1963,356,1980,374,1966,436,1937,457,2105,457,2105,455,2107,436,2106,417,2102,398,2096,380,2087,362,2078,349xe" filled="true" fillcolor="#000000" stroked="false">
                <v:path arrowok="t"/>
                <v:fill type="solid"/>
              </v:shape>
            </v:group>
            <v:group style="position:absolute;left:1808;top:322;width:264;height:236" coordorigin="1808,322" coordsize="264,236">
              <v:shape style="position:absolute;left:1808;top:322;width:264;height:236" coordorigin="1808,322" coordsize="264,236" path="m1952,322l1892,329,1838,359,1809,415,1808,439,1813,458,1821,477,1829,496,1837,515,1892,554,1912,557,1935,555,2008,529,2055,485,2069,456,1940,456,1919,451,1902,446,1901,443,1895,424,1895,407,1902,391,1915,377,1933,367,2047,367,2039,356,2025,343,2008,334,1990,327,1971,323,1952,322xe" filled="true" fillcolor="#c01c7b" stroked="false">
                <v:path arrowok="t"/>
                <v:fill type="solid"/>
              </v:shape>
              <v:shape style="position:absolute;left:1808;top:322;width:264;height:236" coordorigin="1808,322" coordsize="264,236" path="m2047,367l1933,367,1950,370,1967,385,1967,406,1962,429,1952,447,1940,456,2069,456,2071,446,2071,426,2067,408,2061,389,2051,372,2047,367xe" filled="true" fillcolor="#c01c7b" stroked="false">
                <v:path arrowok="t"/>
                <v:fill type="solid"/>
              </v:shape>
            </v:group>
            <v:group style="position:absolute;left:1895;top:369;width:71;height:87" coordorigin="1895,369" coordsize="71,87">
              <v:shape style="position:absolute;left:1895;top:369;width:71;height:87" coordorigin="1895,369" coordsize="71,87" path="m1936,369l1912,378,1901,392,1895,408,1895,427,1902,446,1905,447,1923,453,1945,456,1954,448,1961,430,1965,408,1963,387,1954,370,1936,369xe" filled="true" fillcolor="#000000" stroked="false">
                <v:path arrowok="t"/>
                <v:fill type="solid"/>
              </v:shape>
            </v:group>
            <v:group style="position:absolute;left:2223;top:290;width:302;height:311" coordorigin="2223,290" coordsize="302,311">
              <v:shape style="position:absolute;left:2223;top:290;width:302;height:311" coordorigin="2223,290" coordsize="302,311" path="m2383,290l2325,307,2267,359,2233,413,2223,468,2225,486,2264,557,2317,583,2337,591,2355,599,2364,600,2384,600,2404,599,2473,556,2509,494,2513,483,2354,483,2347,481,2330,472,2318,459,2309,444,2306,426,2308,406,2315,385,2332,374,2354,372,2518,372,2514,358,2461,307,2404,290,2383,290xe" filled="true" fillcolor="#000000" stroked="false">
                <v:path arrowok="t"/>
                <v:fill type="solid"/>
              </v:shape>
              <v:shape style="position:absolute;left:2223;top:290;width:302;height:311" coordorigin="2223,290" coordsize="302,311" path="m2518,372l2354,372,2367,381,2379,396,2389,414,2395,434,2395,451,2388,466,2369,476,2354,483,2513,483,2515,477,2520,459,2523,441,2524,422,2523,401,2520,380,2518,372xe" filled="true" fillcolor="#000000" stroked="false">
                <v:path arrowok="t"/>
                <v:fill type="solid"/>
              </v:shape>
            </v:group>
            <v:group style="position:absolute;left:2249;top:325;width:247;height:254" coordorigin="2249,325" coordsize="247,254">
              <v:shape style="position:absolute;left:2249;top:325;width:247;height:254" coordorigin="2249,325" coordsize="247,254" path="m2384,325l2324,343,2269,401,2249,466,2249,472,2252,490,2283,543,2338,569,2356,577,2433,563,2477,501,2485,482,2355,482,2352,481,2335,472,2323,459,2317,442,2317,423,2324,402,2339,394,2491,394,2489,389,2442,338,2404,326,2384,325xe" filled="true" fillcolor="#eecae0" stroked="false">
                <v:path arrowok="t"/>
                <v:fill type="solid"/>
              </v:shape>
              <v:shape style="position:absolute;left:2249;top:325;width:247;height:254" coordorigin="2249,325" coordsize="247,254" path="m2491,394l2339,394,2363,395,2376,410,2387,430,2393,449,2390,462,2371,474,2355,482,2485,482,2491,466,2494,448,2496,429,2494,410,2491,394xe" filled="true" fillcolor="#eecae0" stroked="false">
                <v:path arrowok="t"/>
                <v:fill type="solid"/>
              </v:shape>
            </v:group>
            <v:group style="position:absolute;left:2315;top:390;width:79;height:92" coordorigin="2315,390" coordsize="79,92">
              <v:shape style="position:absolute;left:2315;top:390;width:79;height:92" coordorigin="2315,390" coordsize="79,92" path="m2344,390l2328,400,2315,423,2316,442,2323,459,2336,473,2355,482,2362,478,2378,468,2394,448,2388,431,2376,412,2360,397,2344,390xe" filled="true" fillcolor="#000000" stroked="false">
                <v:path arrowok="t"/>
                <v:fill type="solid"/>
              </v:shape>
            </v:group>
            <v:group style="position:absolute;left:2738;top:268;width:285;height:322" coordorigin="2738,268" coordsize="285,322">
              <v:shape style="position:absolute;left:2738;top:268;width:285;height:322" coordorigin="2738,268" coordsize="285,322" path="m2886,268l2813,287,2767,326,2740,397,2738,417,2738,440,2747,502,2781,555,2839,586,2863,590,2882,587,2902,582,2940,569,2960,563,3007,519,3022,482,2860,482,2842,481,2825,474,2811,463,2800,447,2791,427,2797,407,2809,391,2824,389,3011,389,3010,382,2984,327,2936,282,2904,270,2886,268xe" filled="true" fillcolor="#000000" stroked="false">
                <v:path arrowok="t"/>
                <v:fill type="solid"/>
              </v:shape>
              <v:shape style="position:absolute;left:2738;top:268;width:285;height:322" coordorigin="2738,268" coordsize="285,322" path="m3011,389l2824,389,2843,391,2863,399,2882,410,2895,424,2899,440,2891,460,2884,476,2879,478,2860,482,3022,482,3023,463,3023,460,3021,442,3018,421,3015,401,3011,389xe" filled="true" fillcolor="#000000" stroked="false">
                <v:path arrowok="t"/>
                <v:fill type="solid"/>
              </v:shape>
            </v:group>
            <v:group style="position:absolute;left:2765;top:305;width:232;height:263" coordorigin="2765,305" coordsize="232,263">
              <v:shape style="position:absolute;left:2765;top:305;width:232;height:263" coordorigin="2765,305" coordsize="232,263" path="m2890,305l2819,325,2776,372,2765,429,2765,449,2779,510,2823,554,2869,567,2888,563,2907,558,2927,551,2946,546,2990,498,2996,479,2863,479,2846,477,2830,468,2817,454,2809,435,2814,418,2832,403,2987,403,2986,397,2957,344,2907,307,2890,305xe" filled="true" fillcolor="#fcb325" stroked="false">
                <v:path arrowok="t"/>
                <v:fill type="solid"/>
              </v:shape>
              <v:shape style="position:absolute;left:2765;top:305;width:232;height:263" coordorigin="2765,305" coordsize="232,263" path="m2987,403l2832,403,2852,405,2874,413,2891,424,2898,437,2891,458,2884,474,2883,474,2863,479,2996,479,2997,456,2994,436,2991,416,2987,403xe" filled="true" fillcolor="#fcb325" stroked="false">
                <v:path arrowok="t"/>
                <v:fill type="solid"/>
              </v:shape>
            </v:group>
            <v:group style="position:absolute;left:2811;top:407;width:87;height:73" coordorigin="2811,407" coordsize="87,73">
              <v:shape style="position:absolute;left:2811;top:407;width:87;height:73" coordorigin="2811,407" coordsize="87,73" path="m2832,407l2815,413,2811,431,2817,455,2829,469,2845,477,2864,479,2884,474,2885,471,2893,454,2898,432,2891,422,2874,413,2853,407,2832,407xe" filled="true" fillcolor="#000000" stroked="false">
                <v:path arrowok="t"/>
                <v:fill type="solid"/>
              </v:shape>
            </v:group>
            <v:group style="position:absolute;left:3140;top:297;width:323;height:290" coordorigin="3140,297" coordsize="323,290">
              <v:shape style="position:absolute;left:3140;top:297;width:323;height:290" coordorigin="3140,297" coordsize="323,290" path="m3316,297l3255,303,3196,326,3154,372,3140,438,3140,439,3145,457,3152,476,3160,495,3169,514,3176,533,3229,577,3267,586,3288,584,3346,569,3415,530,3456,475,3460,459,3292,459,3272,454,3256,448,3251,438,3246,420,3247,403,3253,387,3264,373,3280,361,3301,352,3434,352,3431,348,3370,305,3335,298,3316,297xe" filled="true" fillcolor="#000000" stroked="false">
                <v:path arrowok="t"/>
                <v:fill type="solid"/>
              </v:shape>
              <v:shape style="position:absolute;left:3140;top:297;width:323;height:290" coordorigin="3140,297" coordsize="323,290" path="m3434,352l3301,352,3319,359,3335,376,3321,438,3292,459,3460,459,3461,457,3463,439,3462,420,3458,401,3451,382,3442,364,3434,352xe" filled="true" fillcolor="#000000" stroked="false">
                <v:path arrowok="t"/>
                <v:fill type="solid"/>
              </v:shape>
            </v:group>
            <v:group style="position:absolute;left:3163;top:324;width:264;height:236" coordorigin="3163,324" coordsize="264,236">
              <v:shape style="position:absolute;left:3163;top:324;width:264;height:236" coordorigin="3163,324" coordsize="264,236" path="m3307,324l3247,331,3194,361,3165,418,3163,442,3168,461,3176,479,3185,498,3193,517,3247,557,3267,560,3290,558,3364,531,3410,487,3424,458,3295,458,3274,454,3258,448,3256,445,3250,427,3251,409,3258,393,3270,380,3288,369,3403,369,3395,359,3380,346,3364,336,3345,329,3326,326,3307,324xe" filled="true" fillcolor="#c01c7b" stroked="false">
                <v:path arrowok="t"/>
                <v:fill type="solid"/>
              </v:shape>
              <v:shape style="position:absolute;left:3163;top:324;width:264;height:236" coordorigin="3163,324" coordsize="264,236" path="m3403,369l3288,369,3306,373,3323,388,3323,408,3317,431,3308,450,3295,458,3424,458,3426,448,3426,429,3423,410,3416,391,3407,374,3403,369xe" filled="true" fillcolor="#c01c7b" stroked="false">
                <v:path arrowok="t"/>
                <v:fill type="solid"/>
              </v:shape>
            </v:group>
            <v:group style="position:absolute;left:3250;top:372;width:71;height:87" coordorigin="3250,372" coordsize="71,87">
              <v:shape style="position:absolute;left:3250;top:372;width:71;height:87" coordorigin="3250,372" coordsize="71,87" path="m3292,372l3268,380,3256,394,3250,411,3250,429,3258,448,3261,449,3279,455,3300,458,3310,450,3317,433,3321,411,3319,389,3310,373,3292,372xe" filled="true" fillcolor="#000000" stroked="false">
                <v:path arrowok="t"/>
                <v:fill type="solid"/>
              </v:shape>
            </v:group>
            <v:group style="position:absolute;left:3579;top:292;width:302;height:311" coordorigin="3579,292" coordsize="302,311">
              <v:shape style="position:absolute;left:3579;top:292;width:302;height:311" coordorigin="3579,292" coordsize="302,311" path="m3739,292l3681,309,3623,361,3588,415,3579,470,3581,489,3619,559,3673,586,3692,593,3711,602,3720,602,3740,603,3760,601,3829,558,3864,496,3868,485,3709,485,3703,483,3686,474,3673,462,3665,446,3662,428,3664,409,3671,388,3688,377,3710,374,3873,374,3869,360,3817,309,3759,293,3739,292xe" filled="true" fillcolor="#000000" stroked="false">
                <v:path arrowok="t"/>
                <v:fill type="solid"/>
              </v:shape>
              <v:shape style="position:absolute;left:3579;top:292;width:302;height:311" coordorigin="3579,292" coordsize="302,311" path="m3873,374l3710,374,3722,383,3734,398,3744,417,3750,436,3751,454,3744,468,3725,478,3709,485,3868,485,3871,479,3875,462,3879,443,3880,424,3879,404,3875,383,3873,374xe" filled="true" fillcolor="#000000" stroked="false">
                <v:path arrowok="t"/>
                <v:fill type="solid"/>
              </v:shape>
            </v:group>
            <v:group style="position:absolute;left:3604;top:327;width:247;height:254" coordorigin="3604,327" coordsize="247,254">
              <v:shape style="position:absolute;left:3604;top:327;width:247;height:254" coordorigin="3604,327" coordsize="247,254" path="m3739,327l3679,345,3624,403,3605,469,3604,474,3607,493,3638,545,3693,571,3712,579,3788,565,3832,503,3841,484,3710,484,3708,483,3691,474,3679,461,3673,445,3673,425,3679,404,3695,396,3846,396,3845,391,3797,340,3760,328,3739,327xe" filled="true" fillcolor="#eecae0" stroked="false">
                <v:path arrowok="t"/>
                <v:fill type="solid"/>
              </v:shape>
              <v:shape style="position:absolute;left:3604;top:327;width:247;height:254" coordorigin="3604,327" coordsize="247,254" path="m3846,396l3695,396,3718,398,3732,413,3743,432,3748,451,3745,465,3727,477,3710,484,3841,484,3846,469,3850,451,3851,432,3850,412,3846,396xe" filled="true" fillcolor="#eecae0" stroked="false">
                <v:path arrowok="t"/>
                <v:fill type="solid"/>
              </v:shape>
            </v:group>
            <v:group style="position:absolute;left:3671;top:392;width:79;height:92" coordorigin="3671,392" coordsize="79,92">
              <v:shape style="position:absolute;left:3671;top:392;width:79;height:92" coordorigin="3671,392" coordsize="79,92" path="m3699,392l3684,403,3671,426,3672,445,3678,461,3692,475,3710,484,3717,481,3733,471,3750,451,3743,433,3731,414,3716,399,3699,392xe" filled="true" fillcolor="#000000" stroked="false">
                <v:path arrowok="t"/>
                <v:fill type="solid"/>
              </v:shape>
            </v:group>
            <v:group style="position:absolute;left:4056;top:247;width:285;height:322" coordorigin="4056,247" coordsize="285,322">
              <v:shape style="position:absolute;left:4056;top:247;width:285;height:322" coordorigin="4056,247" coordsize="285,322" path="m4204,247l4131,265,4085,304,4058,375,4056,395,4056,418,4065,480,4099,533,4157,564,4181,568,4200,565,4219,560,4258,547,4277,542,4325,497,4340,460,4177,460,4159,459,4143,453,4129,441,4117,425,4109,405,4114,385,4127,370,4141,367,4329,367,4327,360,4302,306,4254,260,4222,248,4204,247xe" filled="true" fillcolor="#000000" stroked="false">
                <v:path arrowok="t"/>
                <v:fill type="solid"/>
              </v:shape>
              <v:shape style="position:absolute;left:4056;top:247;width:285;height:322" coordorigin="4056,247" coordsize="285,322" path="m4329,367l4141,367,4161,370,4181,377,4200,388,4213,402,4217,418,4209,438,4201,454,4196,456,4177,460,4340,460,4341,441,4341,438,4339,420,4336,400,4332,380,4329,367xe" filled="true" fillcolor="#000000" stroked="false">
                <v:path arrowok="t"/>
                <v:fill type="solid"/>
              </v:shape>
            </v:group>
            <v:group style="position:absolute;left:4083;top:283;width:232;height:263" coordorigin="4083,283" coordsize="232,263">
              <v:shape style="position:absolute;left:4083;top:283;width:232;height:263" coordorigin="4083,283" coordsize="232,263" path="m4208,283l4137,303,4094,350,4083,407,4083,427,4097,488,4141,532,4187,545,4206,542,4225,536,4244,530,4264,524,4308,477,4314,457,4181,457,4163,455,4148,447,4135,433,4127,413,4132,396,4150,381,4305,381,4304,375,4275,322,4225,286,4208,283xe" filled="true" fillcolor="#fcb325" stroked="false">
                <v:path arrowok="t"/>
                <v:fill type="solid"/>
              </v:shape>
              <v:shape style="position:absolute;left:4083;top:283;width:232;height:263" coordorigin="4083,283" coordsize="232,263" path="m4305,381l4150,381,4170,383,4192,391,4209,402,4216,415,4209,436,4202,452,4200,452,4181,457,4314,457,4314,434,4312,414,4309,395,4305,381xe" filled="true" fillcolor="#fcb325" stroked="false">
                <v:path arrowok="t"/>
                <v:fill type="solid"/>
              </v:shape>
            </v:group>
            <v:group style="position:absolute;left:4129;top:385;width:87;height:73" coordorigin="4129,385" coordsize="87,73">
              <v:shape style="position:absolute;left:4129;top:385;width:87;height:73" coordorigin="4129,385" coordsize="87,73" path="m4150,385l4133,392,4129,409,4135,434,4147,447,4163,455,4182,457,4202,452,4203,449,4211,432,4216,410,4209,400,4192,391,4171,385,4150,385xe" filled="true" fillcolor="#000000" stroked="false">
                <v:path arrowok="t"/>
                <v:fill type="solid"/>
              </v:shape>
            </v:group>
            <v:group style="position:absolute;left:4458;top:275;width:323;height:290" coordorigin="4458,275" coordsize="323,290">
              <v:shape style="position:absolute;left:4458;top:275;width:323;height:290" coordorigin="4458,275" coordsize="323,290" path="m4634,275l4573,281,4513,304,4472,351,4458,416,4458,417,4462,436,4469,454,4478,473,4486,492,4494,511,4547,555,4584,564,4606,563,4664,548,4733,508,4774,453,4778,438,4610,438,4589,432,4574,426,4569,416,4564,399,4565,382,4571,366,4582,352,4598,339,4619,330,4752,330,4749,326,4688,283,4653,276,4634,275xe" filled="true" fillcolor="#000000" stroked="false">
                <v:path arrowok="t"/>
                <v:fill type="solid"/>
              </v:shape>
              <v:shape style="position:absolute;left:4458;top:275;width:323;height:290" coordorigin="4458,275" coordsize="323,290" path="m4752,330l4619,330,4637,337,4653,354,4639,416,4610,438,4778,438,4779,435,4781,417,4779,398,4775,379,4769,360,4760,343,4752,330xe" filled="true" fillcolor="#000000" stroked="false">
                <v:path arrowok="t"/>
                <v:fill type="solid"/>
              </v:shape>
            </v:group>
            <v:group style="position:absolute;left:4481;top:303;width:264;height:236" coordorigin="4481,303" coordsize="264,236">
              <v:shape style="position:absolute;left:4481;top:303;width:264;height:236" coordorigin="4481,303" coordsize="264,236" path="m4625,303l4565,310,4512,339,4483,396,4481,420,4486,439,4494,458,4502,477,4510,496,4565,535,4585,538,4608,536,4682,509,4728,465,4742,436,4613,436,4592,432,4575,426,4574,423,4568,405,4569,388,4575,372,4588,358,4606,347,4721,347,4712,337,4698,324,4682,314,4663,308,4644,304,4625,303xe" filled="true" fillcolor="#c01c7b" stroked="false">
                <v:path arrowok="t"/>
                <v:fill type="solid"/>
              </v:shape>
              <v:shape style="position:absolute;left:4481;top:303;width:264;height:236" coordorigin="4481,303" coordsize="264,236" path="m4721,347l4606,347,4624,351,4641,366,4641,387,4635,409,4626,428,4613,436,4742,436,4744,426,4744,407,4741,388,4734,370,4724,352,4721,347xe" filled="true" fillcolor="#c01c7b" stroked="false">
                <v:path arrowok="t"/>
                <v:fill type="solid"/>
              </v:shape>
            </v:group>
            <v:group style="position:absolute;left:4568;top:350;width:71;height:87" coordorigin="4568,350" coordsize="71,87">
              <v:shape style="position:absolute;left:4568;top:350;width:71;height:87" coordorigin="4568,350" coordsize="71,87" path="m4610,350l4586,359,4574,372,4568,389,4568,407,4575,426,4579,427,4596,433,4618,436,4627,428,4635,411,4638,389,4636,368,4627,351,4610,350xe" filled="true" fillcolor="#000000" stroked="false">
                <v:path arrowok="t"/>
                <v:fill type="solid"/>
              </v:shape>
            </v:group>
            <v:group style="position:absolute;left:4896;top:271;width:302;height:311" coordorigin="4896,271" coordsize="302,311">
              <v:shape style="position:absolute;left:4896;top:271;width:302;height:311" coordorigin="4896,271" coordsize="302,311" path="m5057,271l4999,287,4941,340,4906,393,4896,448,4898,467,4937,537,4991,564,5010,572,5029,580,5038,581,5058,581,5078,579,5147,537,5182,474,5186,464,5027,464,5020,461,5003,452,4991,440,4983,424,4980,407,4981,387,4989,366,5006,355,5028,352,5191,352,5187,338,5135,288,5077,271,5057,271xe" filled="true" fillcolor="#000000" stroked="false">
                <v:path arrowok="t"/>
                <v:fill type="solid"/>
              </v:shape>
              <v:shape style="position:absolute;left:4896;top:271;width:302;height:311" coordorigin="4896,271" coordsize="302,311" path="m5191,352l5028,352,5040,362,5052,377,5062,395,5068,414,5068,432,5061,446,5042,457,5027,464,5186,464,5188,458,5193,440,5196,422,5198,402,5197,382,5193,361,5191,352xe" filled="true" fillcolor="#000000" stroked="false">
                <v:path arrowok="t"/>
                <v:fill type="solid"/>
              </v:shape>
            </v:group>
            <v:group style="position:absolute;left:4922;top:305;width:247;height:254" coordorigin="4922,305" coordsize="247,254">
              <v:shape style="position:absolute;left:4922;top:305;width:247;height:254" coordorigin="4922,305" coordsize="247,254" path="m5057,305l4997,323,4942,382,4922,447,4922,452,4925,471,4956,524,5011,549,5030,557,5106,544,5150,481,5159,462,5028,462,5025,461,5008,452,4997,439,4990,423,4990,404,4997,383,5012,375,5164,375,5163,369,5115,318,5078,307,5057,305xe" filled="true" fillcolor="#eecae0" stroked="false">
                <v:path arrowok="t"/>
                <v:fill type="solid"/>
              </v:shape>
              <v:shape style="position:absolute;left:4922;top:305;width:247;height:254" coordorigin="4922,305" coordsize="247,254" path="m5164,375l5012,375,5036,376,5049,391,5060,411,5066,429,5063,443,5044,455,5028,462,5159,462,5164,447,5168,429,5169,410,5167,390,5164,375xe" filled="true" fillcolor="#eecae0" stroked="false">
                <v:path arrowok="t"/>
                <v:fill type="solid"/>
              </v:shape>
            </v:group>
            <v:group style="position:absolute;left:4989;top:371;width:79;height:92" coordorigin="4989,371" coordsize="79,92">
              <v:shape style="position:absolute;left:4989;top:371;width:79;height:92" coordorigin="4989,371" coordsize="79,92" path="m5017,371l5002,381,4989,404,4989,423,4996,440,5009,453,5028,462,5035,459,5051,449,5067,429,5061,411,5049,392,5034,377,5017,371xe" filled="true" fillcolor="#000000" stroked="false">
                <v:path arrowok="t"/>
                <v:fill type="solid"/>
              </v:shape>
            </v:group>
            <v:group style="position:absolute;left:5412;top:249;width:285;height:322" coordorigin="5412,249" coordsize="285,322">
              <v:shape style="position:absolute;left:5412;top:249;width:285;height:322" coordorigin="5412,249" coordsize="285,322" path="m5559,249l5487,268,5440,307,5413,378,5412,397,5412,421,5420,483,5454,535,5512,567,5537,570,5556,568,5575,562,5614,550,5633,544,5680,500,5695,463,5533,463,5515,461,5499,455,5484,444,5473,428,5465,407,5470,388,5482,372,5497,369,5685,369,5683,363,5657,308,5609,262,5577,251,5559,249xe" filled="true" fillcolor="#000000" stroked="false">
                <v:path arrowok="t"/>
                <v:fill type="solid"/>
              </v:shape>
              <v:shape style="position:absolute;left:5412;top:249;width:285;height:322" coordorigin="5412,249" coordsize="285,322" path="m5685,369l5497,369,5516,372,5537,379,5555,391,5568,405,5572,421,5564,441,5557,456,5552,458,5533,463,5695,463,5696,444,5696,441,5694,422,5692,402,5688,382,5685,369xe" filled="true" fillcolor="#000000" stroked="false">
                <v:path arrowok="t"/>
                <v:fill type="solid"/>
              </v:shape>
            </v:group>
            <v:group style="position:absolute;left:5438;top:285;width:232;height:263" coordorigin="5438,285" coordsize="232,263">
              <v:shape style="position:absolute;left:5438;top:285;width:232;height:263" coordorigin="5438,285" coordsize="232,263" path="m5564,285l5493,306,5449,352,5438,410,5438,430,5452,490,5496,535,5542,547,5561,544,5581,539,5600,532,5619,526,5663,479,5669,460,5537,460,5519,457,5503,449,5491,435,5482,416,5487,399,5505,383,5661,383,5659,378,5631,324,5580,288,5564,285xe" filled="true" fillcolor="#fcb325" stroked="false">
                <v:path arrowok="t"/>
                <v:fill type="solid"/>
              </v:shape>
              <v:shape style="position:absolute;left:5438;top:285;width:232;height:263" coordorigin="5438,285" coordsize="232,263" path="m5661,383l5505,383,5525,385,5547,393,5564,404,5571,417,5565,438,5557,454,5556,455,5537,460,5669,460,5670,437,5668,417,5664,397,5661,383xe" filled="true" fillcolor="#fcb325" stroked="false">
                <v:path arrowok="t"/>
                <v:fill type="solid"/>
              </v:shape>
            </v:group>
            <v:group style="position:absolute;left:5485;top:387;width:87;height:73" coordorigin="5485,387" coordsize="87,73">
              <v:shape style="position:absolute;left:5485;top:387;width:87;height:73" coordorigin="5485,387" coordsize="87,73" path="m5505,387l5488,394,5485,412,5490,436,5503,450,5519,458,5537,460,5557,454,5558,451,5566,434,5572,412,5564,402,5548,393,5526,388,5505,387xe" filled="true" fillcolor="#000000" stroked="false">
                <v:path arrowok="t"/>
                <v:fill type="solid"/>
              </v:shape>
            </v:group>
            <v:group style="position:absolute;left:5813;top:278;width:323;height:290" coordorigin="5813,278" coordsize="323,290">
              <v:shape style="position:absolute;left:5813;top:278;width:323;height:290" coordorigin="5813,278" coordsize="323,290" path="m5990,278l5929,284,5869,307,5828,353,5813,419,5813,419,5818,438,5825,457,5833,476,5842,495,5850,513,5902,558,5940,567,5961,565,6019,550,6089,510,6129,455,6134,440,5965,440,5945,434,5929,429,5924,419,5920,401,5920,384,5926,368,5937,354,5953,342,5974,332,6107,332,6105,329,6044,286,6008,278,5990,278xe" filled="true" fillcolor="#000000" stroked="false">
                <v:path arrowok="t"/>
                <v:fill type="solid"/>
              </v:shape>
              <v:shape style="position:absolute;left:5813;top:278;width:323;height:290" coordorigin="5813,278" coordsize="323,290" path="m6107,332l5974,332,5992,339,6009,357,5995,419,5965,440,6134,440,6134,438,6136,419,6135,400,6131,381,6124,363,6116,345,6107,332xe" filled="true" fillcolor="#000000" stroked="false">
                <v:path arrowok="t"/>
                <v:fill type="solid"/>
              </v:shape>
            </v:group>
            <v:group style="position:absolute;left:5837;top:305;width:264;height:236" coordorigin="5837,305" coordsize="264,236">
              <v:shape style="position:absolute;left:5837;top:305;width:264;height:236" coordorigin="5837,305" coordsize="264,236" path="m5981,305l5920,312,5867,342,5838,398,5837,422,5842,441,5849,460,5858,479,5866,498,5921,537,5941,540,5963,538,6037,512,6083,468,6098,439,5969,439,5947,434,5931,429,5929,426,5923,408,5924,390,5931,374,5943,360,5962,350,6076,350,6068,339,6054,326,6037,317,6018,310,6000,306,5981,305xe" filled="true" fillcolor="#c01c7b" stroked="false">
                <v:path arrowok="t"/>
                <v:fill type="solid"/>
              </v:shape>
              <v:shape style="position:absolute;left:5837;top:305;width:264;height:236" coordorigin="5837,305" coordsize="264,236" path="m6076,350l5962,350,5979,353,5996,369,5996,389,5991,412,5981,431,5969,439,6098,439,6100,429,6100,410,6096,391,6089,372,6080,355,6076,350xe" filled="true" fillcolor="#c01c7b" stroked="false">
                <v:path arrowok="t"/>
                <v:fill type="solid"/>
              </v:shape>
            </v:group>
            <v:group style="position:absolute;left:5923;top:353;width:71;height:87" coordorigin="5923,353" coordsize="71,87">
              <v:shape style="position:absolute;left:5923;top:353;width:71;height:87" coordorigin="5923,353" coordsize="71,87" path="m5965,353l5941,361,5929,375,5923,391,5924,410,5931,429,5934,430,5952,436,5974,439,5983,431,5990,414,5994,392,5992,370,5983,354,5965,353xe" filled="true" fillcolor="#000000" stroked="false">
                <v:path arrowok="t"/>
                <v:fill type="solid"/>
              </v:shape>
            </v:group>
            <v:group style="position:absolute;left:304;top:0;width:5443;height:1097" coordorigin="304,0" coordsize="5443,1097">
              <v:shape style="position:absolute;left:304;top:0;width:5443;height:1097" coordorigin="304,0" coordsize="5443,1097" path="m304,1096l5746,1096,5746,0,304,0,304,1096xe" filled="true" fillcolor="#ffffff" stroked="false">
                <v:path arrowok="t"/>
                <v:fill type="solid"/>
              </v:shape>
              <v:shape style="position:absolute;left:0;top:0;width:6137;height:1097" type="#_x0000_t202" filled="false" stroked="false">
                <v:textbox inset="0,0,0,0">
                  <w:txbxContent>
                    <w:p>
                      <w:pPr>
                        <w:spacing w:before="57"/>
                        <w:ind w:left="681" w:right="0" w:firstLine="0"/>
                        <w:jc w:val="left"/>
                        <w:rPr>
                          <w:rFonts w:ascii="Trebuchet MS" w:hAnsi="Trebuchet MS" w:cs="Trebuchet MS" w:eastAsia="Trebuchet MS"/>
                          <w:sz w:val="56"/>
                          <w:szCs w:val="56"/>
                        </w:rPr>
                      </w:pPr>
                      <w:r>
                        <w:rPr>
                          <w:rFonts w:ascii="Trebuchet MS"/>
                          <w:b/>
                          <w:color w:val="BC3C2E"/>
                          <w:spacing w:val="-1"/>
                          <w:w w:val="95"/>
                          <w:sz w:val="56"/>
                        </w:rPr>
                        <w:t>Part</w:t>
                      </w:r>
                      <w:r>
                        <w:rPr>
                          <w:rFonts w:ascii="Trebuchet MS"/>
                          <w:b/>
                          <w:color w:val="BC3C2E"/>
                          <w:spacing w:val="-17"/>
                          <w:w w:val="95"/>
                          <w:sz w:val="56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BC3C2E"/>
                          <w:w w:val="95"/>
                          <w:sz w:val="56"/>
                        </w:rPr>
                        <w:t>A:</w:t>
                      </w:r>
                      <w:r>
                        <w:rPr>
                          <w:rFonts w:ascii="Trebuchet MS"/>
                          <w:b/>
                          <w:color w:val="BC3C2E"/>
                          <w:spacing w:val="-9"/>
                          <w:w w:val="95"/>
                          <w:sz w:val="56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BC3C2E"/>
                          <w:spacing w:val="-2"/>
                          <w:w w:val="95"/>
                          <w:sz w:val="56"/>
                        </w:rPr>
                        <w:t>Int</w:t>
                      </w:r>
                      <w:r>
                        <w:rPr>
                          <w:rFonts w:ascii="Trebuchet MS"/>
                          <w:b/>
                          <w:color w:val="BC3C2E"/>
                          <w:spacing w:val="-3"/>
                          <w:w w:val="95"/>
                          <w:sz w:val="56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BC3C2E"/>
                          <w:spacing w:val="-2"/>
                          <w:w w:val="95"/>
                          <w:sz w:val="56"/>
                        </w:rPr>
                        <w:t>oduction</w:t>
                      </w:r>
                      <w:r>
                        <w:rPr>
                          <w:rFonts w:ascii="Trebuchet MS"/>
                          <w:sz w:val="5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51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51"/>
          <w:sz w:val="20"/>
        </w:rPr>
      </w:r>
      <w:r>
        <w:rPr>
          <w:rFonts w:ascii="Calibri"/>
          <w:position w:val="51"/>
          <w:sz w:val="20"/>
        </w:rPr>
        <w:tab/>
      </w:r>
      <w:r>
        <w:rPr>
          <w:rFonts w:ascii="Calibri"/>
          <w:position w:val="51"/>
          <w:sz w:val="20"/>
        </w:rPr>
        <w:pict>
          <v:group style="width:14.25pt;height:16.1pt;mso-position-horizontal-relative:char;mso-position-vertical-relative:line" coordorigin="0,0" coordsize="285,322">
            <v:group style="position:absolute;left:0;top:0;width:285;height:322" coordorigin="0,0" coordsize="285,322">
              <v:shape style="position:absolute;left:0;top:0;width:285;height:322" coordorigin="0,0" coordsize="285,322" path="m148,0l75,19,29,58,2,129,0,148,0,172,9,234,43,286,101,318,125,321,144,319,163,314,202,301,221,295,269,251,284,214,121,214,103,212,87,206,73,195,61,179,53,158,58,139,71,123,85,120,273,120,271,114,246,59,198,13,166,2,148,0xe" filled="true" fillcolor="#000000" stroked="false">
                <v:path arrowok="t"/>
                <v:fill type="solid"/>
              </v:shape>
              <v:shape style="position:absolute;left:0;top:0;width:285;height:322" coordorigin="0,0" coordsize="285,322" path="m273,120l85,120,105,123,125,131,144,142,157,156,161,172,153,192,145,207,140,209,121,214,284,214,285,195,284,192,283,173,280,153,276,133,273,120xe" filled="true" fillcolor="#000000" stroked="false">
                <v:path arrowok="t"/>
                <v:fill type="solid"/>
              </v:shape>
            </v:group>
            <v:group style="position:absolute;left:26;top:36;width:232;height:263" coordorigin="26,36" coordsize="232,263">
              <v:shape style="position:absolute;left:26;top:36;width:232;height:263" coordorigin="26,36" coordsize="232,263" path="m152,36l81,57,38,103,26,161,27,181,41,241,85,286,131,299,150,295,169,290,188,283,208,277,252,230,258,211,125,211,107,209,92,200,79,186,70,167,76,150,93,134,249,134,248,129,219,75,169,39,152,36xe" filled="true" fillcolor="#fcb325" stroked="false">
                <v:path arrowok="t"/>
                <v:fill type="solid"/>
              </v:shape>
              <v:shape style="position:absolute;left:26;top:36;width:232;height:263" coordorigin="26,36" coordsize="232,263" path="m249,134l93,134,114,137,136,144,153,156,160,168,153,189,146,205,144,206,125,211,258,211,258,188,256,168,253,148,249,134xe" filled="true" fillcolor="#fcb325" stroked="false">
                <v:path arrowok="t"/>
                <v:fill type="solid"/>
              </v:shape>
            </v:group>
            <v:group style="position:absolute;left:73;top:138;width:87;height:73" coordorigin="73,138" coordsize="87,73">
              <v:shape style="position:absolute;left:73;top:138;width:87;height:73" coordorigin="73,138" coordsize="87,73" path="m94,138l77,145,73,163,79,187,91,201,107,209,126,211,146,205,147,203,155,185,160,163,153,153,136,144,115,139,94,13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51"/>
          <w:sz w:val="20"/>
        </w:rPr>
      </w:r>
      <w:r>
        <w:rPr>
          <w:rFonts w:ascii="Calibri"/>
          <w:position w:val="51"/>
          <w:sz w:val="20"/>
        </w:rPr>
        <w:tab/>
      </w:r>
      <w:r>
        <w:rPr>
          <w:rFonts w:ascii="Calibri"/>
          <w:position w:val="51"/>
          <w:sz w:val="20"/>
        </w:rPr>
        <w:pict>
          <v:group style="width:16.1500pt;height:14.5pt;mso-position-horizontal-relative:char;mso-position-vertical-relative:line" coordorigin="0,0" coordsize="323,290">
            <v:group style="position:absolute;left:0;top:0;width:323;height:290" coordorigin="0,0" coordsize="323,290">
              <v:shape style="position:absolute;left:0;top:0;width:323;height:290" coordorigin="0,0" coordsize="323,290" path="m177,0l116,6,56,29,15,76,0,141,0,142,5,160,12,179,20,198,29,217,36,236,89,280,127,289,148,287,206,273,275,233,316,178,321,163,152,163,132,157,116,151,111,141,106,123,107,107,113,91,124,76,140,64,161,55,294,55,292,51,231,8,195,1,177,0xe" filled="true" fillcolor="#000000" stroked="false">
                <v:path arrowok="t"/>
                <v:fill type="solid"/>
              </v:shape>
              <v:shape style="position:absolute;left:0;top:0;width:323;height:290" coordorigin="0,0" coordsize="323,290" path="m294,55l161,55,179,62,196,79,182,141,152,163,321,163,321,160,323,142,322,123,318,104,311,85,303,68,294,55xe" filled="true" fillcolor="#000000" stroked="false">
                <v:path arrowok="t"/>
                <v:fill type="solid"/>
              </v:shape>
            </v:group>
            <v:group style="position:absolute;left:23;top:27;width:264;height:236" coordorigin="23,27" coordsize="264,236">
              <v:shape style="position:absolute;left:23;top:27;width:264;height:236" coordorigin="23,27" coordsize="264,236" path="m168,27l107,35,54,64,25,121,23,145,29,164,36,183,45,202,53,220,107,260,127,263,150,261,224,234,270,190,284,161,155,161,134,157,118,151,116,148,110,130,111,112,118,96,130,83,148,72,263,72,255,62,240,49,224,39,205,33,187,29,168,27xe" filled="true" fillcolor="#c01c7b" stroked="false">
                <v:path arrowok="t"/>
                <v:fill type="solid"/>
              </v:shape>
              <v:shape style="position:absolute;left:23;top:27;width:264;height:236" coordorigin="23,27" coordsize="264,236" path="m263,72l148,72,166,76,183,91,183,111,178,134,168,153,155,161,284,161,286,151,286,132,283,113,276,95,267,77,263,72xe" filled="true" fillcolor="#c01c7b" stroked="false">
                <v:path arrowok="t"/>
                <v:fill type="solid"/>
              </v:shape>
            </v:group>
            <v:group style="position:absolute;left:110;top:75;width:71;height:87" coordorigin="110,75" coordsize="71,87">
              <v:shape style="position:absolute;left:110;top:75;width:71;height:87" coordorigin="110,75" coordsize="71,87" path="m152,75l128,84,116,97,110,114,111,132,118,151,121,152,139,158,161,161,170,153,177,136,181,114,179,92,170,76,152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51"/>
          <w:sz w:val="20"/>
        </w:rPr>
      </w:r>
      <w:r>
        <w:rPr>
          <w:rFonts w:ascii="Calibri"/>
          <w:position w:val="51"/>
          <w:sz w:val="20"/>
        </w:rPr>
        <w:tab/>
      </w:r>
      <w:r>
        <w:rPr>
          <w:rFonts w:ascii="Calibri"/>
          <w:position w:val="50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50"/>
          <w:sz w:val="20"/>
        </w:rPr>
      </w:r>
      <w:r>
        <w:rPr>
          <w:rFonts w:ascii="Calibri"/>
          <w:position w:val="50"/>
          <w:sz w:val="20"/>
        </w:rPr>
        <w:tab/>
      </w:r>
      <w:r>
        <w:rPr>
          <w:rFonts w:ascii="Calibri"/>
          <w:position w:val="51"/>
          <w:sz w:val="20"/>
        </w:rPr>
        <w:pict>
          <v:group style="width:14.25pt;height:16.1pt;mso-position-horizontal-relative:char;mso-position-vertical-relative:line" coordorigin="0,0" coordsize="285,322">
            <v:group style="position:absolute;left:0;top:0;width:285;height:322" coordorigin="0,0" coordsize="285,322">
              <v:shape style="position:absolute;left:0;top:0;width:285;height:322" coordorigin="0,0" coordsize="285,322" path="m148,0l75,19,29,58,2,129,0,148,0,172,9,234,43,286,101,318,125,321,144,319,163,314,202,301,221,295,269,251,284,214,121,214,103,212,87,206,73,195,61,179,53,158,58,139,71,123,85,120,273,120,271,114,246,59,198,13,166,2,148,0xe" filled="true" fillcolor="#000000" stroked="false">
                <v:path arrowok="t"/>
                <v:fill type="solid"/>
              </v:shape>
              <v:shape style="position:absolute;left:0;top:0;width:285;height:322" coordorigin="0,0" coordsize="285,322" path="m273,120l85,120,105,123,125,131,144,142,157,156,161,172,153,192,145,207,140,209,121,214,284,214,285,195,284,192,283,173,280,153,276,133,273,120xe" filled="true" fillcolor="#000000" stroked="false">
                <v:path arrowok="t"/>
                <v:fill type="solid"/>
              </v:shape>
            </v:group>
            <v:group style="position:absolute;left:26;top:36;width:232;height:263" coordorigin="26,36" coordsize="232,263">
              <v:shape style="position:absolute;left:26;top:36;width:232;height:263" coordorigin="26,36" coordsize="232,263" path="m152,36l81,57,38,103,26,161,27,181,41,241,85,286,131,299,150,295,169,290,188,283,208,277,252,230,258,211,125,211,107,209,92,200,79,186,70,167,76,150,93,134,249,134,248,129,219,75,169,39,152,36xe" filled="true" fillcolor="#fcb325" stroked="false">
                <v:path arrowok="t"/>
                <v:fill type="solid"/>
              </v:shape>
              <v:shape style="position:absolute;left:26;top:36;width:232;height:263" coordorigin="26,36" coordsize="232,263" path="m249,134l93,134,114,137,136,144,153,156,160,168,153,189,146,205,144,206,125,211,258,211,258,188,256,168,253,148,249,134xe" filled="true" fillcolor="#fcb325" stroked="false">
                <v:path arrowok="t"/>
                <v:fill type="solid"/>
              </v:shape>
            </v:group>
            <v:group style="position:absolute;left:73;top:138;width:87;height:73" coordorigin="73,138" coordsize="87,73">
              <v:shape style="position:absolute;left:73;top:138;width:87;height:73" coordorigin="73,138" coordsize="87,73" path="m94,138l77,145,73,163,79,187,91,201,107,209,126,211,146,205,147,203,155,185,160,163,153,153,136,144,115,139,94,13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51"/>
          <w:sz w:val="20"/>
        </w:rPr>
      </w:r>
      <w:r>
        <w:rPr>
          <w:rFonts w:ascii="Calibri"/>
          <w:position w:val="51"/>
          <w:sz w:val="20"/>
        </w:rPr>
        <w:tab/>
      </w:r>
      <w:r>
        <w:rPr>
          <w:rFonts w:ascii="Calibri"/>
          <w:position w:val="51"/>
          <w:sz w:val="20"/>
        </w:rPr>
        <w:pict>
          <v:group style="width:16.1500pt;height:14.5pt;mso-position-horizontal-relative:char;mso-position-vertical-relative:line" coordorigin="0,0" coordsize="323,290">
            <v:group style="position:absolute;left:0;top:0;width:323;height:290" coordorigin="0,0" coordsize="323,290">
              <v:shape style="position:absolute;left:0;top:0;width:323;height:290" coordorigin="0,0" coordsize="323,290" path="m177,0l116,6,56,29,15,76,0,141,0,142,5,160,12,179,20,198,29,217,36,236,89,280,127,289,148,287,206,273,275,233,316,178,321,163,152,163,132,157,116,151,111,141,107,123,107,107,113,91,124,76,140,64,161,55,294,55,292,51,231,8,195,1,177,0xe" filled="true" fillcolor="#000000" stroked="false">
                <v:path arrowok="t"/>
                <v:fill type="solid"/>
              </v:shape>
              <v:shape style="position:absolute;left:0;top:0;width:323;height:290" coordorigin="0,0" coordsize="323,290" path="m294,55l161,55,179,62,196,79,182,141,152,163,321,163,321,160,323,142,322,123,318,104,311,85,303,68,294,55xe" filled="true" fillcolor="#000000" stroked="false">
                <v:path arrowok="t"/>
                <v:fill type="solid"/>
              </v:shape>
            </v:group>
            <v:group style="position:absolute;left:23;top:27;width:264;height:236" coordorigin="23,27" coordsize="264,236">
              <v:shape style="position:absolute;left:23;top:27;width:264;height:236" coordorigin="23,27" coordsize="264,236" path="m168,27l107,35,54,64,25,121,23,145,29,164,36,183,45,202,53,220,107,260,127,263,150,261,224,234,270,190,284,161,155,161,134,157,118,151,116,148,110,130,111,112,118,96,130,83,148,72,263,72,255,62,240,49,224,39,205,33,187,29,168,27xe" filled="true" fillcolor="#c01c7b" stroked="false">
                <v:path arrowok="t"/>
                <v:fill type="solid"/>
              </v:shape>
              <v:shape style="position:absolute;left:23;top:27;width:264;height:236" coordorigin="23,27" coordsize="264,236" path="m263,72l148,72,166,76,183,91,183,111,178,134,168,153,155,161,284,161,286,151,286,132,283,113,276,95,267,77,263,72xe" filled="true" fillcolor="#c01c7b" stroked="false">
                <v:path arrowok="t"/>
                <v:fill type="solid"/>
              </v:shape>
            </v:group>
            <v:group style="position:absolute;left:110;top:75;width:71;height:87" coordorigin="110,75" coordsize="71,87">
              <v:shape style="position:absolute;left:110;top:75;width:71;height:87" coordorigin="110,75" coordsize="71,87" path="m152,75l128,84,116,97,110,114,111,132,118,151,121,152,139,158,161,161,170,153,177,136,181,114,179,92,170,76,152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51"/>
          <w:sz w:val="20"/>
        </w:rPr>
      </w:r>
      <w:r>
        <w:rPr>
          <w:rFonts w:ascii="Calibri"/>
          <w:position w:val="51"/>
          <w:sz w:val="20"/>
        </w:rPr>
        <w:tab/>
      </w:r>
      <w:r>
        <w:rPr>
          <w:rFonts w:ascii="Calibri"/>
          <w:position w:val="49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49"/>
          <w:sz w:val="20"/>
        </w:rPr>
      </w:r>
      <w:r>
        <w:rPr>
          <w:rFonts w:ascii="Calibri"/>
          <w:position w:val="49"/>
          <w:sz w:val="20"/>
        </w:rPr>
        <w:tab/>
      </w:r>
      <w:r>
        <w:rPr>
          <w:rFonts w:ascii="Calibri"/>
          <w:position w:val="51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fcb325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fcb325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51"/>
          <w:sz w:val="20"/>
        </w:rPr>
      </w:r>
      <w:r>
        <w:rPr>
          <w:rFonts w:ascii="Calibri"/>
          <w:position w:val="51"/>
          <w:sz w:val="20"/>
        </w:rPr>
        <w:tab/>
      </w:r>
      <w:r>
        <w:rPr>
          <w:rFonts w:ascii="Calibri"/>
          <w:position w:val="51"/>
          <w:sz w:val="20"/>
        </w:rPr>
        <w:pict>
          <v:group style="width:14.25pt;height:16.1pt;mso-position-horizontal-relative:char;mso-position-vertical-relative:line" coordorigin="0,0" coordsize="285,322">
            <v:group style="position:absolute;left:0;top:0;width:285;height:322" coordorigin="0,0" coordsize="285,322">
              <v:shape style="position:absolute;left:0;top:0;width:285;height:322" coordorigin="0,0" coordsize="285,322" path="m148,0l75,19,29,58,2,129,0,148,0,172,9,234,43,286,101,318,125,321,144,319,163,314,202,301,221,295,269,251,284,214,121,214,103,212,87,206,73,195,61,179,53,158,58,139,71,123,85,120,273,120,271,114,246,59,198,13,166,2,148,0xe" filled="true" fillcolor="#000000" stroked="false">
                <v:path arrowok="t"/>
                <v:fill type="solid"/>
              </v:shape>
              <v:shape style="position:absolute;left:0;top:0;width:285;height:322" coordorigin="0,0" coordsize="285,322" path="m273,120l85,120,105,123,125,131,144,142,157,156,161,172,153,192,145,207,140,209,121,214,284,214,285,195,284,192,283,173,280,153,276,133,273,120xe" filled="true" fillcolor="#000000" stroked="false">
                <v:path arrowok="t"/>
                <v:fill type="solid"/>
              </v:shape>
            </v:group>
            <v:group style="position:absolute;left:26;top:36;width:232;height:263" coordorigin="26,36" coordsize="232,263">
              <v:shape style="position:absolute;left:26;top:36;width:232;height:263" coordorigin="26,36" coordsize="232,263" path="m152,36l81,57,38,103,26,161,27,181,41,241,85,286,131,299,150,295,169,290,188,283,208,277,252,230,258,211,125,211,107,209,92,200,79,186,70,167,76,150,93,134,249,134,248,129,219,75,169,39,152,36xe" filled="true" fillcolor="#c01c7b" stroked="false">
                <v:path arrowok="t"/>
                <v:fill type="solid"/>
              </v:shape>
              <v:shape style="position:absolute;left:26;top:36;width:232;height:263" coordorigin="26,36" coordsize="232,263" path="m249,134l93,134,114,137,136,144,153,156,160,168,153,189,146,205,144,206,125,211,258,211,258,188,256,168,253,148,249,134xe" filled="true" fillcolor="#c01c7b" stroked="false">
                <v:path arrowok="t"/>
                <v:fill type="solid"/>
              </v:shape>
            </v:group>
            <v:group style="position:absolute;left:73;top:138;width:87;height:73" coordorigin="73,138" coordsize="87,73">
              <v:shape style="position:absolute;left:73;top:138;width:87;height:73" coordorigin="73,138" coordsize="87,73" path="m94,138l77,145,73,163,79,187,91,201,107,209,126,211,146,205,147,203,155,185,160,163,153,153,136,144,115,139,94,13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51"/>
          <w:sz w:val="20"/>
        </w:rPr>
      </w:r>
      <w:r>
        <w:rPr>
          <w:rFonts w:ascii="Calibri"/>
          <w:position w:val="51"/>
          <w:sz w:val="20"/>
        </w:rPr>
        <w:tab/>
      </w:r>
      <w:r>
        <w:rPr>
          <w:rFonts w:ascii="Calibri"/>
          <w:position w:val="51"/>
          <w:sz w:val="20"/>
        </w:rPr>
        <w:pict>
          <v:group style="width:16.1500pt;height:14.5pt;mso-position-horizontal-relative:char;mso-position-vertical-relative:line" coordorigin="0,0" coordsize="323,290">
            <v:group style="position:absolute;left:0;top:0;width:323;height:290" coordorigin="0,0" coordsize="323,290">
              <v:shape style="position:absolute;left:0;top:0;width:323;height:290" coordorigin="0,0" coordsize="323,290" path="m177,0l116,6,56,29,15,76,0,141,0,142,5,160,12,179,20,198,29,217,36,236,89,280,127,289,148,287,206,273,275,233,316,178,321,163,152,163,132,157,116,151,111,141,106,123,107,107,113,91,124,76,140,64,161,55,294,55,292,51,231,8,195,1,177,0xe" filled="true" fillcolor="#000000" stroked="false">
                <v:path arrowok="t"/>
                <v:fill type="solid"/>
              </v:shape>
              <v:shape style="position:absolute;left:0;top:0;width:323;height:290" coordorigin="0,0" coordsize="323,290" path="m294,55l161,55,179,62,196,79,182,141,152,163,321,163,321,160,323,142,322,123,318,104,311,85,303,68,294,55xe" filled="true" fillcolor="#000000" stroked="false">
                <v:path arrowok="t"/>
                <v:fill type="solid"/>
              </v:shape>
            </v:group>
            <v:group style="position:absolute;left:23;top:27;width:264;height:236" coordorigin="23,27" coordsize="264,236">
              <v:shape style="position:absolute;left:23;top:27;width:264;height:236" coordorigin="23,27" coordsize="264,236" path="m168,27l107,35,54,64,25,121,23,145,29,164,36,183,45,202,53,220,107,260,127,263,150,261,224,234,270,190,284,161,155,161,134,157,118,151,116,148,110,130,111,112,118,96,130,83,148,72,263,72,255,62,240,49,224,39,205,33,187,29,168,27xe" filled="true" fillcolor="#eecae0" stroked="false">
                <v:path arrowok="t"/>
                <v:fill type="solid"/>
              </v:shape>
              <v:shape style="position:absolute;left:23;top:27;width:264;height:236" coordorigin="23,27" coordsize="264,236" path="m263,72l148,72,166,76,183,91,183,111,178,134,168,153,155,161,284,161,286,151,286,132,283,113,276,95,267,77,263,72xe" filled="true" fillcolor="#eecae0" stroked="false">
                <v:path arrowok="t"/>
                <v:fill type="solid"/>
              </v:shape>
            </v:group>
            <v:group style="position:absolute;left:110;top:75;width:71;height:87" coordorigin="110,75" coordsize="71,87">
              <v:shape style="position:absolute;left:110;top:75;width:71;height:87" coordorigin="110,75" coordsize="71,87" path="m152,75l128,84,116,97,110,114,111,132,118,151,121,152,139,158,161,161,170,153,177,136,181,114,179,92,170,76,152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51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0"/>
          <w:szCs w:val="20"/>
        </w:rPr>
      </w:pPr>
    </w:p>
    <w:p>
      <w:pPr>
        <w:pStyle w:val="Heading1"/>
        <w:spacing w:line="247" w:lineRule="auto" w:before="50"/>
        <w:ind w:left="1587" w:right="1399"/>
        <w:jc w:val="left"/>
        <w:rPr>
          <w:b w:val="0"/>
          <w:bCs w:val="0"/>
        </w:rPr>
      </w:pPr>
      <w:r>
        <w:rPr/>
        <w:pict>
          <v:group style="position:absolute;margin-left:591.188477pt;margin-top:-64.661552pt;width:4.1pt;height:14.8pt;mso-position-horizontal-relative:page;mso-position-vertical-relative:paragraph;z-index:1864" coordorigin="11824,-1293" coordsize="82,296">
            <v:group style="position:absolute;left:11824;top:-1293;width:82;height:296" coordorigin="11824,-1293" coordsize="82,296">
              <v:shape style="position:absolute;left:11824;top:-1293;width:82;height:296" coordorigin="11824,-1293" coordsize="82,296" path="m11905,-1293l11853,-1251,11825,-1180,11824,-1140,11825,-1118,11841,-1056,11883,-1009,11905,-998,11905,-1107,11897,-1114,11885,-1130,11877,-1151,11882,-1170,11894,-1186,11905,-1188,11905,-1293xe" filled="true" fillcolor="#000000" stroked="false">
                <v:path arrowok="t"/>
                <v:fill type="solid"/>
              </v:shape>
            </v:group>
            <v:group style="position:absolute;left:11850;top:-1253;width:56;height:228" coordorigin="11850,-1253" coordsize="56,228">
              <v:shape style="position:absolute;left:11850;top:-1253;width:56;height:228" coordorigin="11850,-1253" coordsize="56,228" path="m11906,-1253l11862,-1206,11850,-1148,11851,-1128,11865,-1067,11906,-1025,11906,-1120,11903,-1123,11894,-1142,11900,-1159,11906,-1164,11906,-1253xe" filled="true" fillcolor="#fcb325" stroked="false">
                <v:path arrowok="t"/>
                <v:fill type="solid"/>
              </v:shape>
            </v:group>
            <v:group style="position:absolute;left:11897;top:-1166;width:9;height:48" coordorigin="11897,-1166" coordsize="9,48">
              <v:shape style="position:absolute;left:11897;top:-1166;width:9;height:48" coordorigin="11897,-1166" coordsize="9,48" path="m11906,-1166l11901,-1164,11897,-1146,11903,-1122,11906,-1119,11906,-1166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BC3C2E"/>
        </w:rPr>
        <w:t>Setting</w:t>
      </w:r>
      <w:r>
        <w:rPr>
          <w:color w:val="BC3C2E"/>
          <w:spacing w:val="-43"/>
        </w:rPr>
        <w:t> </w:t>
      </w:r>
      <w:r>
        <w:rPr>
          <w:color w:val="BC3C2E"/>
        </w:rPr>
        <w:t>the</w:t>
      </w:r>
      <w:r>
        <w:rPr>
          <w:color w:val="BC3C2E"/>
          <w:spacing w:val="-42"/>
        </w:rPr>
        <w:t> </w:t>
      </w:r>
      <w:r>
        <w:rPr>
          <w:color w:val="BC3C2E"/>
          <w:spacing w:val="-3"/>
        </w:rPr>
        <w:t>context</w:t>
      </w:r>
      <w:r>
        <w:rPr>
          <w:color w:val="BC3C2E"/>
          <w:spacing w:val="-43"/>
        </w:rPr>
        <w:t> </w:t>
      </w:r>
      <w:r>
        <w:rPr>
          <w:color w:val="BC3C2E"/>
          <w:spacing w:val="-2"/>
        </w:rPr>
        <w:t>for</w:t>
      </w:r>
      <w:r>
        <w:rPr>
          <w:color w:val="BC3C2E"/>
          <w:spacing w:val="-42"/>
        </w:rPr>
        <w:t> </w:t>
      </w:r>
      <w:r>
        <w:rPr>
          <w:color w:val="BC3C2E"/>
        </w:rPr>
        <w:t>the</w:t>
      </w:r>
      <w:r>
        <w:rPr>
          <w:color w:val="BC3C2E"/>
          <w:spacing w:val="-43"/>
        </w:rPr>
        <w:t> </w:t>
      </w:r>
      <w:r>
        <w:rPr>
          <w:color w:val="BC3C2E"/>
          <w:spacing w:val="-2"/>
        </w:rPr>
        <w:t>W</w:t>
      </w:r>
      <w:r>
        <w:rPr>
          <w:color w:val="BC3C2E"/>
          <w:spacing w:val="-3"/>
        </w:rPr>
        <w:t>el</w:t>
      </w:r>
      <w:r>
        <w:rPr>
          <w:color w:val="BC3C2E"/>
          <w:spacing w:val="-2"/>
        </w:rPr>
        <w:t>lbeing</w:t>
      </w:r>
      <w:r>
        <w:rPr>
          <w:color w:val="BC3C2E"/>
          <w:spacing w:val="-42"/>
        </w:rPr>
        <w:t> </w:t>
      </w:r>
      <w:r>
        <w:rPr>
          <w:color w:val="BC3C2E"/>
          <w:spacing w:val="-3"/>
        </w:rPr>
        <w:t>Outcome</w:t>
      </w:r>
      <w:r>
        <w:rPr>
          <w:color w:val="BC3C2E"/>
          <w:spacing w:val="-2"/>
        </w:rPr>
        <w:t>s</w:t>
      </w:r>
      <w:r>
        <w:rPr>
          <w:color w:val="BC3C2E"/>
          <w:spacing w:val="-44"/>
        </w:rPr>
        <w:t> </w:t>
      </w:r>
      <w:r>
        <w:rPr>
          <w:color w:val="BC3C2E"/>
          <w:spacing w:val="-2"/>
        </w:rPr>
        <w:t>Framework</w:t>
      </w:r>
      <w:r>
        <w:rPr>
          <w:color w:val="BC3C2E"/>
          <w:spacing w:val="-46"/>
        </w:rPr>
        <w:t> </w:t>
      </w:r>
      <w:r>
        <w:rPr>
          <w:color w:val="BC3C2E"/>
          <w:spacing w:val="-2"/>
        </w:rPr>
        <w:t>for</w:t>
      </w:r>
      <w:r>
        <w:rPr>
          <w:color w:val="BC3C2E"/>
          <w:spacing w:val="-42"/>
        </w:rPr>
        <w:t> </w:t>
      </w:r>
      <w:r>
        <w:rPr>
          <w:color w:val="BC3C2E"/>
          <w:spacing w:val="-3"/>
        </w:rPr>
        <w:t>Abor</w:t>
      </w:r>
      <w:r>
        <w:rPr>
          <w:color w:val="BC3C2E"/>
          <w:spacing w:val="-2"/>
        </w:rPr>
        <w:t>igin</w:t>
      </w:r>
      <w:r>
        <w:rPr>
          <w:color w:val="BC3C2E"/>
          <w:spacing w:val="-3"/>
        </w:rPr>
        <w:t>a</w:t>
      </w:r>
      <w:r>
        <w:rPr>
          <w:color w:val="BC3C2E"/>
          <w:spacing w:val="-2"/>
        </w:rPr>
        <w:t>l</w:t>
      </w:r>
      <w:r>
        <w:rPr>
          <w:color w:val="BC3C2E"/>
          <w:spacing w:val="-43"/>
        </w:rPr>
        <w:t> </w:t>
      </w:r>
      <w:r>
        <w:rPr>
          <w:color w:val="BC3C2E"/>
        </w:rPr>
        <w:t>and</w:t>
      </w:r>
      <w:r>
        <w:rPr>
          <w:color w:val="BC3C2E"/>
          <w:spacing w:val="59"/>
          <w:w w:val="97"/>
        </w:rPr>
        <w:t> </w:t>
      </w:r>
      <w:r>
        <w:rPr>
          <w:color w:val="BC3C2E"/>
          <w:spacing w:val="-4"/>
        </w:rPr>
        <w:t>Torre</w:t>
      </w:r>
      <w:r>
        <w:rPr>
          <w:color w:val="BC3C2E"/>
          <w:spacing w:val="-3"/>
        </w:rPr>
        <w:t>s</w:t>
      </w:r>
      <w:r>
        <w:rPr>
          <w:color w:val="BC3C2E"/>
          <w:spacing w:val="-39"/>
        </w:rPr>
        <w:t> </w:t>
      </w:r>
      <w:r>
        <w:rPr>
          <w:color w:val="BC3C2E"/>
          <w:spacing w:val="-1"/>
        </w:rPr>
        <w:t>St</w:t>
      </w:r>
      <w:r>
        <w:rPr>
          <w:color w:val="BC3C2E"/>
          <w:spacing w:val="-2"/>
        </w:rPr>
        <w:t>r</w:t>
      </w:r>
      <w:r>
        <w:rPr>
          <w:color w:val="BC3C2E"/>
          <w:spacing w:val="-1"/>
        </w:rPr>
        <w:t>ait</w:t>
      </w:r>
      <w:r>
        <w:rPr>
          <w:color w:val="BC3C2E"/>
          <w:spacing w:val="-34"/>
        </w:rPr>
        <w:t> </w:t>
      </w:r>
      <w:r>
        <w:rPr>
          <w:color w:val="BC3C2E"/>
          <w:spacing w:val="-1"/>
        </w:rPr>
        <w:t>Is</w:t>
      </w:r>
      <w:r>
        <w:rPr>
          <w:color w:val="BC3C2E"/>
          <w:spacing w:val="-2"/>
        </w:rPr>
        <w:t>lander</w:t>
      </w:r>
      <w:r>
        <w:rPr>
          <w:color w:val="BC3C2E"/>
          <w:spacing w:val="-34"/>
        </w:rPr>
        <w:t> </w:t>
      </w:r>
      <w:r>
        <w:rPr>
          <w:color w:val="BC3C2E"/>
          <w:spacing w:val="-3"/>
        </w:rPr>
        <w:t>children</w:t>
      </w:r>
      <w:r>
        <w:rPr>
          <w:color w:val="BC3C2E"/>
          <w:spacing w:val="-33"/>
        </w:rPr>
        <w:t> </w:t>
      </w:r>
      <w:r>
        <w:rPr>
          <w:color w:val="BC3C2E"/>
        </w:rPr>
        <w:t>and</w:t>
      </w:r>
      <w:r>
        <w:rPr>
          <w:color w:val="BC3C2E"/>
          <w:spacing w:val="-37"/>
        </w:rPr>
        <w:t> </w:t>
      </w:r>
      <w:r>
        <w:rPr>
          <w:color w:val="BC3C2E"/>
          <w:spacing w:val="-2"/>
        </w:rPr>
        <w:t>y</w:t>
      </w:r>
      <w:r>
        <w:rPr>
          <w:color w:val="BC3C2E"/>
          <w:spacing w:val="-3"/>
        </w:rPr>
        <w:t>ou</w:t>
      </w:r>
      <w:r>
        <w:rPr>
          <w:color w:val="BC3C2E"/>
          <w:spacing w:val="-2"/>
        </w:rPr>
        <w:t>ng</w:t>
      </w:r>
      <w:r>
        <w:rPr>
          <w:color w:val="BC3C2E"/>
          <w:spacing w:val="-33"/>
        </w:rPr>
        <w:t> </w:t>
      </w:r>
      <w:r>
        <w:rPr>
          <w:color w:val="BC3C2E"/>
          <w:spacing w:val="-2"/>
        </w:rPr>
        <w:t>people</w:t>
      </w:r>
      <w:r>
        <w:rPr>
          <w:color w:val="BC3C2E"/>
          <w:spacing w:val="-33"/>
        </w:rPr>
        <w:t> </w:t>
      </w:r>
      <w:r>
        <w:rPr>
          <w:color w:val="BC3C2E"/>
        </w:rPr>
        <w:t>in</w:t>
      </w:r>
      <w:r>
        <w:rPr>
          <w:color w:val="BC3C2E"/>
          <w:spacing w:val="-33"/>
        </w:rPr>
        <w:t> </w:t>
      </w:r>
      <w:r>
        <w:rPr>
          <w:color w:val="BC3C2E"/>
          <w:spacing w:val="-2"/>
        </w:rPr>
        <w:t>Queen</w:t>
      </w:r>
      <w:r>
        <w:rPr>
          <w:color w:val="BC3C2E"/>
          <w:spacing w:val="-1"/>
        </w:rPr>
        <w:t>sland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33"/>
          <w:szCs w:val="33"/>
        </w:rPr>
      </w:pPr>
    </w:p>
    <w:p>
      <w:pPr>
        <w:pStyle w:val="Heading1"/>
        <w:spacing w:line="240" w:lineRule="auto"/>
        <w:ind w:left="1587" w:right="0"/>
        <w:jc w:val="left"/>
        <w:rPr>
          <w:b w:val="0"/>
          <w:bCs w:val="0"/>
        </w:rPr>
      </w:pPr>
      <w:bookmarkStart w:name="_TOC_250007" w:id="1"/>
      <w:r>
        <w:rPr>
          <w:color w:val="6DC067"/>
          <w:spacing w:val="-1"/>
        </w:rPr>
        <w:t>Wh</w:t>
      </w:r>
      <w:r>
        <w:rPr>
          <w:color w:val="6DC067"/>
          <w:spacing w:val="-2"/>
        </w:rPr>
        <w:t>at</w:t>
      </w:r>
      <w:r>
        <w:rPr>
          <w:color w:val="6DC067"/>
          <w:spacing w:val="-43"/>
        </w:rPr>
        <w:t> </w:t>
      </w:r>
      <w:r>
        <w:rPr>
          <w:color w:val="6DC067"/>
          <w:spacing w:val="-2"/>
        </w:rPr>
        <w:t>is</w:t>
      </w:r>
      <w:r>
        <w:rPr>
          <w:color w:val="6DC067"/>
          <w:spacing w:val="-42"/>
        </w:rPr>
        <w:t> </w:t>
      </w:r>
      <w:r>
        <w:rPr>
          <w:color w:val="6DC067"/>
        </w:rPr>
        <w:t>the</w:t>
      </w:r>
      <w:r>
        <w:rPr>
          <w:color w:val="6DC067"/>
          <w:spacing w:val="-43"/>
        </w:rPr>
        <w:t> </w:t>
      </w:r>
      <w:r>
        <w:rPr>
          <w:color w:val="6DC067"/>
          <w:spacing w:val="-2"/>
        </w:rPr>
        <w:t>W</w:t>
      </w:r>
      <w:r>
        <w:rPr>
          <w:color w:val="6DC067"/>
          <w:spacing w:val="-3"/>
        </w:rPr>
        <w:t>el</w:t>
      </w:r>
      <w:r>
        <w:rPr>
          <w:color w:val="6DC067"/>
          <w:spacing w:val="-2"/>
        </w:rPr>
        <w:t>lbeing</w:t>
      </w:r>
      <w:r>
        <w:rPr>
          <w:color w:val="6DC067"/>
          <w:spacing w:val="-41"/>
        </w:rPr>
        <w:t> </w:t>
      </w:r>
      <w:r>
        <w:rPr>
          <w:color w:val="6DC067"/>
          <w:spacing w:val="-3"/>
        </w:rPr>
        <w:t>Outcome</w:t>
      </w:r>
      <w:r>
        <w:rPr>
          <w:color w:val="6DC067"/>
          <w:spacing w:val="-2"/>
        </w:rPr>
        <w:t>s</w:t>
      </w:r>
      <w:r>
        <w:rPr>
          <w:color w:val="6DC067"/>
          <w:spacing w:val="-42"/>
        </w:rPr>
        <w:t> </w:t>
      </w:r>
      <w:r>
        <w:rPr>
          <w:color w:val="6DC067"/>
          <w:spacing w:val="-2"/>
        </w:rPr>
        <w:t>Framew</w:t>
      </w:r>
      <w:r>
        <w:rPr>
          <w:color w:val="6DC067"/>
          <w:spacing w:val="-1"/>
        </w:rPr>
        <w:t>ork?</w:t>
      </w:r>
      <w:bookmarkEnd w:id="1"/>
      <w:r>
        <w:rPr>
          <w:b w:val="0"/>
        </w:rPr>
      </w:r>
    </w:p>
    <w:p>
      <w:pPr>
        <w:pStyle w:val="BodyText"/>
        <w:spacing w:line="250" w:lineRule="auto" w:before="187"/>
        <w:ind w:left="1587" w:right="1109"/>
        <w:jc w:val="left"/>
      </w:pPr>
      <w:r>
        <w:rPr>
          <w:w w:val="105"/>
        </w:rPr>
        <w:t>The</w:t>
      </w:r>
      <w:r>
        <w:rPr>
          <w:spacing w:val="-3"/>
          <w:w w:val="105"/>
        </w:rPr>
        <w:t> W</w:t>
      </w:r>
      <w:r>
        <w:rPr>
          <w:spacing w:val="-2"/>
          <w:w w:val="105"/>
        </w:rPr>
        <w:t>ellbeing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spacing w:val="-2"/>
          <w:w w:val="105"/>
        </w:rPr>
        <w:t> Framew</w:t>
      </w:r>
      <w:r>
        <w:rPr>
          <w:spacing w:val="-1"/>
          <w:w w:val="105"/>
        </w:rPr>
        <w:t>ork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for</w:t>
      </w:r>
      <w:r>
        <w:rPr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Islander</w:t>
      </w:r>
      <w:r>
        <w:rPr>
          <w:w w:val="105"/>
        </w:rPr>
        <w:t> </w:t>
      </w:r>
      <w:r>
        <w:rPr>
          <w:spacing w:val="-1"/>
          <w:w w:val="105"/>
        </w:rPr>
        <w:t>children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51"/>
          <w:w w:val="107"/>
        </w:rPr>
        <w:t> </w:t>
      </w:r>
      <w:r>
        <w:rPr>
          <w:spacing w:val="-1"/>
          <w:w w:val="105"/>
        </w:rPr>
        <w:t>people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Queensland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outlines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asp</w:t>
      </w:r>
      <w:r>
        <w:rPr>
          <w:spacing w:val="-2"/>
          <w:w w:val="105"/>
        </w:rPr>
        <w:t>ir</w:t>
      </w:r>
      <w:r>
        <w:rPr>
          <w:spacing w:val="-1"/>
          <w:w w:val="105"/>
        </w:rPr>
        <w:t>ations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</w:t>
      </w:r>
      <w:r>
        <w:rPr>
          <w:spacing w:val="57"/>
          <w:w w:val="123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communities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the </w:t>
      </w:r>
      <w:r>
        <w:rPr>
          <w:spacing w:val="-1"/>
          <w:w w:val="105"/>
        </w:rPr>
        <w:t>Queensland </w:t>
      </w:r>
      <w:r>
        <w:rPr>
          <w:spacing w:val="-2"/>
          <w:w w:val="105"/>
        </w:rPr>
        <w:t>Go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ernment have</w:t>
      </w:r>
      <w:r>
        <w:rPr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A</w:t>
      </w:r>
      <w:r>
        <w:rPr>
          <w:spacing w:val="-1"/>
          <w:w w:val="105"/>
        </w:rPr>
        <w:t>boriginal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45"/>
          <w:w w:val="123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thrive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gr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w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up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safe,</w:t>
      </w:r>
      <w:r>
        <w:rPr>
          <w:w w:val="105"/>
        </w:rPr>
        <w:t> </w:t>
      </w:r>
      <w:r>
        <w:rPr>
          <w:spacing w:val="-1"/>
          <w:w w:val="105"/>
        </w:rPr>
        <w:t>connected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community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50" w:lineRule="auto" w:before="0"/>
        <w:ind w:left="1587" w:right="1109"/>
        <w:jc w:val="left"/>
      </w:pPr>
      <w:r>
        <w:rPr>
          <w:w w:val="105"/>
        </w:rPr>
        <w:t>The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is </w:t>
      </w:r>
      <w:r>
        <w:rPr>
          <w:w w:val="105"/>
        </w:rPr>
        <w:t>the </w:t>
      </w:r>
      <w:r>
        <w:rPr>
          <w:spacing w:val="-2"/>
          <w:w w:val="105"/>
        </w:rPr>
        <w:t>fir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its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kind.</w:t>
      </w:r>
      <w:r>
        <w:rPr>
          <w:w w:val="105"/>
        </w:rPr>
        <w:t> It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defines</w:t>
      </w:r>
      <w:r>
        <w:rPr>
          <w:spacing w:val="-2"/>
          <w:w w:val="105"/>
        </w:rPr>
        <w:t> w</w:t>
      </w:r>
      <w:r>
        <w:rPr>
          <w:spacing w:val="-1"/>
          <w:w w:val="105"/>
        </w:rPr>
        <w:t>ellbeing</w:t>
      </w:r>
      <w:r>
        <w:rPr>
          <w:w w:val="105"/>
        </w:rPr>
        <w:t> and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ho</w:t>
      </w:r>
      <w:r>
        <w:rPr>
          <w:spacing w:val="-2"/>
          <w:w w:val="105"/>
        </w:rPr>
        <w:t>w</w:t>
      </w:r>
      <w:r>
        <w:rPr>
          <w:w w:val="105"/>
        </w:rPr>
        <w:t> it</w:t>
      </w:r>
      <w:r>
        <w:rPr>
          <w:spacing w:val="-2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-3"/>
          <w:w w:val="105"/>
        </w:rPr>
        <w:t> </w:t>
      </w:r>
      <w:r>
        <w:rPr>
          <w:w w:val="105"/>
        </w:rPr>
        <w:t>be </w:t>
      </w:r>
      <w:r>
        <w:rPr>
          <w:spacing w:val="-3"/>
          <w:w w:val="105"/>
        </w:rPr>
        <w:t>me</w:t>
      </w:r>
      <w:r>
        <w:rPr>
          <w:spacing w:val="-2"/>
          <w:w w:val="105"/>
        </w:rPr>
        <w:t>asu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ed for</w:t>
      </w:r>
      <w:r>
        <w:rPr>
          <w:spacing w:val="37"/>
          <w:w w:val="99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Queensland.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50" w:lineRule="auto" w:before="0"/>
        <w:ind w:left="1587" w:right="1099"/>
        <w:jc w:val="left"/>
      </w:pP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identifies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suppor</w:t>
      </w:r>
      <w:r>
        <w:rPr>
          <w:spacing w:val="-2"/>
          <w:w w:val="105"/>
        </w:rPr>
        <w:t>t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Torr</w:t>
      </w:r>
      <w:r>
        <w:rPr>
          <w:spacing w:val="-3"/>
          <w:w w:val="105"/>
        </w:rPr>
        <w:t>es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peoples’</w:t>
      </w:r>
      <w:r>
        <w:rPr>
          <w:spacing w:val="63"/>
          <w:w w:val="117"/>
        </w:rPr>
        <w:t> </w:t>
      </w:r>
      <w:r>
        <w:rPr>
          <w:spacing w:val="-2"/>
          <w:w w:val="105"/>
        </w:rPr>
        <w:t>positive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asp</w:t>
      </w:r>
      <w:r>
        <w:rPr>
          <w:spacing w:val="-2"/>
          <w:w w:val="105"/>
        </w:rPr>
        <w:t>ir</w:t>
      </w:r>
      <w:r>
        <w:rPr>
          <w:spacing w:val="-1"/>
          <w:w w:val="105"/>
        </w:rPr>
        <w:t>ations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6"/>
          <w:w w:val="105"/>
        </w:rPr>
        <w:t> </w:t>
      </w:r>
      <w:r>
        <w:rPr>
          <w:w w:val="105"/>
        </w:rPr>
        <w:t>their</w:t>
      </w:r>
      <w:r>
        <w:rPr>
          <w:spacing w:val="7"/>
          <w:w w:val="105"/>
        </w:rPr>
        <w:t> </w:t>
      </w:r>
      <w:r>
        <w:rPr>
          <w:spacing w:val="-3"/>
          <w:w w:val="105"/>
        </w:rPr>
        <w:t>fut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</w:t>
      </w:r>
      <w:r>
        <w:rPr>
          <w:spacing w:val="4"/>
          <w:w w:val="105"/>
        </w:rPr>
        <w:t> </w:t>
      </w:r>
      <w:r>
        <w:rPr>
          <w:w w:val="105"/>
        </w:rPr>
        <w:t>–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ensu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4"/>
          <w:w w:val="105"/>
        </w:rPr>
        <w:t> </w:t>
      </w:r>
      <w:r>
        <w:rPr>
          <w:w w:val="105"/>
        </w:rPr>
        <w:t>and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1"/>
          <w:w w:val="105"/>
        </w:rPr>
        <w:t> 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55"/>
          <w:w w:val="108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have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oppor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unity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suppor</w:t>
      </w:r>
      <w:r>
        <w:rPr>
          <w:spacing w:val="-2"/>
          <w:w w:val="105"/>
        </w:rPr>
        <w:t>t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live</w:t>
      </w:r>
      <w:r>
        <w:rPr>
          <w:spacing w:val="4"/>
          <w:w w:val="105"/>
        </w:rPr>
        <w:t> </w:t>
      </w:r>
      <w:r>
        <w:rPr>
          <w:w w:val="105"/>
        </w:rPr>
        <w:t>their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bes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,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mo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ulfilled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lives.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spacing w:line="250" w:lineRule="auto" w:before="0"/>
        <w:ind w:left="1587" w:right="1099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105"/>
          <w:sz w:val="22"/>
          <w:szCs w:val="22"/>
        </w:rPr>
        <w:t>As</w:t>
      </w:r>
      <w:r>
        <w:rPr>
          <w:rFonts w:ascii="Calibri" w:hAnsi="Calibri" w:cs="Calibri" w:eastAsia="Calibri"/>
          <w:spacing w:val="-4"/>
          <w:w w:val="105"/>
          <w:sz w:val="22"/>
          <w:szCs w:val="22"/>
        </w:rPr>
        <w:t> </w:t>
      </w:r>
      <w:r>
        <w:rPr>
          <w:rFonts w:ascii="Calibri" w:hAnsi="Calibri" w:cs="Calibri" w:eastAsia="Calibri"/>
          <w:w w:val="105"/>
          <w:sz w:val="22"/>
          <w:szCs w:val="22"/>
        </w:rPr>
        <w:t>a</w:t>
      </w:r>
      <w:r>
        <w:rPr>
          <w:rFonts w:ascii="Calibri" w:hAnsi="Calibri" w:cs="Calibri" w:eastAsia="Calibri"/>
          <w:spacing w:val="-2"/>
          <w:w w:val="105"/>
          <w:sz w:val="22"/>
          <w:szCs w:val="22"/>
        </w:rPr>
        <w:t> s</w:t>
      </w:r>
      <w:r>
        <w:rPr>
          <w:rFonts w:ascii="Calibri" w:hAnsi="Calibri" w:cs="Calibri" w:eastAsia="Calibri"/>
          <w:spacing w:val="-3"/>
          <w:w w:val="105"/>
          <w:sz w:val="22"/>
          <w:szCs w:val="22"/>
        </w:rPr>
        <w:t>tr</w:t>
      </w:r>
      <w:r>
        <w:rPr>
          <w:rFonts w:ascii="Calibri" w:hAnsi="Calibri" w:cs="Calibri" w:eastAsia="Calibri"/>
          <w:spacing w:val="-2"/>
          <w:w w:val="105"/>
          <w:sz w:val="22"/>
          <w:szCs w:val="22"/>
        </w:rPr>
        <w:t>ategic</w:t>
      </w:r>
      <w:r>
        <w:rPr>
          <w:rFonts w:ascii="Calibri" w:hAnsi="Calibri" w:cs="Calibri" w:eastAsia="Calibri"/>
          <w:spacing w:val="-3"/>
          <w:w w:val="105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w w:val="105"/>
          <w:sz w:val="22"/>
          <w:szCs w:val="22"/>
        </w:rPr>
        <w:t>docu</w:t>
      </w:r>
      <w:r>
        <w:rPr>
          <w:rFonts w:ascii="Calibri" w:hAnsi="Calibri" w:cs="Calibri" w:eastAsia="Calibri"/>
          <w:spacing w:val="-2"/>
          <w:w w:val="105"/>
          <w:sz w:val="22"/>
          <w:szCs w:val="22"/>
        </w:rPr>
        <w:t>ment</w:t>
      </w:r>
      <w:r>
        <w:rPr>
          <w:rFonts w:ascii="Calibri" w:hAnsi="Calibri" w:cs="Calibri" w:eastAsia="Calibri"/>
          <w:spacing w:val="-1"/>
          <w:w w:val="105"/>
          <w:sz w:val="22"/>
          <w:szCs w:val="22"/>
        </w:rPr>
        <w:t>,</w:t>
      </w:r>
      <w:r>
        <w:rPr>
          <w:rFonts w:ascii="Calibri" w:hAnsi="Calibri" w:cs="Calibri" w:eastAsia="Calibri"/>
          <w:spacing w:val="-2"/>
          <w:w w:val="105"/>
          <w:sz w:val="22"/>
          <w:szCs w:val="22"/>
        </w:rPr>
        <w:t> </w:t>
      </w:r>
      <w:r>
        <w:rPr>
          <w:rFonts w:ascii="Calibri" w:hAnsi="Calibri" w:cs="Calibri" w:eastAsia="Calibri"/>
          <w:w w:val="105"/>
          <w:sz w:val="22"/>
          <w:szCs w:val="22"/>
        </w:rPr>
        <w:t>the</w:t>
      </w:r>
      <w:r>
        <w:rPr>
          <w:rFonts w:ascii="Calibri" w:hAnsi="Calibri" w:cs="Calibri" w:eastAsia="Calibri"/>
          <w:spacing w:val="-1"/>
          <w:w w:val="105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w w:val="105"/>
          <w:sz w:val="22"/>
          <w:szCs w:val="22"/>
        </w:rPr>
        <w:t>Framew</w:t>
      </w:r>
      <w:r>
        <w:rPr>
          <w:rFonts w:ascii="Calibri" w:hAnsi="Calibri" w:cs="Calibri" w:eastAsia="Calibri"/>
          <w:spacing w:val="-1"/>
          <w:w w:val="105"/>
          <w:sz w:val="22"/>
          <w:szCs w:val="22"/>
        </w:rPr>
        <w:t>ork</w:t>
      </w:r>
      <w:r>
        <w:rPr>
          <w:rFonts w:ascii="Calibri" w:hAnsi="Calibri" w:cs="Calibri" w:eastAsia="Calibri"/>
          <w:spacing w:val="-8"/>
          <w:w w:val="105"/>
          <w:sz w:val="22"/>
          <w:szCs w:val="22"/>
        </w:rPr>
        <w:t> </w:t>
      </w:r>
      <w:r>
        <w:rPr>
          <w:rFonts w:ascii="Calibri" w:hAnsi="Calibri" w:cs="Calibri" w:eastAsia="Calibri"/>
          <w:w w:val="105"/>
          <w:sz w:val="22"/>
          <w:szCs w:val="22"/>
        </w:rPr>
        <w:t>aligns</w:t>
      </w:r>
      <w:r>
        <w:rPr>
          <w:rFonts w:ascii="Calibri" w:hAnsi="Calibri" w:cs="Calibri" w:eastAsia="Calibri"/>
          <w:spacing w:val="-4"/>
          <w:w w:val="105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w w:val="105"/>
          <w:sz w:val="22"/>
          <w:szCs w:val="22"/>
        </w:rPr>
        <w:t>w</w:t>
      </w:r>
      <w:r>
        <w:rPr>
          <w:rFonts w:ascii="Calibri" w:hAnsi="Calibri" w:cs="Calibri" w:eastAsia="Calibri"/>
          <w:spacing w:val="-1"/>
          <w:w w:val="105"/>
          <w:sz w:val="22"/>
          <w:szCs w:val="22"/>
        </w:rPr>
        <w:t>ith </w:t>
      </w:r>
      <w:r>
        <w:rPr>
          <w:rFonts w:ascii="Calibri" w:hAnsi="Calibri" w:cs="Calibri" w:eastAsia="Calibri"/>
          <w:w w:val="105"/>
          <w:sz w:val="22"/>
          <w:szCs w:val="22"/>
        </w:rPr>
        <w:t>and</w:t>
      </w:r>
      <w:r>
        <w:rPr>
          <w:rFonts w:ascii="Calibri" w:hAnsi="Calibri" w:cs="Calibri" w:eastAsia="Calibri"/>
          <w:spacing w:val="-4"/>
          <w:w w:val="105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w w:val="105"/>
          <w:sz w:val="22"/>
          <w:szCs w:val="22"/>
        </w:rPr>
        <w:t>supports</w:t>
      </w:r>
      <w:r>
        <w:rPr>
          <w:rFonts w:ascii="Calibri" w:hAnsi="Calibri" w:cs="Calibri" w:eastAsia="Calibri"/>
          <w:spacing w:val="-4"/>
          <w:w w:val="105"/>
          <w:sz w:val="22"/>
          <w:szCs w:val="22"/>
        </w:rPr>
        <w:t> </w:t>
      </w:r>
      <w:r>
        <w:rPr>
          <w:rFonts w:ascii="Calibri" w:hAnsi="Calibri" w:cs="Calibri" w:eastAsia="Calibri"/>
          <w:w w:val="105"/>
          <w:sz w:val="22"/>
          <w:szCs w:val="22"/>
        </w:rPr>
        <w:t>the</w:t>
      </w:r>
      <w:r>
        <w:rPr>
          <w:rFonts w:ascii="Calibri" w:hAnsi="Calibri" w:cs="Calibri" w:eastAsia="Calibri"/>
          <w:spacing w:val="-1"/>
          <w:w w:val="105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w w:val="105"/>
          <w:sz w:val="22"/>
          <w:szCs w:val="22"/>
        </w:rPr>
        <w:t>who</w:t>
      </w:r>
      <w:r>
        <w:rPr>
          <w:rFonts w:ascii="Calibri" w:hAnsi="Calibri" w:cs="Calibri" w:eastAsia="Calibri"/>
          <w:spacing w:val="-1"/>
          <w:w w:val="105"/>
          <w:sz w:val="22"/>
          <w:szCs w:val="22"/>
        </w:rPr>
        <w:t>le-of-gov</w:t>
      </w:r>
      <w:r>
        <w:rPr>
          <w:rFonts w:ascii="Calibri" w:hAnsi="Calibri" w:cs="Calibri" w:eastAsia="Calibri"/>
          <w:spacing w:val="-2"/>
          <w:w w:val="105"/>
          <w:sz w:val="22"/>
          <w:szCs w:val="22"/>
        </w:rPr>
        <w:t>ernment</w:t>
      </w:r>
      <w:r>
        <w:rPr>
          <w:rFonts w:ascii="Calibri" w:hAnsi="Calibri" w:cs="Calibri" w:eastAsia="Calibri"/>
          <w:spacing w:val="63"/>
          <w:w w:val="102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w w:val="105"/>
          <w:sz w:val="22"/>
          <w:szCs w:val="22"/>
        </w:rPr>
        <w:t>objectives</w:t>
      </w:r>
      <w:r>
        <w:rPr>
          <w:rFonts w:ascii="Calibri" w:hAnsi="Calibri" w:cs="Calibri" w:eastAsia="Calibri"/>
          <w:spacing w:val="6"/>
          <w:w w:val="105"/>
          <w:sz w:val="22"/>
          <w:szCs w:val="22"/>
        </w:rPr>
        <w:t> </w:t>
      </w:r>
      <w:r>
        <w:rPr>
          <w:rFonts w:ascii="Calibri" w:hAnsi="Calibri" w:cs="Calibri" w:eastAsia="Calibri"/>
          <w:w w:val="105"/>
          <w:sz w:val="22"/>
          <w:szCs w:val="22"/>
        </w:rPr>
        <w:t>and</w:t>
      </w:r>
      <w:r>
        <w:rPr>
          <w:rFonts w:ascii="Calibri" w:hAnsi="Calibri" w:cs="Calibri" w:eastAsia="Calibri"/>
          <w:spacing w:val="6"/>
          <w:w w:val="105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w w:val="105"/>
          <w:sz w:val="22"/>
          <w:szCs w:val="22"/>
        </w:rPr>
        <w:t>c</w:t>
      </w:r>
      <w:r>
        <w:rPr>
          <w:rFonts w:ascii="Calibri" w:hAnsi="Calibri" w:cs="Calibri" w:eastAsia="Calibri"/>
          <w:spacing w:val="-2"/>
          <w:w w:val="105"/>
          <w:sz w:val="22"/>
          <w:szCs w:val="22"/>
        </w:rPr>
        <w:t>ommit</w:t>
      </w:r>
      <w:r>
        <w:rPr>
          <w:rFonts w:ascii="Calibri" w:hAnsi="Calibri" w:cs="Calibri" w:eastAsia="Calibri"/>
          <w:spacing w:val="-1"/>
          <w:w w:val="105"/>
          <w:sz w:val="22"/>
          <w:szCs w:val="22"/>
        </w:rPr>
        <w:t>ments</w:t>
      </w:r>
      <w:r>
        <w:rPr>
          <w:rFonts w:ascii="Calibri" w:hAnsi="Calibri" w:cs="Calibri" w:eastAsia="Calibri"/>
          <w:spacing w:val="6"/>
          <w:w w:val="105"/>
          <w:sz w:val="22"/>
          <w:szCs w:val="22"/>
        </w:rPr>
        <w:t> </w:t>
      </w:r>
      <w:r>
        <w:rPr>
          <w:rFonts w:ascii="Calibri" w:hAnsi="Calibri" w:cs="Calibri" w:eastAsia="Calibri"/>
          <w:w w:val="105"/>
          <w:sz w:val="22"/>
          <w:szCs w:val="22"/>
        </w:rPr>
        <w:t>outlined</w:t>
      </w:r>
      <w:r>
        <w:rPr>
          <w:rFonts w:ascii="Calibri" w:hAnsi="Calibri" w:cs="Calibri" w:eastAsia="Calibri"/>
          <w:spacing w:val="7"/>
          <w:w w:val="105"/>
          <w:sz w:val="22"/>
          <w:szCs w:val="22"/>
        </w:rPr>
        <w:t> </w:t>
      </w:r>
      <w:r>
        <w:rPr>
          <w:rFonts w:ascii="Calibri" w:hAnsi="Calibri" w:cs="Calibri" w:eastAsia="Calibri"/>
          <w:w w:val="105"/>
          <w:sz w:val="22"/>
          <w:szCs w:val="22"/>
        </w:rPr>
        <w:t>in</w:t>
      </w:r>
      <w:r>
        <w:rPr>
          <w:rFonts w:ascii="Calibri" w:hAnsi="Calibri" w:cs="Calibri" w:eastAsia="Calibri"/>
          <w:spacing w:val="8"/>
          <w:w w:val="105"/>
          <w:sz w:val="22"/>
          <w:szCs w:val="22"/>
        </w:rPr>
        <w:t> </w:t>
      </w:r>
      <w:r>
        <w:rPr>
          <w:rFonts w:ascii="Calibri" w:hAnsi="Calibri" w:cs="Calibri" w:eastAsia="Calibri"/>
          <w:i/>
          <w:w w:val="105"/>
          <w:sz w:val="22"/>
          <w:szCs w:val="22"/>
        </w:rPr>
        <w:t>Our</w:t>
      </w:r>
      <w:r>
        <w:rPr>
          <w:rFonts w:ascii="Calibri" w:hAnsi="Calibri" w:cs="Calibri" w:eastAsia="Calibri"/>
          <w:i/>
          <w:spacing w:val="3"/>
          <w:w w:val="105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3"/>
          <w:w w:val="105"/>
          <w:sz w:val="22"/>
          <w:szCs w:val="22"/>
        </w:rPr>
        <w:t>Fut</w:t>
      </w:r>
      <w:r>
        <w:rPr>
          <w:rFonts w:ascii="Calibri" w:hAnsi="Calibri" w:cs="Calibri" w:eastAsia="Calibri"/>
          <w:i/>
          <w:spacing w:val="-2"/>
          <w:w w:val="105"/>
          <w:sz w:val="22"/>
          <w:szCs w:val="22"/>
        </w:rPr>
        <w:t>ure</w:t>
      </w:r>
      <w:r>
        <w:rPr>
          <w:rFonts w:ascii="Calibri" w:hAnsi="Calibri" w:cs="Calibri" w:eastAsia="Calibri"/>
          <w:i/>
          <w:spacing w:val="7"/>
          <w:w w:val="105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w w:val="105"/>
          <w:sz w:val="22"/>
          <w:szCs w:val="22"/>
        </w:rPr>
        <w:t>S</w:t>
      </w:r>
      <w:r>
        <w:rPr>
          <w:rFonts w:ascii="Calibri" w:hAnsi="Calibri" w:cs="Calibri" w:eastAsia="Calibri"/>
          <w:i/>
          <w:spacing w:val="-2"/>
          <w:w w:val="105"/>
          <w:sz w:val="22"/>
          <w:szCs w:val="22"/>
        </w:rPr>
        <w:t>t</w:t>
      </w:r>
      <w:r>
        <w:rPr>
          <w:rFonts w:ascii="Calibri" w:hAnsi="Calibri" w:cs="Calibri" w:eastAsia="Calibri"/>
          <w:i/>
          <w:spacing w:val="-1"/>
          <w:w w:val="105"/>
          <w:sz w:val="22"/>
          <w:szCs w:val="22"/>
        </w:rPr>
        <w:t>ate:</w:t>
      </w:r>
      <w:r>
        <w:rPr>
          <w:rFonts w:ascii="Calibri" w:hAnsi="Calibri" w:cs="Calibri" w:eastAsia="Calibri"/>
          <w:i/>
          <w:spacing w:val="8"/>
          <w:w w:val="105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w w:val="105"/>
          <w:sz w:val="22"/>
          <w:szCs w:val="22"/>
        </w:rPr>
        <w:t>Advancing</w:t>
      </w:r>
      <w:r>
        <w:rPr>
          <w:rFonts w:ascii="Calibri" w:hAnsi="Calibri" w:cs="Calibri" w:eastAsia="Calibri"/>
          <w:i/>
          <w:spacing w:val="8"/>
          <w:w w:val="105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w w:val="105"/>
          <w:sz w:val="22"/>
          <w:szCs w:val="22"/>
        </w:rPr>
        <w:t>Queensland’s</w:t>
      </w:r>
      <w:r>
        <w:rPr>
          <w:rFonts w:ascii="Calibri" w:hAnsi="Calibri" w:cs="Calibri" w:eastAsia="Calibri"/>
          <w:i/>
          <w:spacing w:val="5"/>
          <w:w w:val="105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w w:val="105"/>
          <w:sz w:val="22"/>
          <w:szCs w:val="22"/>
        </w:rPr>
        <w:t>Priorities</w:t>
      </w:r>
      <w:r>
        <w:rPr>
          <w:rFonts w:ascii="Calibri" w:hAnsi="Calibri" w:cs="Calibri" w:eastAsia="Calibri"/>
          <w:spacing w:val="-2"/>
          <w:w w:val="105"/>
          <w:position w:val="7"/>
          <w:sz w:val="13"/>
          <w:szCs w:val="13"/>
        </w:rPr>
        <w:t>1</w:t>
      </w:r>
      <w:r>
        <w:rPr>
          <w:rFonts w:ascii="Calibri" w:hAnsi="Calibri" w:cs="Calibri" w:eastAsia="Calibri"/>
          <w:spacing w:val="30"/>
          <w:w w:val="105"/>
          <w:position w:val="7"/>
          <w:sz w:val="13"/>
          <w:szCs w:val="13"/>
        </w:rPr>
        <w:t> </w:t>
      </w:r>
      <w:r>
        <w:rPr>
          <w:rFonts w:ascii="Calibri" w:hAnsi="Calibri" w:cs="Calibri" w:eastAsia="Calibri"/>
          <w:w w:val="105"/>
          <w:sz w:val="22"/>
          <w:szCs w:val="22"/>
        </w:rPr>
        <w:t>and</w:t>
      </w:r>
      <w:r>
        <w:rPr>
          <w:rFonts w:ascii="Calibri" w:hAnsi="Calibri" w:cs="Calibri" w:eastAsia="Calibri"/>
          <w:spacing w:val="73"/>
          <w:w w:val="108"/>
          <w:sz w:val="22"/>
          <w:szCs w:val="22"/>
        </w:rPr>
        <w:t> </w:t>
      </w:r>
      <w:r>
        <w:rPr>
          <w:rFonts w:ascii="Calibri" w:hAnsi="Calibri" w:cs="Calibri" w:eastAsia="Calibri"/>
          <w:i/>
          <w:w w:val="105"/>
          <w:sz w:val="22"/>
          <w:szCs w:val="22"/>
        </w:rPr>
        <w:t>Our</w:t>
      </w:r>
      <w:r>
        <w:rPr>
          <w:rFonts w:ascii="Calibri" w:hAnsi="Calibri" w:cs="Calibri" w:eastAsia="Calibri"/>
          <w:i/>
          <w:spacing w:val="1"/>
          <w:w w:val="105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2"/>
          <w:w w:val="105"/>
          <w:sz w:val="22"/>
          <w:szCs w:val="22"/>
        </w:rPr>
        <w:t>Wa</w:t>
      </w:r>
      <w:r>
        <w:rPr>
          <w:rFonts w:ascii="Calibri" w:hAnsi="Calibri" w:cs="Calibri" w:eastAsia="Calibri"/>
          <w:i/>
          <w:spacing w:val="-1"/>
          <w:w w:val="105"/>
          <w:sz w:val="22"/>
          <w:szCs w:val="22"/>
        </w:rPr>
        <w:t>y:</w:t>
      </w:r>
      <w:r>
        <w:rPr>
          <w:rFonts w:ascii="Calibri" w:hAnsi="Calibri" w:cs="Calibri" w:eastAsia="Calibri"/>
          <w:i/>
          <w:spacing w:val="6"/>
          <w:w w:val="105"/>
          <w:sz w:val="22"/>
          <w:szCs w:val="22"/>
        </w:rPr>
        <w:t> </w:t>
      </w:r>
      <w:r>
        <w:rPr>
          <w:rFonts w:ascii="Calibri" w:hAnsi="Calibri" w:cs="Calibri" w:eastAsia="Calibri"/>
          <w:i/>
          <w:w w:val="105"/>
          <w:sz w:val="22"/>
          <w:szCs w:val="22"/>
        </w:rPr>
        <w:t>A</w:t>
      </w:r>
      <w:r>
        <w:rPr>
          <w:rFonts w:ascii="Calibri" w:hAnsi="Calibri" w:cs="Calibri" w:eastAsia="Calibri"/>
          <w:i/>
          <w:spacing w:val="6"/>
          <w:w w:val="105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w w:val="105"/>
          <w:sz w:val="22"/>
          <w:szCs w:val="22"/>
        </w:rPr>
        <w:t>generational</w:t>
      </w:r>
      <w:r>
        <w:rPr>
          <w:rFonts w:ascii="Calibri" w:hAnsi="Calibri" w:cs="Calibri" w:eastAsia="Calibri"/>
          <w:i/>
          <w:spacing w:val="4"/>
          <w:w w:val="105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2"/>
          <w:w w:val="105"/>
          <w:sz w:val="22"/>
          <w:szCs w:val="22"/>
        </w:rPr>
        <w:t>s</w:t>
      </w:r>
      <w:r>
        <w:rPr>
          <w:rFonts w:ascii="Calibri" w:hAnsi="Calibri" w:cs="Calibri" w:eastAsia="Calibri"/>
          <w:i/>
          <w:spacing w:val="-3"/>
          <w:w w:val="105"/>
          <w:sz w:val="22"/>
          <w:szCs w:val="22"/>
        </w:rPr>
        <w:t>trate</w:t>
      </w:r>
      <w:r>
        <w:rPr>
          <w:rFonts w:ascii="Calibri" w:hAnsi="Calibri" w:cs="Calibri" w:eastAsia="Calibri"/>
          <w:i/>
          <w:spacing w:val="-2"/>
          <w:w w:val="105"/>
          <w:sz w:val="22"/>
          <w:szCs w:val="22"/>
        </w:rPr>
        <w:t>g</w:t>
      </w:r>
      <w:r>
        <w:rPr>
          <w:rFonts w:ascii="Calibri" w:hAnsi="Calibri" w:cs="Calibri" w:eastAsia="Calibri"/>
          <w:i/>
          <w:spacing w:val="-3"/>
          <w:w w:val="105"/>
          <w:sz w:val="22"/>
          <w:szCs w:val="22"/>
        </w:rPr>
        <w:t>y</w:t>
      </w:r>
      <w:r>
        <w:rPr>
          <w:rFonts w:ascii="Calibri" w:hAnsi="Calibri" w:cs="Calibri" w:eastAsia="Calibri"/>
          <w:i/>
          <w:spacing w:val="4"/>
          <w:w w:val="105"/>
          <w:sz w:val="22"/>
          <w:szCs w:val="22"/>
        </w:rPr>
        <w:t> </w:t>
      </w:r>
      <w:r>
        <w:rPr>
          <w:rFonts w:ascii="Calibri" w:hAnsi="Calibri" w:cs="Calibri" w:eastAsia="Calibri"/>
          <w:i/>
          <w:w w:val="105"/>
          <w:sz w:val="22"/>
          <w:szCs w:val="22"/>
        </w:rPr>
        <w:t>for</w:t>
      </w:r>
      <w:r>
        <w:rPr>
          <w:rFonts w:ascii="Calibri" w:hAnsi="Calibri" w:cs="Calibri" w:eastAsia="Calibri"/>
          <w:i/>
          <w:spacing w:val="2"/>
          <w:w w:val="105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2"/>
          <w:w w:val="105"/>
          <w:sz w:val="22"/>
          <w:szCs w:val="22"/>
        </w:rPr>
        <w:t>A</w:t>
      </w:r>
      <w:r>
        <w:rPr>
          <w:rFonts w:ascii="Calibri" w:hAnsi="Calibri" w:cs="Calibri" w:eastAsia="Calibri"/>
          <w:i/>
          <w:spacing w:val="-1"/>
          <w:w w:val="105"/>
          <w:sz w:val="22"/>
          <w:szCs w:val="22"/>
        </w:rPr>
        <w:t>boriginal</w:t>
      </w:r>
      <w:r>
        <w:rPr>
          <w:rFonts w:ascii="Calibri" w:hAnsi="Calibri" w:cs="Calibri" w:eastAsia="Calibri"/>
          <w:i/>
          <w:spacing w:val="6"/>
          <w:w w:val="105"/>
          <w:sz w:val="22"/>
          <w:szCs w:val="22"/>
        </w:rPr>
        <w:t> </w:t>
      </w:r>
      <w:r>
        <w:rPr>
          <w:rFonts w:ascii="Calibri" w:hAnsi="Calibri" w:cs="Calibri" w:eastAsia="Calibri"/>
          <w:i/>
          <w:w w:val="105"/>
          <w:sz w:val="22"/>
          <w:szCs w:val="22"/>
        </w:rPr>
        <w:t>and</w:t>
      </w:r>
      <w:r>
        <w:rPr>
          <w:rFonts w:ascii="Calibri" w:hAnsi="Calibri" w:cs="Calibri" w:eastAsia="Calibri"/>
          <w:i/>
          <w:spacing w:val="6"/>
          <w:w w:val="105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5"/>
          <w:w w:val="105"/>
          <w:sz w:val="22"/>
          <w:szCs w:val="22"/>
        </w:rPr>
        <w:t>T</w:t>
      </w:r>
      <w:r>
        <w:rPr>
          <w:rFonts w:ascii="Calibri" w:hAnsi="Calibri" w:cs="Calibri" w:eastAsia="Calibri"/>
          <w:i/>
          <w:spacing w:val="-4"/>
          <w:w w:val="105"/>
          <w:sz w:val="22"/>
          <w:szCs w:val="22"/>
        </w:rPr>
        <w:t>orres</w:t>
      </w:r>
      <w:r>
        <w:rPr>
          <w:rFonts w:ascii="Calibri" w:hAnsi="Calibri" w:cs="Calibri" w:eastAsia="Calibri"/>
          <w:i/>
          <w:spacing w:val="4"/>
          <w:w w:val="105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2"/>
          <w:w w:val="105"/>
          <w:sz w:val="22"/>
          <w:szCs w:val="22"/>
        </w:rPr>
        <w:t>S</w:t>
      </w:r>
      <w:r>
        <w:rPr>
          <w:rFonts w:ascii="Calibri" w:hAnsi="Calibri" w:cs="Calibri" w:eastAsia="Calibri"/>
          <w:i/>
          <w:spacing w:val="-3"/>
          <w:w w:val="105"/>
          <w:sz w:val="22"/>
          <w:szCs w:val="22"/>
        </w:rPr>
        <w:t>trait</w:t>
      </w:r>
      <w:r>
        <w:rPr>
          <w:rFonts w:ascii="Calibri" w:hAnsi="Calibri" w:cs="Calibri" w:eastAsia="Calibri"/>
          <w:i/>
          <w:spacing w:val="4"/>
          <w:w w:val="105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w w:val="105"/>
          <w:sz w:val="22"/>
          <w:szCs w:val="22"/>
        </w:rPr>
        <w:t>Islander</w:t>
      </w:r>
      <w:r>
        <w:rPr>
          <w:rFonts w:ascii="Calibri" w:hAnsi="Calibri" w:cs="Calibri" w:eastAsia="Calibri"/>
          <w:i/>
          <w:spacing w:val="1"/>
          <w:w w:val="105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w w:val="105"/>
          <w:sz w:val="22"/>
          <w:szCs w:val="22"/>
        </w:rPr>
        <w:t>children</w:t>
      </w:r>
      <w:r>
        <w:rPr>
          <w:rFonts w:ascii="Calibri" w:hAnsi="Calibri" w:cs="Calibri" w:eastAsia="Calibri"/>
          <w:i/>
          <w:spacing w:val="7"/>
          <w:w w:val="105"/>
          <w:sz w:val="22"/>
          <w:szCs w:val="22"/>
        </w:rPr>
        <w:t> </w:t>
      </w:r>
      <w:r>
        <w:rPr>
          <w:rFonts w:ascii="Calibri" w:hAnsi="Calibri" w:cs="Calibri" w:eastAsia="Calibri"/>
          <w:i/>
          <w:w w:val="105"/>
          <w:sz w:val="22"/>
          <w:szCs w:val="22"/>
        </w:rPr>
        <w:t>and</w:t>
      </w:r>
      <w:r>
        <w:rPr>
          <w:rFonts w:ascii="Calibri" w:hAnsi="Calibri" w:cs="Calibri" w:eastAsia="Calibri"/>
          <w:i/>
          <w:spacing w:val="6"/>
          <w:w w:val="105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2"/>
          <w:w w:val="105"/>
          <w:sz w:val="22"/>
          <w:szCs w:val="22"/>
        </w:rPr>
        <w:t>f</w:t>
      </w:r>
      <w:r>
        <w:rPr>
          <w:rFonts w:ascii="Calibri" w:hAnsi="Calibri" w:cs="Calibri" w:eastAsia="Calibri"/>
          <w:i/>
          <w:spacing w:val="-1"/>
          <w:w w:val="105"/>
          <w:sz w:val="22"/>
          <w:szCs w:val="22"/>
        </w:rPr>
        <w:t>amilies</w:t>
      </w:r>
      <w:r>
        <w:rPr>
          <w:rFonts w:ascii="Calibri" w:hAnsi="Calibri" w:cs="Calibri" w:eastAsia="Calibri"/>
          <w:spacing w:val="-1"/>
          <w:w w:val="105"/>
          <w:position w:val="7"/>
          <w:sz w:val="13"/>
          <w:szCs w:val="13"/>
        </w:rPr>
        <w:t>2</w:t>
      </w:r>
      <w:r>
        <w:rPr>
          <w:rFonts w:ascii="Calibri" w:hAnsi="Calibri" w:cs="Calibri" w:eastAsia="Calibri"/>
          <w:spacing w:val="63"/>
          <w:w w:val="107"/>
          <w:position w:val="7"/>
          <w:sz w:val="13"/>
          <w:szCs w:val="13"/>
        </w:rPr>
        <w:t> </w:t>
      </w:r>
      <w:r>
        <w:rPr>
          <w:rFonts w:ascii="Calibri" w:hAnsi="Calibri" w:cs="Calibri" w:eastAsia="Calibri"/>
          <w:spacing w:val="-1"/>
          <w:w w:val="105"/>
          <w:sz w:val="22"/>
          <w:szCs w:val="22"/>
        </w:rPr>
        <w:t>(Ou</w:t>
      </w:r>
      <w:r>
        <w:rPr>
          <w:rFonts w:ascii="Calibri" w:hAnsi="Calibri" w:cs="Calibri" w:eastAsia="Calibri"/>
          <w:spacing w:val="-2"/>
          <w:w w:val="105"/>
          <w:sz w:val="22"/>
          <w:szCs w:val="22"/>
        </w:rPr>
        <w:t>r</w:t>
      </w:r>
      <w:r>
        <w:rPr>
          <w:rFonts w:ascii="Calibri" w:hAnsi="Calibri" w:cs="Calibri" w:eastAsia="Calibri"/>
          <w:spacing w:val="-36"/>
          <w:w w:val="105"/>
          <w:sz w:val="22"/>
          <w:szCs w:val="22"/>
        </w:rPr>
        <w:t> </w:t>
      </w:r>
      <w:r>
        <w:rPr>
          <w:rFonts w:ascii="Calibri" w:hAnsi="Calibri" w:cs="Calibri" w:eastAsia="Calibri"/>
          <w:spacing w:val="-3"/>
          <w:w w:val="105"/>
          <w:sz w:val="22"/>
          <w:szCs w:val="22"/>
        </w:rPr>
        <w:t>W</w:t>
      </w:r>
      <w:r>
        <w:rPr>
          <w:rFonts w:ascii="Calibri" w:hAnsi="Calibri" w:cs="Calibri" w:eastAsia="Calibri"/>
          <w:spacing w:val="-2"/>
          <w:w w:val="105"/>
          <w:sz w:val="22"/>
          <w:szCs w:val="22"/>
        </w:rPr>
        <w:t>ay).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50" w:lineRule="auto" w:before="0"/>
        <w:ind w:left="1587" w:right="1399"/>
        <w:jc w:val="left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does</w:t>
      </w:r>
      <w:r>
        <w:rPr>
          <w:w w:val="105"/>
        </w:rPr>
        <w:t> not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esc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be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ho</w:t>
      </w:r>
      <w:r>
        <w:rPr>
          <w:spacing w:val="-2"/>
          <w:w w:val="105"/>
        </w:rPr>
        <w:t>w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agencies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should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apply</w:t>
      </w:r>
      <w:r>
        <w:rPr>
          <w:w w:val="105"/>
        </w:rPr>
        <w:t> it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wh</w:t>
      </w:r>
      <w:r>
        <w:rPr>
          <w:spacing w:val="-1"/>
          <w:w w:val="105"/>
        </w:rPr>
        <w:t>at</w:t>
      </w:r>
      <w:r>
        <w:rPr>
          <w:w w:val="105"/>
        </w:rPr>
        <w:t> </w:t>
      </w:r>
      <w:r>
        <w:rPr>
          <w:spacing w:val="-2"/>
          <w:w w:val="105"/>
        </w:rPr>
        <w:t>progr</w:t>
      </w:r>
      <w:r>
        <w:rPr>
          <w:spacing w:val="-1"/>
          <w:w w:val="105"/>
        </w:rPr>
        <w:t>ams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services</w:t>
      </w:r>
      <w:r>
        <w:rPr>
          <w:spacing w:val="39"/>
          <w:w w:val="123"/>
        </w:rPr>
        <w:t> </w:t>
      </w:r>
      <w:r>
        <w:rPr>
          <w:spacing w:val="-1"/>
          <w:w w:val="105"/>
        </w:rPr>
        <w:t>should</w:t>
      </w:r>
      <w:r>
        <w:rPr>
          <w:spacing w:val="12"/>
          <w:w w:val="105"/>
        </w:rPr>
        <w:t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eceive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inves</w:t>
      </w:r>
      <w:r>
        <w:rPr>
          <w:spacing w:val="-2"/>
          <w:w w:val="105"/>
        </w:rPr>
        <w:t>tment</w:t>
      </w:r>
      <w:r>
        <w:rPr>
          <w:spacing w:val="-1"/>
          <w:w w:val="105"/>
        </w:rPr>
        <w:t>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pStyle w:val="Heading1"/>
        <w:spacing w:line="240" w:lineRule="auto"/>
        <w:ind w:left="1587" w:right="0"/>
        <w:jc w:val="left"/>
        <w:rPr>
          <w:b w:val="0"/>
          <w:bCs w:val="0"/>
        </w:rPr>
      </w:pPr>
      <w:bookmarkStart w:name="_TOC_250006" w:id="2"/>
      <w:r>
        <w:rPr>
          <w:color w:val="6DC067"/>
          <w:spacing w:val="-1"/>
        </w:rPr>
        <w:t>Wh</w:t>
      </w:r>
      <w:r>
        <w:rPr>
          <w:color w:val="6DC067"/>
          <w:spacing w:val="-2"/>
        </w:rPr>
        <w:t>at</w:t>
      </w:r>
      <w:r>
        <w:rPr>
          <w:color w:val="6DC067"/>
          <w:spacing w:val="-55"/>
        </w:rPr>
        <w:t> </w:t>
      </w:r>
      <w:r>
        <w:rPr>
          <w:color w:val="6DC067"/>
          <w:spacing w:val="-2"/>
        </w:rPr>
        <w:t>doe</w:t>
      </w:r>
      <w:r>
        <w:rPr>
          <w:color w:val="6DC067"/>
          <w:spacing w:val="-1"/>
        </w:rPr>
        <w:t>s</w:t>
      </w:r>
      <w:r>
        <w:rPr>
          <w:color w:val="6DC067"/>
          <w:spacing w:val="-54"/>
        </w:rPr>
        <w:t> </w:t>
      </w:r>
      <w:r>
        <w:rPr>
          <w:color w:val="6DC067"/>
        </w:rPr>
        <w:t>the</w:t>
      </w:r>
      <w:r>
        <w:rPr>
          <w:color w:val="6DC067"/>
          <w:spacing w:val="-54"/>
        </w:rPr>
        <w:t> </w:t>
      </w:r>
      <w:r>
        <w:rPr>
          <w:color w:val="6DC067"/>
        </w:rPr>
        <w:t>Framework</w:t>
      </w:r>
      <w:r>
        <w:rPr>
          <w:color w:val="6DC067"/>
          <w:spacing w:val="-54"/>
        </w:rPr>
        <w:t> </w:t>
      </w:r>
      <w:r>
        <w:rPr>
          <w:color w:val="6DC067"/>
          <w:spacing w:val="-2"/>
        </w:rPr>
        <w:t>cont</w:t>
      </w:r>
      <w:r>
        <w:rPr>
          <w:color w:val="6DC067"/>
          <w:spacing w:val="-1"/>
        </w:rPr>
        <w:t>ain?</w:t>
      </w:r>
      <w:bookmarkEnd w:id="2"/>
      <w:r>
        <w:rPr>
          <w:b w:val="0"/>
        </w:rPr>
      </w:r>
    </w:p>
    <w:p>
      <w:pPr>
        <w:pStyle w:val="BodyText"/>
        <w:spacing w:line="250" w:lineRule="auto" w:before="187"/>
        <w:ind w:left="1587" w:right="1109"/>
        <w:jc w:val="left"/>
      </w:pPr>
      <w:r>
        <w:rPr>
          <w:spacing w:val="-2"/>
          <w:w w:val="105"/>
        </w:rPr>
        <w:t>From</w:t>
      </w:r>
      <w:r>
        <w:rPr>
          <w:w w:val="105"/>
        </w:rPr>
        <w:t>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perspective</w:t>
      </w:r>
      <w:r>
        <w:rPr>
          <w:w w:val="105"/>
        </w:rPr>
        <w:t> of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 Islander</w:t>
      </w:r>
      <w:r>
        <w:rPr>
          <w:w w:val="105"/>
        </w:rPr>
        <w:t> </w:t>
      </w:r>
      <w:r>
        <w:rPr>
          <w:spacing w:val="-1"/>
          <w:w w:val="105"/>
        </w:rPr>
        <w:t>Queenslanders </w:t>
      </w:r>
      <w:r>
        <w:rPr>
          <w:w w:val="105"/>
        </w:rPr>
        <w:t>who </w:t>
      </w:r>
      <w:r>
        <w:rPr>
          <w:spacing w:val="-2"/>
          <w:w w:val="105"/>
        </w:rPr>
        <w:t>wer</w:t>
      </w:r>
      <w:r>
        <w:rPr>
          <w:spacing w:val="-1"/>
          <w:w w:val="105"/>
        </w:rPr>
        <w:t>e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consulted</w:t>
      </w:r>
      <w:r>
        <w:rPr>
          <w:spacing w:val="53"/>
          <w:w w:val="106"/>
        </w:rPr>
        <w:t> </w:t>
      </w:r>
      <w:r>
        <w:rPr>
          <w:spacing w:val="-1"/>
          <w:w w:val="105"/>
        </w:rPr>
        <w:t>during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development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ork,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document:</w:t>
      </w:r>
      <w:r>
        <w:rPr/>
      </w:r>
    </w:p>
    <w:p>
      <w:pPr>
        <w:pStyle w:val="BodyText"/>
        <w:numPr>
          <w:ilvl w:val="0"/>
          <w:numId w:val="1"/>
        </w:numPr>
        <w:tabs>
          <w:tab w:pos="2211" w:val="left" w:leader="none"/>
        </w:tabs>
        <w:spacing w:line="240" w:lineRule="auto" w:before="170" w:after="0"/>
        <w:ind w:left="2210" w:right="0" w:hanging="360"/>
        <w:jc w:val="left"/>
      </w:pPr>
      <w:r>
        <w:rPr>
          <w:spacing w:val="-1"/>
          <w:w w:val="105"/>
        </w:rPr>
        <w:t>defines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their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5"/>
          <w:w w:val="105"/>
        </w:rPr>
        <w:t> </w:t>
      </w:r>
      <w:r>
        <w:rPr>
          <w:w w:val="105"/>
        </w:rPr>
        <w:t>and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people</w:t>
      </w:r>
      <w:r>
        <w:rPr/>
      </w:r>
    </w:p>
    <w:p>
      <w:pPr>
        <w:pStyle w:val="BodyText"/>
        <w:numPr>
          <w:ilvl w:val="0"/>
          <w:numId w:val="1"/>
        </w:numPr>
        <w:tabs>
          <w:tab w:pos="2211" w:val="left" w:leader="none"/>
        </w:tabs>
        <w:spacing w:line="250" w:lineRule="auto" w:before="181" w:after="0"/>
        <w:ind w:left="2210" w:right="1295" w:hanging="360"/>
        <w:jc w:val="left"/>
      </w:pPr>
      <w:r>
        <w:rPr>
          <w:spacing w:val="-1"/>
          <w:w w:val="105"/>
        </w:rPr>
        <w:t>identifies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should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4"/>
          <w:w w:val="105"/>
        </w:rPr>
        <w:t> </w:t>
      </w:r>
      <w:r>
        <w:rPr>
          <w:w w:val="105"/>
        </w:rPr>
        <w:t>sought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achieve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5"/>
          <w:w w:val="105"/>
        </w:rPr>
        <w:t> </w:t>
      </w:r>
      <w:r>
        <w:rPr>
          <w:w w:val="105"/>
        </w:rPr>
        <w:t>their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35"/>
          <w:w w:val="108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ho</w:t>
      </w:r>
      <w:r>
        <w:rPr>
          <w:spacing w:val="-2"/>
          <w:w w:val="105"/>
        </w:rPr>
        <w:t>w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these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should</w:t>
      </w:r>
      <w:r>
        <w:rPr>
          <w:spacing w:val="4"/>
          <w:w w:val="105"/>
        </w:rPr>
        <w:t> </w:t>
      </w:r>
      <w:r>
        <w:rPr>
          <w:w w:val="105"/>
        </w:rPr>
        <w:t>be</w:t>
      </w:r>
      <w:r>
        <w:rPr>
          <w:spacing w:val="6"/>
          <w:w w:val="105"/>
        </w:rPr>
        <w:t> </w:t>
      </w:r>
      <w:r>
        <w:rPr>
          <w:spacing w:val="-3"/>
          <w:w w:val="105"/>
        </w:rPr>
        <w:t>me</w:t>
      </w:r>
      <w:r>
        <w:rPr>
          <w:spacing w:val="-2"/>
          <w:w w:val="105"/>
        </w:rPr>
        <w:t>asu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ed</w:t>
      </w:r>
      <w:r>
        <w:rPr/>
      </w:r>
    </w:p>
    <w:p>
      <w:pPr>
        <w:pStyle w:val="BodyText"/>
        <w:numPr>
          <w:ilvl w:val="0"/>
          <w:numId w:val="1"/>
        </w:numPr>
        <w:tabs>
          <w:tab w:pos="2211" w:val="left" w:leader="none"/>
        </w:tabs>
        <w:spacing w:line="250" w:lineRule="auto" w:before="170" w:after="0"/>
        <w:ind w:left="2210" w:right="1650" w:hanging="360"/>
        <w:jc w:val="left"/>
      </w:pPr>
      <w:r>
        <w:rPr>
          <w:spacing w:val="-2"/>
          <w:w w:val="105"/>
        </w:rPr>
        <w:t>explains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esponsibility</w:t>
      </w:r>
      <w:r>
        <w:rPr>
          <w:spacing w:val="10"/>
          <w:w w:val="105"/>
        </w:rPr>
        <w:t> </w:t>
      </w:r>
      <w:r>
        <w:rPr>
          <w:w w:val="105"/>
        </w:rPr>
        <w:t>held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‘adult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ins</w:t>
      </w:r>
      <w:r>
        <w:rPr>
          <w:spacing w:val="-2"/>
          <w:w w:val="105"/>
        </w:rPr>
        <w:t>tit</w:t>
      </w:r>
      <w:r>
        <w:rPr>
          <w:spacing w:val="-1"/>
          <w:w w:val="105"/>
        </w:rPr>
        <w:t>utions’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2"/>
          <w:w w:val="105"/>
        </w:rPr>
        <w:t> </w:t>
      </w:r>
      <w:r>
        <w:rPr>
          <w:w w:val="105"/>
        </w:rPr>
        <w:t>help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ulfil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79"/>
          <w:w w:val="107"/>
        </w:rPr>
        <w:t> </w:t>
      </w:r>
      <w:r>
        <w:rPr>
          <w:spacing w:val="-1"/>
          <w:w w:val="105"/>
        </w:rPr>
        <w:t>people’s</w:t>
      </w:r>
      <w:r>
        <w:rPr>
          <w:spacing w:val="36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1"/>
          <w:szCs w:val="21"/>
        </w:rPr>
      </w:pPr>
    </w:p>
    <w:p>
      <w:pPr>
        <w:spacing w:before="67"/>
        <w:ind w:left="23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w w:val="110"/>
          <w:sz w:val="18"/>
        </w:rPr>
        <w:t>2</w:t>
      </w:r>
      <w:r>
        <w:rPr>
          <w:rFonts w:asci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pgSz w:w="11910" w:h="16840"/>
          <w:pgMar w:top="1440" w:bottom="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18"/>
          <w:szCs w:val="18"/>
        </w:rPr>
      </w:pPr>
    </w:p>
    <w:p>
      <w:pPr>
        <w:tabs>
          <w:tab w:pos="319" w:val="left" w:leader="none"/>
          <w:tab w:pos="758" w:val="left" w:leader="none"/>
          <w:tab w:pos="1273" w:val="left" w:leader="none"/>
          <w:tab w:pos="1675" w:val="left" w:leader="none"/>
          <w:tab w:pos="2114" w:val="left" w:leader="none"/>
          <w:tab w:pos="2656" w:val="left" w:leader="none"/>
          <w:tab w:pos="3058" w:val="left" w:leader="none"/>
          <w:tab w:pos="3496" w:val="left" w:leader="none"/>
          <w:tab w:pos="4012" w:val="left" w:leader="none"/>
          <w:tab w:pos="4413" w:val="left" w:leader="none"/>
          <w:tab w:pos="4852" w:val="left" w:leader="none"/>
          <w:tab w:pos="5329" w:val="left" w:leader="none"/>
          <w:tab w:pos="5731" w:val="left" w:leader="none"/>
          <w:tab w:pos="6170" w:val="left" w:leader="none"/>
          <w:tab w:pos="6685" w:val="left" w:leader="none"/>
          <w:tab w:pos="7087" w:val="left" w:leader="none"/>
          <w:tab w:pos="7525" w:val="left" w:leader="none"/>
          <w:tab w:pos="8068" w:val="left" w:leader="none"/>
          <w:tab w:pos="8469" w:val="left" w:leader="none"/>
          <w:tab w:pos="8908" w:val="left" w:leader="none"/>
          <w:tab w:pos="9423" w:val="left" w:leader="none"/>
          <w:tab w:pos="9825" w:val="left" w:leader="none"/>
          <w:tab w:pos="10264" w:val="left" w:leader="none"/>
          <w:tab w:pos="10727" w:val="left" w:leader="none"/>
          <w:tab w:pos="11269" w:val="left" w:leader="none"/>
        </w:tabs>
        <w:spacing w:line="200" w:lineRule="atLeast"/>
        <w:ind w:left="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3"/>
          <w:sz w:val="20"/>
        </w:rPr>
        <w:pict>
          <v:group style="width:10.15pt;height:16.1pt;mso-position-horizontal-relative:char;mso-position-vertical-relative:line" coordorigin="0,0" coordsize="203,322">
            <v:group style="position:absolute;left:0;top:0;width:203;height:322" coordorigin="0,0" coordsize="203,322">
              <v:shape style="position:absolute;left:0;top:0;width:203;height:322" coordorigin="0,0" coordsize="203,322" path="m0,202l0,311,19,318,43,321,62,319,82,314,120,301,140,295,187,251,202,214,40,214,22,212,5,206,0,202xe" filled="true" fillcolor="#000000" stroked="false">
                <v:path arrowok="t"/>
                <v:fill type="solid"/>
              </v:shape>
              <v:shape style="position:absolute;left:0;top:0;width:203;height:322" coordorigin="0,0" coordsize="203,322" path="m191,120l4,120,23,123,44,131,62,142,75,156,79,172,71,192,64,207,59,209,40,214,202,214,203,202,203,192,201,173,198,153,195,133,191,120xe" filled="true" fillcolor="#000000" stroked="false">
                <v:path arrowok="t"/>
                <v:fill type="solid"/>
              </v:shape>
              <v:shape style="position:absolute;left:0;top:0;width:203;height:322" coordorigin="0,0" coordsize="203,322" path="m66,0l48,1,30,4,11,10,0,16,0,121,4,120,191,120,164,59,116,13,84,2,66,0xe" filled="true" fillcolor="#000000" stroked="false">
                <v:path arrowok="t"/>
                <v:fill type="solid"/>
              </v:shape>
            </v:group>
            <v:group style="position:absolute;left:0;top:36;width:177;height:263" coordorigin="0,36" coordsize="177,263">
              <v:shape style="position:absolute;left:0;top:36;width:177;height:263" coordorigin="0,36" coordsize="177,263" path="m0,284l3,286,24,294,49,299,68,295,87,290,107,283,126,277,170,230,176,211,43,211,26,209,10,200,0,189,0,284e" filled="true" fillcolor="#fcb325" stroked="false">
                <v:path arrowok="t"/>
                <v:fill type="solid"/>
              </v:shape>
              <v:shape style="position:absolute;left:0;top:36;width:177;height:263" coordorigin="0,36" coordsize="177,263" path="m167,134l12,134,32,137,54,144,71,156,78,168,71,189,64,205,63,206,43,211,176,211,177,188,174,168,171,148,167,134e" filled="true" fillcolor="#fcb325" stroked="false">
                <v:path arrowok="t"/>
                <v:fill type="solid"/>
              </v:shape>
              <v:shape style="position:absolute;left:0;top:36;width:177;height:263" coordorigin="0,36" coordsize="177,263" path="m70,36l53,37,35,40,17,47,0,56,0,145,12,134,167,134,138,75,87,39,70,36e" filled="true" fillcolor="#fcb325" stroked="false">
                <v:path arrowok="t"/>
                <v:fill type="solid"/>
              </v:shape>
            </v:group>
            <v:group style="position:absolute;left:0;top:138;width:79;height:73" coordorigin="0,138" coordsize="79,73">
              <v:shape style="position:absolute;left:0;top:138;width:79;height:73" coordorigin="0,138" coordsize="79,73" path="m12,138l0,143,0,190,10,201,26,209,44,211,64,205,65,203,73,185,78,163,71,153,54,144,33,139,12,138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  <w:pict>
          <v:group style="width:16.1500pt;height:14.5pt;mso-position-horizontal-relative:char;mso-position-vertical-relative:line" coordorigin="0,0" coordsize="323,290">
            <v:group style="position:absolute;left:0;top:0;width:323;height:290" coordorigin="0,0" coordsize="323,290">
              <v:shape style="position:absolute;left:0;top:0;width:323;height:290" coordorigin="0,0" coordsize="323,290" path="m177,0l116,6,56,29,15,76,0,141,0,142,5,160,12,179,20,198,29,217,36,236,89,280,127,289,148,287,206,273,275,233,316,178,321,163,152,163,132,157,116,151,111,141,106,123,107,107,113,91,124,76,140,64,161,55,294,55,292,51,231,8,195,1,177,0xe" filled="true" fillcolor="#000000" stroked="false">
                <v:path arrowok="t"/>
                <v:fill type="solid"/>
              </v:shape>
              <v:shape style="position:absolute;left:0;top:0;width:323;height:290" coordorigin="0,0" coordsize="323,290" path="m294,55l161,55,179,62,196,79,182,141,152,163,321,163,321,160,323,142,322,123,318,104,311,85,303,68,294,55xe" filled="true" fillcolor="#000000" stroked="false">
                <v:path arrowok="t"/>
                <v:fill type="solid"/>
              </v:shape>
            </v:group>
            <v:group style="position:absolute;left:23;top:27;width:264;height:236" coordorigin="23,27" coordsize="264,236">
              <v:shape style="position:absolute;left:23;top:27;width:264;height:236" coordorigin="23,27" coordsize="264,236" path="m168,27l107,35,54,64,25,121,23,145,29,164,36,183,45,202,53,220,107,260,127,263,150,261,224,234,270,190,284,161,155,161,134,157,118,151,116,148,110,130,111,112,118,96,130,83,148,72,263,72,255,62,240,49,224,39,205,33,187,29,168,27xe" filled="true" fillcolor="#c01c7b" stroked="false">
                <v:path arrowok="t"/>
                <v:fill type="solid"/>
              </v:shape>
              <v:shape style="position:absolute;left:23;top:27;width:264;height:236" coordorigin="23,27" coordsize="264,236" path="m263,72l148,72,166,76,183,91,183,111,178,134,168,153,155,161,284,161,286,151,286,132,283,113,276,95,267,77,263,72xe" filled="true" fillcolor="#c01c7b" stroked="false">
                <v:path arrowok="t"/>
                <v:fill type="solid"/>
              </v:shape>
            </v:group>
            <v:group style="position:absolute;left:110;top:75;width:71;height:87" coordorigin="110,75" coordsize="71,87">
              <v:shape style="position:absolute;left:110;top:75;width:71;height:87" coordorigin="110,75" coordsize="71,87" path="m152,75l128,84,116,97,110,114,111,132,118,151,121,152,139,158,161,161,170,153,177,136,181,114,179,92,170,76,152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  <w:pict>
          <v:group style="width:14.25pt;height:16.1pt;mso-position-horizontal-relative:char;mso-position-vertical-relative:line" coordorigin="0,0" coordsize="285,322">
            <v:group style="position:absolute;left:0;top:0;width:285;height:322" coordorigin="0,0" coordsize="285,322">
              <v:shape style="position:absolute;left:0;top:0;width:285;height:322" coordorigin="0,0" coordsize="285,322" path="m148,0l75,19,29,58,2,129,0,148,0,172,9,234,43,286,101,318,125,321,144,319,163,314,202,301,221,295,269,251,284,214,121,214,103,212,87,206,73,195,61,179,53,158,58,139,71,123,85,120,273,120,271,114,246,59,198,13,166,2,148,0xe" filled="true" fillcolor="#000000" stroked="false">
                <v:path arrowok="t"/>
                <v:fill type="solid"/>
              </v:shape>
              <v:shape style="position:absolute;left:0;top:0;width:285;height:322" coordorigin="0,0" coordsize="285,322" path="m273,120l85,120,105,123,125,131,144,142,157,156,161,172,153,192,145,207,140,209,121,214,284,214,285,195,284,192,283,173,280,153,276,133,273,120xe" filled="true" fillcolor="#000000" stroked="false">
                <v:path arrowok="t"/>
                <v:fill type="solid"/>
              </v:shape>
            </v:group>
            <v:group style="position:absolute;left:26;top:36;width:232;height:263" coordorigin="26,36" coordsize="232,263">
              <v:shape style="position:absolute;left:26;top:36;width:232;height:263" coordorigin="26,36" coordsize="232,263" path="m152,36l81,57,38,103,26,161,27,181,41,241,85,286,131,299,150,295,169,290,188,283,208,277,252,230,258,211,125,211,107,209,92,200,79,186,70,167,76,150,93,134,249,134,248,129,219,75,169,39,152,36xe" filled="true" fillcolor="#fcb325" stroked="false">
                <v:path arrowok="t"/>
                <v:fill type="solid"/>
              </v:shape>
              <v:shape style="position:absolute;left:26;top:36;width:232;height:263" coordorigin="26,36" coordsize="232,263" path="m249,134l93,134,114,137,136,144,153,156,160,168,153,189,146,205,144,206,125,211,258,211,258,188,256,168,253,148,249,134xe" filled="true" fillcolor="#fcb325" stroked="false">
                <v:path arrowok="t"/>
                <v:fill type="solid"/>
              </v:shape>
            </v:group>
            <v:group style="position:absolute;left:73;top:138;width:87;height:73" coordorigin="73,138" coordsize="87,73">
              <v:shape style="position:absolute;left:73;top:138;width:87;height:73" coordorigin="73,138" coordsize="87,73" path="m94,138l77,145,73,163,79,187,91,201,107,209,126,211,146,205,147,203,155,185,160,163,153,153,136,144,115,139,94,13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  <w:pict>
          <v:group style="width:16.1500pt;height:14.5pt;mso-position-horizontal-relative:char;mso-position-vertical-relative:line" coordorigin="0,0" coordsize="323,290">
            <v:group style="position:absolute;left:0;top:0;width:323;height:290" coordorigin="0,0" coordsize="323,290">
              <v:shape style="position:absolute;left:0;top:0;width:323;height:290" coordorigin="0,0" coordsize="323,290" path="m177,0l116,6,56,29,15,76,0,141,0,142,5,160,12,179,20,198,29,217,36,236,89,280,127,289,148,287,206,273,275,233,316,178,321,163,152,163,132,157,116,151,111,141,106,123,107,107,113,91,124,76,140,64,161,55,294,55,292,51,231,8,195,1,177,0xe" filled="true" fillcolor="#000000" stroked="false">
                <v:path arrowok="t"/>
                <v:fill type="solid"/>
              </v:shape>
              <v:shape style="position:absolute;left:0;top:0;width:323;height:290" coordorigin="0,0" coordsize="323,290" path="m294,55l161,55,179,62,196,79,182,141,152,163,321,163,321,160,323,142,322,123,318,104,311,85,303,68,294,55xe" filled="true" fillcolor="#000000" stroked="false">
                <v:path arrowok="t"/>
                <v:fill type="solid"/>
              </v:shape>
            </v:group>
            <v:group style="position:absolute;left:23;top:27;width:264;height:236" coordorigin="23,27" coordsize="264,236">
              <v:shape style="position:absolute;left:23;top:27;width:264;height:236" coordorigin="23,27" coordsize="264,236" path="m168,27l107,35,54,64,25,121,23,145,29,164,36,183,45,202,53,220,107,260,127,263,150,261,224,234,270,190,284,161,155,161,134,157,118,151,116,148,110,130,111,112,118,96,130,83,148,72,263,72,255,62,240,49,224,39,205,33,187,29,168,27xe" filled="true" fillcolor="#c01c7b" stroked="false">
                <v:path arrowok="t"/>
                <v:fill type="solid"/>
              </v:shape>
              <v:shape style="position:absolute;left:23;top:27;width:264;height:236" coordorigin="23,27" coordsize="264,236" path="m263,72l148,72,166,76,183,91,183,111,178,134,168,153,155,161,284,161,286,151,286,132,283,113,276,95,267,77,263,72xe" filled="true" fillcolor="#c01c7b" stroked="false">
                <v:path arrowok="t"/>
                <v:fill type="solid"/>
              </v:shape>
            </v:group>
            <v:group style="position:absolute;left:110;top:75;width:71;height:87" coordorigin="110,75" coordsize="71,87">
              <v:shape style="position:absolute;left:110;top:75;width:71;height:87" coordorigin="110,75" coordsize="71,87" path="m152,75l128,84,116,97,110,114,111,132,118,151,121,152,139,158,161,161,170,153,177,136,181,114,179,92,170,76,152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  <w:pict>
          <v:group style="width:14.25pt;height:16.1pt;mso-position-horizontal-relative:char;mso-position-vertical-relative:line" coordorigin="0,0" coordsize="285,322">
            <v:group style="position:absolute;left:0;top:0;width:285;height:322" coordorigin="0,0" coordsize="285,322">
              <v:shape style="position:absolute;left:0;top:0;width:285;height:322" coordorigin="0,0" coordsize="285,322" path="m148,0l75,19,29,58,2,129,0,148,0,172,9,234,43,286,101,318,125,321,144,319,163,314,202,301,221,295,269,251,284,214,121,214,103,212,87,206,73,195,61,179,53,158,58,139,71,123,85,120,273,120,271,114,246,59,198,13,166,2,148,0xe" filled="true" fillcolor="#000000" stroked="false">
                <v:path arrowok="t"/>
                <v:fill type="solid"/>
              </v:shape>
              <v:shape style="position:absolute;left:0;top:0;width:285;height:322" coordorigin="0,0" coordsize="285,322" path="m273,120l85,120,105,123,125,131,144,142,157,156,161,172,153,192,145,207,140,209,121,214,284,214,285,195,284,192,283,173,280,153,276,133,273,120xe" filled="true" fillcolor="#000000" stroked="false">
                <v:path arrowok="t"/>
                <v:fill type="solid"/>
              </v:shape>
            </v:group>
            <v:group style="position:absolute;left:26;top:36;width:232;height:263" coordorigin="26,36" coordsize="232,263">
              <v:shape style="position:absolute;left:26;top:36;width:232;height:263" coordorigin="26,36" coordsize="232,263" path="m152,36l81,57,38,103,26,161,27,181,41,241,85,286,131,299,150,295,169,290,188,283,208,277,252,230,258,211,125,211,107,209,92,200,79,186,70,167,76,150,93,134,249,134,248,129,219,75,169,39,152,36xe" filled="true" fillcolor="#fcb325" stroked="false">
                <v:path arrowok="t"/>
                <v:fill type="solid"/>
              </v:shape>
              <v:shape style="position:absolute;left:26;top:36;width:232;height:263" coordorigin="26,36" coordsize="232,263" path="m249,134l93,134,114,137,136,144,153,156,160,168,153,189,146,205,144,206,125,211,258,211,258,188,256,168,253,148,249,134xe" filled="true" fillcolor="#fcb325" stroked="false">
                <v:path arrowok="t"/>
                <v:fill type="solid"/>
              </v:shape>
            </v:group>
            <v:group style="position:absolute;left:73;top:138;width:87;height:73" coordorigin="73,138" coordsize="87,73">
              <v:shape style="position:absolute;left:73;top:138;width:87;height:73" coordorigin="73,138" coordsize="87,73" path="m94,138l77,145,73,163,79,187,91,201,107,209,126,211,146,205,147,203,155,185,160,163,153,153,136,144,115,139,94,13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  <w:pict>
          <v:group style="width:16.1500pt;height:14.5pt;mso-position-horizontal-relative:char;mso-position-vertical-relative:line" coordorigin="0,0" coordsize="323,290">
            <v:group style="position:absolute;left:0;top:0;width:323;height:290" coordorigin="0,0" coordsize="323,290">
              <v:shape style="position:absolute;left:0;top:0;width:323;height:290" coordorigin="0,0" coordsize="323,290" path="m177,0l116,6,56,29,15,76,0,141,0,142,5,160,12,179,20,198,29,217,36,236,89,280,127,289,148,287,206,273,275,233,316,178,321,163,152,163,132,157,116,151,111,141,107,123,107,107,113,91,124,76,140,64,161,55,294,55,292,51,231,8,195,1,177,0xe" filled="true" fillcolor="#000000" stroked="false">
                <v:path arrowok="t"/>
                <v:fill type="solid"/>
              </v:shape>
              <v:shape style="position:absolute;left:0;top:0;width:323;height:290" coordorigin="0,0" coordsize="323,290" path="m294,55l161,55,179,62,196,79,182,141,152,163,321,163,321,160,323,142,322,123,318,104,311,85,303,68,294,55xe" filled="true" fillcolor="#000000" stroked="false">
                <v:path arrowok="t"/>
                <v:fill type="solid"/>
              </v:shape>
            </v:group>
            <v:group style="position:absolute;left:23;top:27;width:264;height:236" coordorigin="23,27" coordsize="264,236">
              <v:shape style="position:absolute;left:23;top:27;width:264;height:236" coordorigin="23,27" coordsize="264,236" path="m168,27l107,35,54,64,25,121,23,145,29,164,36,183,45,202,53,220,107,260,127,263,150,261,224,234,270,190,284,161,155,161,134,157,118,151,116,148,110,130,111,112,118,96,130,83,148,72,263,72,255,62,240,49,224,39,205,33,187,29,168,27xe" filled="true" fillcolor="#c01c7b" stroked="false">
                <v:path arrowok="t"/>
                <v:fill type="solid"/>
              </v:shape>
              <v:shape style="position:absolute;left:23;top:27;width:264;height:236" coordorigin="23,27" coordsize="264,236" path="m263,72l148,72,166,76,183,91,183,111,178,134,168,153,155,161,284,161,286,151,286,132,283,113,276,95,267,77,263,72xe" filled="true" fillcolor="#c01c7b" stroked="false">
                <v:path arrowok="t"/>
                <v:fill type="solid"/>
              </v:shape>
            </v:group>
            <v:group style="position:absolute;left:110;top:75;width:71;height:87" coordorigin="110,75" coordsize="71,87">
              <v:shape style="position:absolute;left:110;top:75;width:71;height:87" coordorigin="110,75" coordsize="71,87" path="m152,75l128,84,116,97,110,114,111,132,118,151,121,152,139,158,161,161,170,153,177,136,181,114,179,92,170,76,152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  <w:pict>
          <v:group style="width:14.25pt;height:16.1pt;mso-position-horizontal-relative:char;mso-position-vertical-relative:line" coordorigin="0,0" coordsize="285,322">
            <v:group style="position:absolute;left:0;top:0;width:285;height:322" coordorigin="0,0" coordsize="285,322">
              <v:shape style="position:absolute;left:0;top:0;width:285;height:322" coordorigin="0,0" coordsize="285,322" path="m148,0l75,19,29,58,2,129,0,148,0,172,9,234,43,286,101,318,125,321,144,319,163,314,202,301,221,295,269,251,284,214,121,214,103,212,87,206,73,195,61,179,53,158,58,139,71,123,85,120,273,120,271,114,246,59,198,13,166,2,148,0xe" filled="true" fillcolor="#000000" stroked="false">
                <v:path arrowok="t"/>
                <v:fill type="solid"/>
              </v:shape>
              <v:shape style="position:absolute;left:0;top:0;width:285;height:322" coordorigin="0,0" coordsize="285,322" path="m273,120l85,120,105,123,125,131,144,142,157,156,161,172,153,192,145,207,140,209,121,214,284,214,285,195,284,192,283,173,280,153,276,133,273,120xe" filled="true" fillcolor="#000000" stroked="false">
                <v:path arrowok="t"/>
                <v:fill type="solid"/>
              </v:shape>
            </v:group>
            <v:group style="position:absolute;left:26;top:36;width:232;height:263" coordorigin="26,36" coordsize="232,263">
              <v:shape style="position:absolute;left:26;top:36;width:232;height:263" coordorigin="26,36" coordsize="232,263" path="m152,36l81,57,38,103,26,161,27,181,41,241,85,286,131,299,150,295,169,290,188,283,208,277,252,230,258,211,125,211,107,209,92,200,79,186,70,167,76,150,93,134,249,134,248,129,219,75,169,39,152,36xe" filled="true" fillcolor="#fcb325" stroked="false">
                <v:path arrowok="t"/>
                <v:fill type="solid"/>
              </v:shape>
              <v:shape style="position:absolute;left:26;top:36;width:232;height:263" coordorigin="26,36" coordsize="232,263" path="m249,134l93,134,114,137,136,144,153,156,160,168,153,189,146,205,144,206,125,211,258,211,258,188,256,168,253,148,249,134xe" filled="true" fillcolor="#fcb325" stroked="false">
                <v:path arrowok="t"/>
                <v:fill type="solid"/>
              </v:shape>
            </v:group>
            <v:group style="position:absolute;left:73;top:138;width:87;height:73" coordorigin="73,138" coordsize="87,73">
              <v:shape style="position:absolute;left:73;top:138;width:87;height:73" coordorigin="73,138" coordsize="87,73" path="m94,138l77,145,73,163,79,187,91,201,107,209,126,211,146,205,147,203,155,185,160,163,153,153,136,144,115,139,94,13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  <w:pict>
          <v:group style="width:16.1500pt;height:14.5pt;mso-position-horizontal-relative:char;mso-position-vertical-relative:line" coordorigin="0,0" coordsize="323,290">
            <v:group style="position:absolute;left:0;top:0;width:323;height:290" coordorigin="0,0" coordsize="323,290">
              <v:shape style="position:absolute;left:0;top:0;width:323;height:290" coordorigin="0,0" coordsize="323,290" path="m177,0l116,6,56,29,15,76,0,141,0,142,5,160,12,179,20,198,29,217,36,236,89,280,127,289,148,287,206,273,275,233,316,178,321,163,152,163,132,157,116,151,111,141,106,123,107,107,113,91,124,76,140,64,161,55,294,55,292,51,231,8,195,1,177,0xe" filled="true" fillcolor="#000000" stroked="false">
                <v:path arrowok="t"/>
                <v:fill type="solid"/>
              </v:shape>
              <v:shape style="position:absolute;left:0;top:0;width:323;height:290" coordorigin="0,0" coordsize="323,290" path="m294,55l161,55,179,62,196,79,182,141,152,163,321,163,321,160,323,142,322,123,318,104,311,85,303,68,294,55xe" filled="true" fillcolor="#000000" stroked="false">
                <v:path arrowok="t"/>
                <v:fill type="solid"/>
              </v:shape>
            </v:group>
            <v:group style="position:absolute;left:23;top:27;width:264;height:236" coordorigin="23,27" coordsize="264,236">
              <v:shape style="position:absolute;left:23;top:27;width:264;height:236" coordorigin="23,27" coordsize="264,236" path="m168,27l107,35,54,64,25,121,23,145,29,164,36,183,45,202,53,220,107,260,127,263,150,261,224,234,270,190,284,161,155,161,134,157,118,151,116,148,110,130,111,112,118,96,130,83,148,72,263,72,255,62,240,49,224,39,205,33,187,29,168,27xe" filled="true" fillcolor="#c01c7b" stroked="false">
                <v:path arrowok="t"/>
                <v:fill type="solid"/>
              </v:shape>
              <v:shape style="position:absolute;left:23;top:27;width:264;height:236" coordorigin="23,27" coordsize="264,236" path="m263,72l148,72,166,76,183,91,183,111,178,134,168,153,155,161,284,161,286,151,286,132,283,113,276,95,267,77,263,72xe" filled="true" fillcolor="#c01c7b" stroked="false">
                <v:path arrowok="t"/>
                <v:fill type="solid"/>
              </v:shape>
            </v:group>
            <v:group style="position:absolute;left:110;top:75;width:71;height:87" coordorigin="110,75" coordsize="71,87">
              <v:shape style="position:absolute;left:110;top:75;width:71;height:87" coordorigin="110,75" coordsize="71,87" path="m152,75l128,84,116,97,110,114,111,132,118,151,121,152,139,158,161,161,170,153,177,136,181,114,179,92,170,76,152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3"/>
          <w:sz w:val="20"/>
        </w:rPr>
        <w:pict>
          <v:group style="width:14.25pt;height:16.1pt;mso-position-horizontal-relative:char;mso-position-vertical-relative:line" coordorigin="0,0" coordsize="285,322">
            <v:group style="position:absolute;left:0;top:0;width:285;height:322" coordorigin="0,0" coordsize="285,322">
              <v:shape style="position:absolute;left:0;top:0;width:285;height:322" coordorigin="0,0" coordsize="285,322" path="m148,0l75,19,29,58,2,129,0,148,0,172,9,234,43,286,101,318,125,321,144,319,163,314,202,301,221,295,269,251,284,214,121,214,103,212,87,206,73,195,61,179,53,158,58,139,71,123,85,120,273,120,271,114,246,59,198,13,166,2,148,0xe" filled="true" fillcolor="#000000" stroked="false">
                <v:path arrowok="t"/>
                <v:fill type="solid"/>
              </v:shape>
              <v:shape style="position:absolute;left:0;top:0;width:285;height:322" coordorigin="0,0" coordsize="285,322" path="m273,120l85,120,105,123,125,131,144,142,157,156,161,172,153,192,145,207,140,209,121,214,284,214,285,195,284,192,283,173,280,153,276,133,273,120xe" filled="true" fillcolor="#000000" stroked="false">
                <v:path arrowok="t"/>
                <v:fill type="solid"/>
              </v:shape>
            </v:group>
            <v:group style="position:absolute;left:26;top:36;width:232;height:263" coordorigin="26,36" coordsize="232,263">
              <v:shape style="position:absolute;left:26;top:36;width:232;height:263" coordorigin="26,36" coordsize="232,263" path="m152,36l81,57,38,103,26,161,27,181,41,241,85,286,131,299,150,295,169,290,188,283,208,277,252,230,258,211,125,211,107,209,92,200,79,186,70,167,76,150,93,134,249,134,248,129,219,75,169,39,152,36xe" filled="true" fillcolor="#fcb325" stroked="false">
                <v:path arrowok="t"/>
                <v:fill type="solid"/>
              </v:shape>
              <v:shape style="position:absolute;left:26;top:36;width:232;height:263" coordorigin="26,36" coordsize="232,263" path="m249,134l93,134,114,137,136,144,153,156,160,168,153,189,146,205,144,206,125,211,258,211,258,188,256,168,253,148,249,134xe" filled="true" fillcolor="#fcb325" stroked="false">
                <v:path arrowok="t"/>
                <v:fill type="solid"/>
              </v:shape>
            </v:group>
            <v:group style="position:absolute;left:73;top:138;width:87;height:73" coordorigin="73,138" coordsize="87,73">
              <v:shape style="position:absolute;left:73;top:138;width:87;height:73" coordorigin="73,138" coordsize="87,73" path="m94,138l77,145,73,163,79,187,91,201,107,209,126,211,146,205,147,203,155,185,160,163,153,153,136,144,115,139,94,13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  <w:pict>
          <v:group style="width:16.1500pt;height:14.5pt;mso-position-horizontal-relative:char;mso-position-vertical-relative:line" coordorigin="0,0" coordsize="323,290">
            <v:group style="position:absolute;left:0;top:0;width:323;height:290" coordorigin="0,0" coordsize="323,290">
              <v:shape style="position:absolute;left:0;top:0;width:323;height:290" coordorigin="0,0" coordsize="323,290" path="m177,0l116,6,56,29,15,76,0,141,0,142,5,160,12,179,20,198,29,217,36,236,89,280,127,289,148,287,206,273,275,233,316,178,321,163,152,163,132,157,116,151,111,141,106,123,107,107,113,91,124,76,140,64,161,55,294,55,292,51,231,8,195,1,177,0xe" filled="true" fillcolor="#000000" stroked="false">
                <v:path arrowok="t"/>
                <v:fill type="solid"/>
              </v:shape>
              <v:shape style="position:absolute;left:0;top:0;width:323;height:290" coordorigin="0,0" coordsize="323,290" path="m294,55l161,55,179,62,196,79,182,141,152,163,321,163,321,160,323,142,322,123,318,104,311,85,303,68,294,55xe" filled="true" fillcolor="#000000" stroked="false">
                <v:path arrowok="t"/>
                <v:fill type="solid"/>
              </v:shape>
            </v:group>
            <v:group style="position:absolute;left:23;top:27;width:264;height:236" coordorigin="23,27" coordsize="264,236">
              <v:shape style="position:absolute;left:23;top:27;width:264;height:236" coordorigin="23,27" coordsize="264,236" path="m168,27l107,35,54,64,25,121,23,145,29,164,36,183,45,202,53,220,107,260,127,263,150,261,224,234,270,190,284,161,155,161,134,157,118,151,116,148,110,130,111,112,118,96,130,83,148,72,263,72,255,62,240,49,224,39,205,33,187,29,168,27xe" filled="true" fillcolor="#c01c7b" stroked="false">
                <v:path arrowok="t"/>
                <v:fill type="solid"/>
              </v:shape>
              <v:shape style="position:absolute;left:23;top:27;width:264;height:236" coordorigin="23,27" coordsize="264,236" path="m263,72l148,72,166,76,183,91,183,111,178,134,168,153,155,161,284,161,286,151,286,132,283,113,276,95,267,77,263,72xe" filled="true" fillcolor="#c01c7b" stroked="false">
                <v:path arrowok="t"/>
                <v:fill type="solid"/>
              </v:shape>
            </v:group>
            <v:group style="position:absolute;left:110;top:75;width:71;height:87" coordorigin="110,75" coordsize="71,87">
              <v:shape style="position:absolute;left:110;top:75;width:71;height:87" coordorigin="110,75" coordsize="71,87" path="m152,75l128,84,116,97,110,114,111,132,118,151,121,152,139,158,161,161,170,153,177,136,181,114,179,92,170,76,152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  <w:pict>
          <v:group style="width:14.25pt;height:16.1pt;mso-position-horizontal-relative:char;mso-position-vertical-relative:line" coordorigin="0,0" coordsize="285,322">
            <v:group style="position:absolute;left:0;top:0;width:285;height:322" coordorigin="0,0" coordsize="285,322">
              <v:shape style="position:absolute;left:0;top:0;width:285;height:322" coordorigin="0,0" coordsize="285,322" path="m148,0l75,19,29,58,2,129,0,148,0,172,9,234,43,286,101,318,125,321,144,319,163,314,202,301,221,295,269,251,284,214,121,214,103,212,87,206,73,195,61,179,53,158,58,139,71,123,85,120,273,120,271,114,246,59,198,13,166,2,148,0xe" filled="true" fillcolor="#000000" stroked="false">
                <v:path arrowok="t"/>
                <v:fill type="solid"/>
              </v:shape>
              <v:shape style="position:absolute;left:0;top:0;width:285;height:322" coordorigin="0,0" coordsize="285,322" path="m273,120l85,120,105,123,125,131,144,142,157,156,161,172,153,192,145,207,140,209,121,214,284,214,285,195,284,192,283,173,280,153,276,133,273,120xe" filled="true" fillcolor="#000000" stroked="false">
                <v:path arrowok="t"/>
                <v:fill type="solid"/>
              </v:shape>
            </v:group>
            <v:group style="position:absolute;left:26;top:36;width:232;height:263" coordorigin="26,36" coordsize="232,263">
              <v:shape style="position:absolute;left:26;top:36;width:232;height:263" coordorigin="26,36" coordsize="232,263" path="m152,36l81,57,38,103,26,161,27,181,41,241,85,286,131,299,150,295,169,290,188,283,208,277,252,230,258,211,125,211,107,209,92,200,79,186,70,167,76,150,93,134,249,134,248,129,219,75,169,39,152,36xe" filled="true" fillcolor="#fcb325" stroked="false">
                <v:path arrowok="t"/>
                <v:fill type="solid"/>
              </v:shape>
              <v:shape style="position:absolute;left:26;top:36;width:232;height:263" coordorigin="26,36" coordsize="232,263" path="m249,134l93,134,114,137,136,144,153,156,160,168,153,189,146,205,144,206,125,211,258,211,258,188,256,168,253,148,249,134xe" filled="true" fillcolor="#fcb325" stroked="false">
                <v:path arrowok="t"/>
                <v:fill type="solid"/>
              </v:shape>
            </v:group>
            <v:group style="position:absolute;left:73;top:138;width:87;height:73" coordorigin="73,138" coordsize="87,73">
              <v:shape style="position:absolute;left:73;top:138;width:87;height:73" coordorigin="73,138" coordsize="87,73" path="m94,138l77,145,73,163,79,187,91,201,107,209,126,211,146,205,147,203,155,185,160,163,153,153,136,144,115,139,94,13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  <w:pict>
          <v:group style="width:16.1500pt;height:14.5pt;mso-position-horizontal-relative:char;mso-position-vertical-relative:line" coordorigin="0,0" coordsize="323,290">
            <v:group style="position:absolute;left:0;top:0;width:323;height:290" coordorigin="0,0" coordsize="323,290">
              <v:shape style="position:absolute;left:0;top:0;width:323;height:290" coordorigin="0,0" coordsize="323,290" path="m177,0l116,6,56,29,15,76,0,141,0,142,5,160,12,179,20,198,29,217,36,236,89,280,127,289,148,287,206,273,275,233,316,178,321,163,152,163,132,157,116,151,111,141,106,123,107,107,113,91,124,76,140,64,161,55,294,55,292,51,231,8,195,1,177,0xe" filled="true" fillcolor="#000000" stroked="false">
                <v:path arrowok="t"/>
                <v:fill type="solid"/>
              </v:shape>
              <v:shape style="position:absolute;left:0;top:0;width:323;height:290" coordorigin="0,0" coordsize="323,290" path="m294,55l161,55,179,62,196,79,182,141,152,163,321,163,321,160,323,142,322,123,318,104,311,85,303,68,294,55xe" filled="true" fillcolor="#000000" stroked="false">
                <v:path arrowok="t"/>
                <v:fill type="solid"/>
              </v:shape>
            </v:group>
            <v:group style="position:absolute;left:23;top:27;width:264;height:236" coordorigin="23,27" coordsize="264,236">
              <v:shape style="position:absolute;left:23;top:27;width:264;height:236" coordorigin="23,27" coordsize="264,236" path="m168,27l107,35,54,64,25,121,23,145,29,164,36,183,45,202,53,220,107,260,127,263,150,261,224,234,270,190,284,161,155,161,134,157,118,151,116,148,110,130,111,112,118,96,130,83,148,72,263,72,255,62,240,49,224,39,205,33,187,29,168,27xe" filled="true" fillcolor="#c01c7b" stroked="false">
                <v:path arrowok="t"/>
                <v:fill type="solid"/>
              </v:shape>
              <v:shape style="position:absolute;left:23;top:27;width:264;height:236" coordorigin="23,27" coordsize="264,236" path="m263,72l148,72,166,76,183,91,183,111,178,134,168,153,155,161,284,161,286,151,286,132,283,113,276,95,267,77,263,72xe" filled="true" fillcolor="#c01c7b" stroked="false">
                <v:path arrowok="t"/>
                <v:fill type="solid"/>
              </v:shape>
            </v:group>
            <v:group style="position:absolute;left:110;top:75;width:71;height:87" coordorigin="110,75" coordsize="71,87">
              <v:shape style="position:absolute;left:110;top:75;width:71;height:87" coordorigin="110,75" coordsize="71,87" path="m152,75l128,84,116,97,110,114,111,132,118,151,121,152,139,158,161,161,170,153,177,136,181,114,179,92,170,76,152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  <w:pict>
          <v:group style="width:14.25pt;height:16.1pt;mso-position-horizontal-relative:char;mso-position-vertical-relative:line" coordorigin="0,0" coordsize="285,322">
            <v:group style="position:absolute;left:0;top:0;width:285;height:322" coordorigin="0,0" coordsize="285,322">
              <v:shape style="position:absolute;left:0;top:0;width:285;height:322" coordorigin="0,0" coordsize="285,322" path="m148,0l75,19,29,58,2,129,0,148,0,172,9,234,43,286,101,318,125,321,144,319,163,314,202,301,221,295,269,251,284,214,121,214,103,212,87,206,73,195,61,179,53,158,58,139,71,123,85,120,273,120,271,114,246,59,198,13,166,2,148,0xe" filled="true" fillcolor="#000000" stroked="false">
                <v:path arrowok="t"/>
                <v:fill type="solid"/>
              </v:shape>
              <v:shape style="position:absolute;left:0;top:0;width:285;height:322" coordorigin="0,0" coordsize="285,322" path="m273,120l85,120,105,123,125,131,144,142,157,156,161,172,153,192,145,207,140,209,121,214,284,214,285,195,284,192,283,173,280,153,276,133,273,120xe" filled="true" fillcolor="#000000" stroked="false">
                <v:path arrowok="t"/>
                <v:fill type="solid"/>
              </v:shape>
            </v:group>
            <v:group style="position:absolute;left:26;top:36;width:232;height:263" coordorigin="26,36" coordsize="232,263">
              <v:shape style="position:absolute;left:26;top:36;width:232;height:263" coordorigin="26,36" coordsize="232,263" path="m152,36l81,57,38,103,26,161,27,181,41,241,85,286,131,299,150,295,169,290,188,283,208,277,252,230,258,211,125,211,107,209,92,200,79,186,70,167,76,150,93,134,249,134,248,129,219,75,169,39,152,36xe" filled="true" fillcolor="#fcb325" stroked="false">
                <v:path arrowok="t"/>
                <v:fill type="solid"/>
              </v:shape>
              <v:shape style="position:absolute;left:26;top:36;width:232;height:263" coordorigin="26,36" coordsize="232,263" path="m249,134l93,134,114,137,136,144,153,156,160,168,153,189,146,205,144,206,125,211,258,211,258,188,256,168,253,148,249,134xe" filled="true" fillcolor="#fcb325" stroked="false">
                <v:path arrowok="t"/>
                <v:fill type="solid"/>
              </v:shape>
            </v:group>
            <v:group style="position:absolute;left:73;top:138;width:87;height:73" coordorigin="73,138" coordsize="87,73">
              <v:shape style="position:absolute;left:73;top:138;width:87;height:73" coordorigin="73,138" coordsize="87,73" path="m94,138l77,145,73,163,79,187,91,201,107,209,126,211,146,205,147,203,155,185,160,163,153,153,136,144,115,139,94,13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  <w:pict>
          <v:group style="width:16.1500pt;height:14.5pt;mso-position-horizontal-relative:char;mso-position-vertical-relative:line" coordorigin="0,0" coordsize="323,290">
            <v:group style="position:absolute;left:0;top:0;width:323;height:290" coordorigin="0,0" coordsize="323,290">
              <v:shape style="position:absolute;left:0;top:0;width:323;height:290" coordorigin="0,0" coordsize="323,290" path="m177,0l116,6,56,29,15,76,0,141,0,142,5,160,12,179,20,198,29,217,36,236,89,280,127,289,148,287,206,273,275,233,316,178,321,163,152,163,132,157,116,151,111,141,107,123,107,107,113,91,124,76,140,64,161,55,294,55,292,51,231,8,195,1,177,0xe" filled="true" fillcolor="#000000" stroked="false">
                <v:path arrowok="t"/>
                <v:fill type="solid"/>
              </v:shape>
              <v:shape style="position:absolute;left:0;top:0;width:323;height:290" coordorigin="0,0" coordsize="323,290" path="m294,55l161,55,179,62,196,79,182,141,152,163,321,163,321,160,323,142,322,123,318,104,311,85,303,68,294,55xe" filled="true" fillcolor="#000000" stroked="false">
                <v:path arrowok="t"/>
                <v:fill type="solid"/>
              </v:shape>
            </v:group>
            <v:group style="position:absolute;left:23;top:27;width:264;height:236" coordorigin="23,27" coordsize="264,236">
              <v:shape style="position:absolute;left:23;top:27;width:264;height:236" coordorigin="23,27" coordsize="264,236" path="m168,27l107,35,54,64,25,121,23,145,29,164,36,183,45,202,53,220,107,260,127,263,150,261,224,234,270,190,284,161,155,161,134,157,118,151,116,148,110,130,111,112,118,96,130,83,148,72,263,72,255,62,240,49,224,39,205,33,187,29,168,27xe" filled="true" fillcolor="#c01c7b" stroked="false">
                <v:path arrowok="t"/>
                <v:fill type="solid"/>
              </v:shape>
              <v:shape style="position:absolute;left:23;top:27;width:264;height:236" coordorigin="23,27" coordsize="264,236" path="m263,72l148,72,166,76,183,91,183,111,178,134,168,153,155,161,284,161,286,151,286,132,283,113,276,95,267,77,263,72xe" filled="true" fillcolor="#c01c7b" stroked="false">
                <v:path arrowok="t"/>
                <v:fill type="solid"/>
              </v:shape>
            </v:group>
            <v:group style="position:absolute;left:110;top:75;width:71;height:87" coordorigin="110,75" coordsize="71,87">
              <v:shape style="position:absolute;left:110;top:75;width:71;height:87" coordorigin="110,75" coordsize="71,87" path="m152,75l128,84,116,97,110,114,111,132,118,151,121,152,139,158,161,161,170,153,177,136,181,114,179,92,170,76,152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  <w:pict>
          <v:group style="width:14.25pt;height:16.1pt;mso-position-horizontal-relative:char;mso-position-vertical-relative:line" coordorigin="0,0" coordsize="285,322">
            <v:group style="position:absolute;left:0;top:0;width:285;height:322" coordorigin="0,0" coordsize="285,322">
              <v:shape style="position:absolute;left:0;top:0;width:285;height:322" coordorigin="0,0" coordsize="285,322" path="m148,0l75,19,29,58,2,129,0,148,0,172,9,234,43,286,101,318,125,321,144,319,163,314,202,301,221,295,269,251,284,214,121,214,103,212,87,206,73,195,61,179,53,158,58,139,71,123,85,120,273,120,271,114,246,59,198,13,166,2,148,0xe" filled="true" fillcolor="#000000" stroked="false">
                <v:path arrowok="t"/>
                <v:fill type="solid"/>
              </v:shape>
              <v:shape style="position:absolute;left:0;top:0;width:285;height:322" coordorigin="0,0" coordsize="285,322" path="m273,120l85,120,105,123,125,131,144,142,157,156,161,172,153,192,145,207,140,209,121,214,284,214,285,195,284,192,283,173,280,153,276,133,273,120xe" filled="true" fillcolor="#000000" stroked="false">
                <v:path arrowok="t"/>
                <v:fill type="solid"/>
              </v:shape>
            </v:group>
            <v:group style="position:absolute;left:26;top:36;width:232;height:263" coordorigin="26,36" coordsize="232,263">
              <v:shape style="position:absolute;left:26;top:36;width:232;height:263" coordorigin="26,36" coordsize="232,263" path="m152,36l81,57,38,103,26,161,27,181,41,241,85,286,131,299,150,295,169,290,188,283,208,277,252,230,258,211,125,211,107,209,92,200,79,186,70,167,76,150,93,134,249,134,248,129,219,75,169,39,152,36xe" filled="true" fillcolor="#fcb325" stroked="false">
                <v:path arrowok="t"/>
                <v:fill type="solid"/>
              </v:shape>
              <v:shape style="position:absolute;left:26;top:36;width:232;height:263" coordorigin="26,36" coordsize="232,263" path="m249,134l93,134,114,137,136,144,153,156,160,168,153,189,146,205,144,206,125,211,258,211,258,188,256,168,253,148,249,134xe" filled="true" fillcolor="#fcb325" stroked="false">
                <v:path arrowok="t"/>
                <v:fill type="solid"/>
              </v:shape>
            </v:group>
            <v:group style="position:absolute;left:73;top:138;width:87;height:73" coordorigin="73,138" coordsize="87,73">
              <v:shape style="position:absolute;left:73;top:138;width:87;height:73" coordorigin="73,138" coordsize="87,73" path="m94,138l77,145,73,163,79,187,91,201,107,209,126,211,146,205,147,203,155,185,160,163,153,153,136,144,115,139,94,13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  <w:pict>
          <v:group style="width:16.1500pt;height:14.5pt;mso-position-horizontal-relative:char;mso-position-vertical-relative:line" coordorigin="0,0" coordsize="323,290">
            <v:group style="position:absolute;left:0;top:0;width:323;height:290" coordorigin="0,0" coordsize="323,290">
              <v:shape style="position:absolute;left:0;top:0;width:323;height:290" coordorigin="0,0" coordsize="323,290" path="m177,0l116,6,56,29,15,76,0,141,0,142,5,160,12,179,20,198,29,217,36,236,89,280,127,289,148,287,206,273,275,233,316,178,321,163,152,163,132,157,116,151,111,141,106,123,107,107,113,91,124,76,140,64,161,55,294,55,292,51,231,8,195,1,177,0xe" filled="true" fillcolor="#000000" stroked="false">
                <v:path arrowok="t"/>
                <v:fill type="solid"/>
              </v:shape>
              <v:shape style="position:absolute;left:0;top:0;width:323;height:290" coordorigin="0,0" coordsize="323,290" path="m294,55l161,55,179,62,196,79,182,141,152,163,321,163,321,160,323,142,322,123,318,104,311,85,303,68,294,55xe" filled="true" fillcolor="#000000" stroked="false">
                <v:path arrowok="t"/>
                <v:fill type="solid"/>
              </v:shape>
            </v:group>
            <v:group style="position:absolute;left:23;top:27;width:264;height:236" coordorigin="23,27" coordsize="264,236">
              <v:shape style="position:absolute;left:23;top:27;width:264;height:236" coordorigin="23,27" coordsize="264,236" path="m168,27l107,35,54,64,25,121,23,145,29,164,36,183,45,202,53,220,107,260,127,263,150,261,224,234,270,190,284,161,155,161,134,157,118,151,116,148,110,130,111,112,118,96,130,83,148,72,263,72,255,62,240,49,224,39,205,33,187,29,168,27xe" filled="true" fillcolor="#c01c7b" stroked="false">
                <v:path arrowok="t"/>
                <v:fill type="solid"/>
              </v:shape>
              <v:shape style="position:absolute;left:23;top:27;width:264;height:236" coordorigin="23,27" coordsize="264,236" path="m263,72l148,72,166,76,183,91,183,111,178,134,168,153,155,161,284,161,286,151,286,132,283,113,276,95,267,77,263,72xe" filled="true" fillcolor="#c01c7b" stroked="false">
                <v:path arrowok="t"/>
                <v:fill type="solid"/>
              </v:shape>
            </v:group>
            <v:group style="position:absolute;left:110;top:75;width:71;height:87" coordorigin="110,75" coordsize="71,87">
              <v:shape style="position:absolute;left:110;top:75;width:71;height:87" coordorigin="110,75" coordsize="71,87" path="m152,75l128,84,116,97,110,114,111,132,118,151,121,152,139,158,161,161,170,153,177,136,181,114,179,92,170,76,152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2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fcb325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fcb325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  <w:pict>
          <v:group style="width:14.25pt;height:16.1pt;mso-position-horizontal-relative:char;mso-position-vertical-relative:line" coordorigin="0,0" coordsize="285,322">
            <v:group style="position:absolute;left:0;top:0;width:285;height:322" coordorigin="0,0" coordsize="285,322">
              <v:shape style="position:absolute;left:0;top:0;width:285;height:322" coordorigin="0,0" coordsize="285,322" path="m148,0l75,19,29,58,2,129,0,148,0,172,9,234,43,286,101,318,125,321,144,319,163,314,202,301,221,295,269,251,284,214,121,214,103,212,87,206,73,195,61,179,53,158,58,139,71,123,85,120,273,120,271,114,246,59,198,13,166,2,148,0xe" filled="true" fillcolor="#000000" stroked="false">
                <v:path arrowok="t"/>
                <v:fill type="solid"/>
              </v:shape>
              <v:shape style="position:absolute;left:0;top:0;width:285;height:322" coordorigin="0,0" coordsize="285,322" path="m273,120l85,120,105,123,125,131,144,142,157,156,161,172,153,192,145,207,140,209,121,214,284,214,285,195,284,192,283,173,280,153,276,133,273,120xe" filled="true" fillcolor="#000000" stroked="false">
                <v:path arrowok="t"/>
                <v:fill type="solid"/>
              </v:shape>
            </v:group>
            <v:group style="position:absolute;left:26;top:36;width:232;height:263" coordorigin="26,36" coordsize="232,263">
              <v:shape style="position:absolute;left:26;top:36;width:232;height:263" coordorigin="26,36" coordsize="232,263" path="m152,36l81,57,38,103,26,161,27,181,41,241,85,286,131,299,150,295,169,290,188,283,208,277,252,230,258,211,125,211,107,209,92,200,79,186,70,167,76,150,93,134,249,134,248,129,219,75,169,39,152,36xe" filled="true" fillcolor="#c01c7b" stroked="false">
                <v:path arrowok="t"/>
                <v:fill type="solid"/>
              </v:shape>
              <v:shape style="position:absolute;left:26;top:36;width:232;height:263" coordorigin="26,36" coordsize="232,263" path="m249,134l93,134,114,137,136,144,153,156,160,168,153,189,146,205,144,206,125,211,258,211,258,188,256,168,253,148,249,134xe" filled="true" fillcolor="#c01c7b" stroked="false">
                <v:path arrowok="t"/>
                <v:fill type="solid"/>
              </v:shape>
            </v:group>
            <v:group style="position:absolute;left:73;top:138;width:87;height:73" coordorigin="73,138" coordsize="87,73">
              <v:shape style="position:absolute;left:73;top:138;width:87;height:73" coordorigin="73,138" coordsize="87,73" path="m94,138l77,145,73,163,79,187,91,201,107,209,126,211,146,205,147,203,155,185,160,163,153,153,136,144,115,139,94,13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2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pStyle w:val="Heading1"/>
        <w:spacing w:line="240" w:lineRule="auto" w:before="50"/>
        <w:ind w:right="0"/>
        <w:jc w:val="left"/>
        <w:rPr>
          <w:b w:val="0"/>
          <w:bCs w:val="0"/>
        </w:rPr>
      </w:pPr>
      <w:r>
        <w:rPr/>
        <w:pict>
          <v:group style="position:absolute;margin-left:583.560059pt;margin-top:-63.050777pt;width:11.75pt;height:14.5pt;mso-position-horizontal-relative:page;mso-position-vertical-relative:paragraph;z-index:2536" coordorigin="11671,-1261" coordsize="235,290">
            <v:group style="position:absolute;left:11671;top:-1261;width:235;height:290" coordorigin="11671,-1261" coordsize="235,290">
              <v:shape style="position:absolute;left:11671;top:-1261;width:235;height:290" coordorigin="11671,-1261" coordsize="235,290" path="m11848,-1261l11787,-1255,11727,-1232,11686,-1186,11671,-1120,11676,-1101,11683,-1082,11691,-1063,11700,-1044,11708,-1025,11761,-981,11798,-972,11819,-974,11877,-989,11906,-1001,11906,-1098,11823,-1098,11803,-1104,11787,-1110,11782,-1120,11778,-1138,11778,-1154,11784,-1170,11795,-1185,11811,-1197,11832,-1206,11906,-1206,11906,-1251,11902,-1253,11884,-1257,11866,-1260,11848,-1261xe" filled="true" fillcolor="#000000" stroked="false">
                <v:path arrowok="t"/>
                <v:fill type="solid"/>
              </v:shape>
              <v:shape style="position:absolute;left:11671;top:-1261;width:235;height:290" coordorigin="11671,-1261" coordsize="235,290" path="m11906,-1206l11832,-1206,11850,-1199,11867,-1182,11853,-1120,11823,-1098,11906,-1098,11906,-1206xe" filled="true" fillcolor="#000000" stroked="false">
                <v:path arrowok="t"/>
                <v:fill type="solid"/>
              </v:shape>
            </v:group>
            <v:group style="position:absolute;left:11695;top:-1234;width:211;height:236" coordorigin="11695,-1234" coordsize="211,236">
              <v:shape style="position:absolute;left:11695;top:-1234;width:211;height:236" coordorigin="11695,-1234" coordsize="211,236" path="m11839,-1234l11778,-1226,11725,-1197,11696,-1140,11695,-1116,11700,-1097,11707,-1078,11716,-1059,11724,-1041,11779,-1001,11799,-998,11821,-1000,11895,-1027,11906,-1034,11906,-1100,11827,-1100,11805,-1104,11789,-1110,11787,-1113,11782,-1131,11782,-1149,11789,-1165,11802,-1178,11820,-1189,11906,-1189,11906,-1216,11895,-1222,11876,-1228,11858,-1232,11839,-1234xe" filled="true" fillcolor="#eecae0" stroked="false">
                <v:path arrowok="t"/>
                <v:fill type="solid"/>
              </v:shape>
              <v:shape style="position:absolute;left:11695;top:-1234;width:211;height:236" coordorigin="11695,-1234" coordsize="211,236" path="m11906,-1189l11820,-1189,11837,-1185,11854,-1170,11854,-1150,11849,-1127,11839,-1108,11827,-1100,11906,-1100,11906,-1189xe" filled="true" fillcolor="#eecae0" stroked="false">
                <v:path arrowok="t"/>
                <v:fill type="solid"/>
              </v:shape>
            </v:group>
            <v:group style="position:absolute;left:11782;top:-1186;width:71;height:87" coordorigin="11782,-1186" coordsize="71,87">
              <v:shape style="position:absolute;left:11782;top:-1186;width:71;height:87" coordorigin="11782,-1186" coordsize="71,87" path="m11823,-1186l11799,-1177,11788,-1164,11782,-1147,11782,-1129,11789,-1110,11792,-1109,11810,-1103,11832,-1100,11841,-1108,11848,-1125,11852,-1147,11850,-1169,11841,-1185,11823,-1186xe" filled="true" fillcolor="#000000" stroked="false">
                <v:path arrowok="t"/>
                <v:fill type="solid"/>
              </v:shape>
            </v:group>
            <w10:wrap type="none"/>
          </v:group>
        </w:pict>
      </w:r>
      <w:bookmarkStart w:name="_TOC_250005" w:id="3"/>
      <w:r>
        <w:rPr>
          <w:color w:val="6DC067"/>
          <w:spacing w:val="-1"/>
          <w:w w:val="95"/>
        </w:rPr>
        <w:t>What</w:t>
      </w:r>
      <w:r>
        <w:rPr>
          <w:color w:val="6DC067"/>
          <w:spacing w:val="-14"/>
          <w:w w:val="95"/>
        </w:rPr>
        <w:t> </w:t>
      </w:r>
      <w:r>
        <w:rPr>
          <w:color w:val="6DC067"/>
          <w:spacing w:val="-3"/>
          <w:w w:val="95"/>
        </w:rPr>
        <w:t>w</w:t>
      </w:r>
      <w:r>
        <w:rPr>
          <w:color w:val="6DC067"/>
          <w:spacing w:val="-2"/>
          <w:w w:val="95"/>
        </w:rPr>
        <w:t>ill</w:t>
      </w:r>
      <w:r>
        <w:rPr>
          <w:color w:val="6DC067"/>
          <w:spacing w:val="-13"/>
          <w:w w:val="95"/>
        </w:rPr>
        <w:t> </w:t>
      </w:r>
      <w:r>
        <w:rPr>
          <w:color w:val="6DC067"/>
          <w:w w:val="95"/>
        </w:rPr>
        <w:t>the</w:t>
      </w:r>
      <w:r>
        <w:rPr>
          <w:color w:val="6DC067"/>
          <w:spacing w:val="-12"/>
          <w:w w:val="95"/>
        </w:rPr>
        <w:t> </w:t>
      </w:r>
      <w:r>
        <w:rPr>
          <w:color w:val="6DC067"/>
          <w:spacing w:val="-2"/>
          <w:w w:val="95"/>
        </w:rPr>
        <w:t>Fr</w:t>
      </w:r>
      <w:r>
        <w:rPr>
          <w:color w:val="6DC067"/>
          <w:spacing w:val="-1"/>
          <w:w w:val="95"/>
        </w:rPr>
        <w:t>amework</w:t>
      </w:r>
      <w:r>
        <w:rPr>
          <w:color w:val="6DC067"/>
          <w:spacing w:val="-19"/>
          <w:w w:val="95"/>
        </w:rPr>
        <w:t> </w:t>
      </w:r>
      <w:r>
        <w:rPr>
          <w:color w:val="6DC067"/>
          <w:spacing w:val="-1"/>
          <w:w w:val="95"/>
        </w:rPr>
        <w:t>achieve?</w:t>
      </w:r>
      <w:bookmarkEnd w:id="3"/>
      <w:r>
        <w:rPr>
          <w:b w:val="0"/>
        </w:rPr>
      </w:r>
    </w:p>
    <w:p>
      <w:pPr>
        <w:pStyle w:val="BodyText"/>
        <w:spacing w:line="240" w:lineRule="auto" w:before="187"/>
        <w:ind w:left="1020" w:right="0"/>
        <w:jc w:val="left"/>
      </w:pP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</w:t>
      </w:r>
      <w:r>
        <w:rPr>
          <w:spacing w:val="-16"/>
          <w:w w:val="105"/>
        </w:rPr>
        <w:t> </w:t>
      </w:r>
      <w:r>
        <w:rPr>
          <w:w w:val="105"/>
        </w:rPr>
        <w:t>aims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o: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50" w:lineRule="auto" w:before="164" w:after="0"/>
        <w:ind w:left="1643" w:right="2078" w:hanging="359"/>
        <w:jc w:val="left"/>
      </w:pPr>
      <w:r>
        <w:rPr>
          <w:spacing w:val="-1"/>
          <w:w w:val="105"/>
        </w:rPr>
        <w:t>inf</w:t>
      </w:r>
      <w:r>
        <w:rPr>
          <w:spacing w:val="-2"/>
          <w:w w:val="105"/>
        </w:rPr>
        <w:t>orm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who</w:t>
      </w:r>
      <w:r>
        <w:rPr>
          <w:spacing w:val="-1"/>
          <w:w w:val="105"/>
        </w:rPr>
        <w:t>le-of-gov</w:t>
      </w:r>
      <w:r>
        <w:rPr>
          <w:spacing w:val="-2"/>
          <w:w w:val="105"/>
        </w:rPr>
        <w:t>ernment</w:t>
      </w:r>
      <w:r>
        <w:rPr>
          <w:w w:val="105"/>
        </w:rPr>
        <w:t> and</w:t>
      </w:r>
      <w:r>
        <w:rPr>
          <w:spacing w:val="-1"/>
          <w:w w:val="105"/>
        </w:rPr>
        <w:t> </w:t>
      </w:r>
      <w:r>
        <w:rPr>
          <w:w w:val="105"/>
        </w:rPr>
        <w:t>agency</w:t>
      </w:r>
      <w:r>
        <w:rPr>
          <w:spacing w:val="-1"/>
          <w:w w:val="105"/>
        </w:rPr>
        <w:t> policy</w:t>
      </w:r>
      <w:r>
        <w:rPr>
          <w:w w:val="105"/>
        </w:rPr>
        <w:t> </w:t>
      </w:r>
      <w:r>
        <w:rPr>
          <w:spacing w:val="-1"/>
          <w:w w:val="105"/>
        </w:rPr>
        <w:t>development </w:t>
      </w:r>
      <w:r>
        <w:rPr>
          <w:w w:val="105"/>
        </w:rPr>
        <w:t>and </w:t>
      </w:r>
      <w:r>
        <w:rPr>
          <w:spacing w:val="-2"/>
          <w:w w:val="105"/>
        </w:rPr>
        <w:t>decision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aking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65"/>
          <w:w w:val="104"/>
        </w:rPr>
        <w:t> </w:t>
      </w:r>
      <w:r>
        <w:rPr>
          <w:spacing w:val="-1"/>
          <w:w w:val="105"/>
        </w:rPr>
        <w:t>improve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children,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outh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153" w:after="0"/>
        <w:ind w:left="1643" w:right="0" w:hanging="359"/>
        <w:jc w:val="left"/>
      </w:pPr>
      <w:r>
        <w:rPr>
          <w:w w:val="105"/>
        </w:rPr>
        <w:t>guide</w:t>
      </w:r>
      <w:r>
        <w:rPr>
          <w:spacing w:val="-1"/>
          <w:w w:val="105"/>
        </w:rPr>
        <w:t> service</w:t>
      </w:r>
      <w:r>
        <w:rPr>
          <w:w w:val="105"/>
        </w:rPr>
        <w:t> </w:t>
      </w:r>
      <w:r>
        <w:rPr>
          <w:spacing w:val="-1"/>
          <w:w w:val="105"/>
        </w:rPr>
        <w:t>deliv</w:t>
      </w:r>
      <w:r>
        <w:rPr>
          <w:spacing w:val="-2"/>
          <w:w w:val="105"/>
        </w:rPr>
        <w:t>ery</w:t>
      </w:r>
      <w:r>
        <w:rPr>
          <w:spacing w:val="-3"/>
          <w:w w:val="105"/>
        </w:rPr>
        <w:t> </w:t>
      </w:r>
      <w:r>
        <w:rPr>
          <w:w w:val="105"/>
        </w:rPr>
        <w:t>efforts</w:t>
      </w:r>
      <w:r>
        <w:rPr>
          <w:spacing w:val="-2"/>
          <w:w w:val="105"/>
        </w:rPr>
        <w:t> b</w:t>
      </w:r>
      <w:r>
        <w:rPr>
          <w:spacing w:val="-3"/>
          <w:w w:val="105"/>
        </w:rPr>
        <w:t>y </w:t>
      </w:r>
      <w:r>
        <w:rPr>
          <w:spacing w:val="-1"/>
          <w:w w:val="105"/>
        </w:rPr>
        <w:t>gov</w:t>
      </w:r>
      <w:r>
        <w:rPr>
          <w:spacing w:val="-2"/>
          <w:w w:val="105"/>
        </w:rPr>
        <w:t>ernment-f</w:t>
      </w:r>
      <w:r>
        <w:rPr>
          <w:spacing w:val="-1"/>
          <w:w w:val="105"/>
        </w:rPr>
        <w:t>unded</w:t>
      </w:r>
      <w:r>
        <w:rPr>
          <w:spacing w:val="-2"/>
          <w:w w:val="105"/>
        </w:rPr>
        <w:t> pr</w:t>
      </w:r>
      <w:r>
        <w:rPr>
          <w:spacing w:val="-1"/>
          <w:w w:val="105"/>
        </w:rPr>
        <w:t>oviders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164" w:after="0"/>
        <w:ind w:left="1643" w:right="0" w:hanging="359"/>
        <w:jc w:val="left"/>
      </w:pPr>
      <w:r>
        <w:rPr>
          <w:spacing w:val="-3"/>
          <w:w w:val="105"/>
        </w:rPr>
        <w:t>assis</w:t>
      </w:r>
      <w:r>
        <w:rPr>
          <w:spacing w:val="-4"/>
          <w:w w:val="105"/>
        </w:rPr>
        <w:t>t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communities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3"/>
          <w:w w:val="105"/>
        </w:rPr>
        <w:t> </w:t>
      </w:r>
      <w:r>
        <w:rPr>
          <w:w w:val="105"/>
        </w:rPr>
        <w:t>identify</w:t>
      </w:r>
      <w:r>
        <w:rPr>
          <w:spacing w:val="10"/>
          <w:w w:val="105"/>
        </w:rPr>
        <w:t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eas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ocus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50" w:lineRule="auto" w:before="164" w:after="0"/>
        <w:ind w:left="1643" w:right="2086" w:hanging="359"/>
        <w:jc w:val="left"/>
      </w:pPr>
      <w:r>
        <w:rPr>
          <w:spacing w:val="-2"/>
          <w:w w:val="105"/>
        </w:rPr>
        <w:t>pr</w:t>
      </w:r>
      <w:r>
        <w:rPr>
          <w:spacing w:val="-1"/>
          <w:w w:val="105"/>
        </w:rPr>
        <w:t>ovide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clear</w:t>
      </w:r>
      <w:r>
        <w:rPr>
          <w:spacing w:val="3"/>
          <w:w w:val="105"/>
        </w:rPr>
        <w:t> </w:t>
      </w:r>
      <w:r>
        <w:rPr>
          <w:w w:val="105"/>
        </w:rPr>
        <w:t>set of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agains</w:t>
      </w:r>
      <w:r>
        <w:rPr>
          <w:spacing w:val="-2"/>
          <w:w w:val="105"/>
        </w:rPr>
        <w:t>t</w:t>
      </w:r>
      <w:r>
        <w:rPr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1"/>
          <w:w w:val="105"/>
        </w:rPr>
        <w:t> </w:t>
      </w:r>
      <w:r>
        <w:rPr>
          <w:spacing w:val="-6"/>
          <w:w w:val="105"/>
        </w:rPr>
        <w:t>W</w:t>
      </w:r>
      <w:r>
        <w:rPr>
          <w:spacing w:val="-5"/>
          <w:w w:val="105"/>
        </w:rPr>
        <w:t>a</w:t>
      </w:r>
      <w:r>
        <w:rPr>
          <w:spacing w:val="-6"/>
          <w:w w:val="105"/>
        </w:rPr>
        <w:t>y</w:t>
      </w:r>
      <w:r>
        <w:rPr>
          <w:spacing w:val="-5"/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and its </w:t>
      </w:r>
      <w:r>
        <w:rPr>
          <w:spacing w:val="-1"/>
          <w:w w:val="105"/>
        </w:rPr>
        <w:t>implementation,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can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35"/>
          <w:w w:val="106"/>
        </w:rPr>
        <w:t> </w:t>
      </w:r>
      <w:r>
        <w:rPr>
          <w:spacing w:val="-1"/>
          <w:w w:val="105"/>
        </w:rPr>
        <w:t>evaluated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50" w:lineRule="auto" w:before="153" w:after="0"/>
        <w:ind w:left="1643" w:right="2287" w:hanging="359"/>
        <w:jc w:val="left"/>
      </w:pPr>
      <w:r>
        <w:rPr>
          <w:w w:val="105"/>
        </w:rPr>
        <w:t>define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Queenslanders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br</w:t>
      </w:r>
      <w:r>
        <w:rPr>
          <w:spacing w:val="-1"/>
          <w:w w:val="105"/>
        </w:rPr>
        <w:t>oadly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39"/>
          <w:w w:val="108"/>
        </w:rPr>
        <w:t> </w:t>
      </w:r>
      <w:r>
        <w:rPr>
          <w:spacing w:val="-1"/>
          <w:w w:val="105"/>
        </w:rPr>
        <w:t>children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specifically.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4" w:id="4"/>
      <w:r>
        <w:rPr>
          <w:color w:val="6DC067"/>
          <w:spacing w:val="-1"/>
          <w:w w:val="95"/>
        </w:rPr>
        <w:t>Ho</w:t>
      </w:r>
      <w:r>
        <w:rPr>
          <w:color w:val="6DC067"/>
          <w:spacing w:val="-2"/>
          <w:w w:val="95"/>
        </w:rPr>
        <w:t>w</w:t>
      </w:r>
      <w:r>
        <w:rPr>
          <w:color w:val="6DC067"/>
          <w:spacing w:val="-15"/>
          <w:w w:val="95"/>
        </w:rPr>
        <w:t> </w:t>
      </w:r>
      <w:r>
        <w:rPr>
          <w:color w:val="6DC067"/>
          <w:spacing w:val="-3"/>
          <w:w w:val="95"/>
        </w:rPr>
        <w:t>w</w:t>
      </w:r>
      <w:r>
        <w:rPr>
          <w:color w:val="6DC067"/>
          <w:spacing w:val="-2"/>
          <w:w w:val="95"/>
        </w:rPr>
        <w:t>as</w:t>
      </w:r>
      <w:r>
        <w:rPr>
          <w:color w:val="6DC067"/>
          <w:spacing w:val="-17"/>
          <w:w w:val="95"/>
        </w:rPr>
        <w:t> </w:t>
      </w:r>
      <w:r>
        <w:rPr>
          <w:color w:val="6DC067"/>
          <w:w w:val="95"/>
        </w:rPr>
        <w:t>the</w:t>
      </w:r>
      <w:r>
        <w:rPr>
          <w:color w:val="6DC067"/>
          <w:spacing w:val="-15"/>
          <w:w w:val="95"/>
        </w:rPr>
        <w:t> </w:t>
      </w:r>
      <w:r>
        <w:rPr>
          <w:color w:val="6DC067"/>
          <w:spacing w:val="-2"/>
          <w:w w:val="95"/>
        </w:rPr>
        <w:t>Fr</w:t>
      </w:r>
      <w:r>
        <w:rPr>
          <w:color w:val="6DC067"/>
          <w:spacing w:val="-1"/>
          <w:w w:val="95"/>
        </w:rPr>
        <w:t>amework</w:t>
      </w:r>
      <w:r>
        <w:rPr>
          <w:color w:val="6DC067"/>
          <w:spacing w:val="-21"/>
          <w:w w:val="95"/>
        </w:rPr>
        <w:t> </w:t>
      </w:r>
      <w:r>
        <w:rPr>
          <w:color w:val="6DC067"/>
          <w:spacing w:val="-1"/>
          <w:w w:val="95"/>
        </w:rPr>
        <w:t>developed?</w:t>
      </w:r>
      <w:bookmarkEnd w:id="4"/>
      <w:r>
        <w:rPr>
          <w:b w:val="0"/>
        </w:rPr>
      </w:r>
    </w:p>
    <w:p>
      <w:pPr>
        <w:pStyle w:val="BodyText"/>
        <w:tabs>
          <w:tab w:pos="4890" w:val="left" w:leader="none"/>
        </w:tabs>
        <w:spacing w:line="250" w:lineRule="auto" w:before="187"/>
        <w:ind w:left="1020" w:right="1817"/>
        <w:jc w:val="left"/>
      </w:pPr>
      <w:r>
        <w:rPr>
          <w:spacing w:val="-3"/>
          <w:w w:val="105"/>
        </w:rPr>
        <w:t>The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development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W</w:t>
      </w:r>
      <w:r>
        <w:rPr>
          <w:spacing w:val="-4"/>
          <w:w w:val="105"/>
        </w:rPr>
        <w:t>ellbeing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Out</w:t>
      </w:r>
      <w:r>
        <w:rPr>
          <w:spacing w:val="-4"/>
          <w:w w:val="105"/>
        </w:rPr>
        <w:t>c</w:t>
      </w:r>
      <w:r>
        <w:rPr>
          <w:spacing w:val="-5"/>
          <w:w w:val="105"/>
        </w:rPr>
        <w:t>ome</w:t>
      </w:r>
      <w:r>
        <w:rPr>
          <w:spacing w:val="-4"/>
          <w:w w:val="105"/>
        </w:rPr>
        <w:t>s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Framework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boriginal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14"/>
          <w:w w:val="105"/>
        </w:rPr>
        <w:t> </w:t>
      </w:r>
      <w:r>
        <w:rPr>
          <w:spacing w:val="-6"/>
          <w:w w:val="105"/>
        </w:rPr>
        <w:t>Torre</w:t>
      </w:r>
      <w:r>
        <w:rPr>
          <w:spacing w:val="-5"/>
          <w:w w:val="105"/>
        </w:rPr>
        <w:t>s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St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ait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Islander</w:t>
      </w:r>
      <w:r>
        <w:rPr>
          <w:spacing w:val="63"/>
          <w:w w:val="105"/>
        </w:rPr>
        <w:t> </w:t>
      </w:r>
      <w:r>
        <w:rPr>
          <w:spacing w:val="-3"/>
          <w:w w:val="105"/>
        </w:rPr>
        <w:t>children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and</w:t>
      </w:r>
      <w:r>
        <w:rPr>
          <w:w w:val="105"/>
        </w:rPr>
        <w:t> </w:t>
      </w:r>
      <w:r>
        <w:rPr>
          <w:spacing w:val="-5"/>
          <w:w w:val="105"/>
        </w:rPr>
        <w:t>y</w:t>
      </w:r>
      <w:r>
        <w:rPr>
          <w:spacing w:val="-4"/>
          <w:w w:val="105"/>
        </w:rPr>
        <w:t>oung</w:t>
      </w:r>
      <w:r>
        <w:rPr>
          <w:spacing w:val="5"/>
          <w:w w:val="105"/>
        </w:rPr>
        <w:t> </w:t>
      </w:r>
      <w:r>
        <w:rPr>
          <w:spacing w:val="-3"/>
          <w:w w:val="105"/>
        </w:rPr>
        <w:t>people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w</w:t>
      </w:r>
      <w:r>
        <w:rPr>
          <w:spacing w:val="-4"/>
          <w:w w:val="105"/>
        </w:rPr>
        <w:t>as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identifi</w:t>
        <w:tab/>
      </w:r>
      <w:r>
        <w:rPr>
          <w:spacing w:val="-2"/>
          <w:w w:val="105"/>
        </w:rPr>
        <w:t>in</w:t>
      </w:r>
      <w:r>
        <w:rPr>
          <w:spacing w:val="-4"/>
          <w:w w:val="105"/>
        </w:rPr>
        <w:t> </w:t>
      </w:r>
      <w:r>
        <w:rPr>
          <w:spacing w:val="-3"/>
          <w:w w:val="105"/>
        </w:rPr>
        <w:t>Ou</w:t>
      </w:r>
      <w:r>
        <w:rPr>
          <w:spacing w:val="-4"/>
          <w:w w:val="105"/>
        </w:rPr>
        <w:t>r</w:t>
      </w:r>
      <w:r>
        <w:rPr>
          <w:spacing w:val="-6"/>
          <w:w w:val="105"/>
        </w:rPr>
        <w:t> W</w:t>
      </w:r>
      <w:r>
        <w:rPr>
          <w:spacing w:val="-5"/>
          <w:w w:val="105"/>
        </w:rPr>
        <w:t>a</w:t>
      </w:r>
      <w:r>
        <w:rPr>
          <w:spacing w:val="-6"/>
          <w:w w:val="105"/>
        </w:rPr>
        <w:t>y </w:t>
      </w:r>
      <w:r>
        <w:rPr>
          <w:spacing w:val="-2"/>
          <w:w w:val="105"/>
        </w:rPr>
        <w:t>and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its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fi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imp</w:t>
      </w:r>
      <w:r>
        <w:rPr>
          <w:spacing w:val="-4"/>
          <w:w w:val="105"/>
        </w:rPr>
        <w:t>lement</w:t>
      </w:r>
      <w:r>
        <w:rPr>
          <w:spacing w:val="-3"/>
          <w:w w:val="105"/>
        </w:rPr>
        <w:t>ation</w:t>
      </w:r>
      <w:r>
        <w:rPr>
          <w:spacing w:val="-4"/>
          <w:w w:val="105"/>
        </w:rPr>
        <w:t> </w:t>
      </w:r>
      <w:r>
        <w:rPr>
          <w:spacing w:val="-3"/>
          <w:w w:val="105"/>
        </w:rPr>
        <w:t>plan</w:t>
      </w:r>
      <w:r>
        <w:rPr>
          <w:spacing w:val="-4"/>
          <w:w w:val="105"/>
        </w:rPr>
        <w:t> </w:t>
      </w:r>
      <w:r>
        <w:rPr>
          <w:w w:val="105"/>
        </w:rPr>
        <w:t>—</w:t>
      </w:r>
      <w:r>
        <w:rPr>
          <w:spacing w:val="-4"/>
          <w:w w:val="105"/>
        </w:rPr>
        <w:t> </w:t>
      </w:r>
      <w:r>
        <w:rPr>
          <w:rFonts w:ascii="Calibri" w:hAnsi="Calibri" w:cs="Calibri" w:eastAsia="Calibri"/>
          <w:i/>
          <w:spacing w:val="-4"/>
          <w:w w:val="105"/>
        </w:rPr>
        <w:t>Changing</w:t>
      </w:r>
      <w:r>
        <w:rPr>
          <w:rFonts w:ascii="Calibri" w:hAnsi="Calibri" w:cs="Calibri" w:eastAsia="Calibri"/>
          <w:i/>
          <w:spacing w:val="43"/>
          <w:w w:val="109"/>
        </w:rPr>
        <w:t> </w:t>
      </w:r>
      <w:r>
        <w:rPr>
          <w:rFonts w:ascii="Calibri" w:hAnsi="Calibri" w:cs="Calibri" w:eastAsia="Calibri"/>
          <w:i/>
          <w:spacing w:val="-6"/>
          <w:w w:val="105"/>
        </w:rPr>
        <w:t>T</w:t>
      </w:r>
      <w:r>
        <w:rPr>
          <w:rFonts w:ascii="Calibri" w:hAnsi="Calibri" w:cs="Calibri" w:eastAsia="Calibri"/>
          <w:i/>
          <w:spacing w:val="-5"/>
          <w:w w:val="105"/>
        </w:rPr>
        <w:t>racks:</w:t>
      </w:r>
      <w:r>
        <w:rPr>
          <w:rFonts w:ascii="Calibri" w:hAnsi="Calibri" w:cs="Calibri" w:eastAsia="Calibri"/>
          <w:i/>
          <w:spacing w:val="4"/>
          <w:w w:val="105"/>
        </w:rPr>
        <w:t> </w:t>
      </w:r>
      <w:r>
        <w:rPr>
          <w:rFonts w:ascii="Calibri" w:hAnsi="Calibri" w:cs="Calibri" w:eastAsia="Calibri"/>
          <w:i/>
          <w:spacing w:val="-3"/>
          <w:w w:val="105"/>
        </w:rPr>
        <w:t>An</w:t>
      </w:r>
      <w:r>
        <w:rPr>
          <w:rFonts w:ascii="Calibri" w:hAnsi="Calibri" w:cs="Calibri" w:eastAsia="Calibri"/>
          <w:i/>
          <w:spacing w:val="4"/>
          <w:w w:val="105"/>
        </w:rPr>
        <w:t> </w:t>
      </w:r>
      <w:r>
        <w:rPr>
          <w:rFonts w:ascii="Calibri" w:hAnsi="Calibri" w:cs="Calibri" w:eastAsia="Calibri"/>
          <w:i/>
          <w:spacing w:val="-3"/>
          <w:w w:val="105"/>
        </w:rPr>
        <w:t>action</w:t>
      </w:r>
      <w:r>
        <w:rPr>
          <w:rFonts w:ascii="Calibri" w:hAnsi="Calibri" w:cs="Calibri" w:eastAsia="Calibri"/>
          <w:i/>
          <w:spacing w:val="4"/>
          <w:w w:val="105"/>
        </w:rPr>
        <w:t> </w:t>
      </w:r>
      <w:r>
        <w:rPr>
          <w:rFonts w:ascii="Calibri" w:hAnsi="Calibri" w:cs="Calibri" w:eastAsia="Calibri"/>
          <w:i/>
          <w:spacing w:val="-3"/>
          <w:w w:val="105"/>
        </w:rPr>
        <w:t>plan</w:t>
      </w:r>
      <w:r>
        <w:rPr>
          <w:rFonts w:ascii="Calibri" w:hAnsi="Calibri" w:cs="Calibri" w:eastAsia="Calibri"/>
          <w:i/>
          <w:spacing w:val="4"/>
          <w:w w:val="105"/>
        </w:rPr>
        <w:t> </w:t>
      </w:r>
      <w:r>
        <w:rPr>
          <w:rFonts w:ascii="Calibri" w:hAnsi="Calibri" w:cs="Calibri" w:eastAsia="Calibri"/>
          <w:i/>
          <w:spacing w:val="-3"/>
          <w:w w:val="105"/>
        </w:rPr>
        <w:t>for</w:t>
      </w:r>
      <w:r>
        <w:rPr>
          <w:rFonts w:ascii="Calibri" w:hAnsi="Calibri" w:cs="Calibri" w:eastAsia="Calibri"/>
          <w:i/>
          <w:spacing w:val="-1"/>
          <w:w w:val="105"/>
        </w:rPr>
        <w:t> </w:t>
      </w:r>
      <w:r>
        <w:rPr>
          <w:rFonts w:ascii="Calibri" w:hAnsi="Calibri" w:cs="Calibri" w:eastAsia="Calibri"/>
          <w:i/>
          <w:spacing w:val="-4"/>
          <w:w w:val="105"/>
        </w:rPr>
        <w:t>A</w:t>
      </w:r>
      <w:r>
        <w:rPr>
          <w:rFonts w:ascii="Calibri" w:hAnsi="Calibri" w:cs="Calibri" w:eastAsia="Calibri"/>
          <w:i/>
          <w:spacing w:val="-3"/>
          <w:w w:val="105"/>
        </w:rPr>
        <w:t>boriginal</w:t>
      </w:r>
      <w:r>
        <w:rPr>
          <w:rFonts w:ascii="Calibri" w:hAnsi="Calibri" w:cs="Calibri" w:eastAsia="Calibri"/>
          <w:i/>
          <w:spacing w:val="4"/>
          <w:w w:val="105"/>
        </w:rPr>
        <w:t> </w:t>
      </w:r>
      <w:r>
        <w:rPr>
          <w:rFonts w:ascii="Calibri" w:hAnsi="Calibri" w:cs="Calibri" w:eastAsia="Calibri"/>
          <w:i/>
          <w:spacing w:val="-2"/>
          <w:w w:val="105"/>
        </w:rPr>
        <w:t>and</w:t>
      </w:r>
      <w:r>
        <w:rPr>
          <w:rFonts w:ascii="Calibri" w:hAnsi="Calibri" w:cs="Calibri" w:eastAsia="Calibri"/>
          <w:i/>
          <w:spacing w:val="4"/>
          <w:w w:val="105"/>
        </w:rPr>
        <w:t> </w:t>
      </w:r>
      <w:r>
        <w:rPr>
          <w:rFonts w:ascii="Calibri" w:hAnsi="Calibri" w:cs="Calibri" w:eastAsia="Calibri"/>
          <w:i/>
          <w:spacing w:val="-7"/>
          <w:w w:val="105"/>
        </w:rPr>
        <w:t>T</w:t>
      </w:r>
      <w:r>
        <w:rPr>
          <w:rFonts w:ascii="Calibri" w:hAnsi="Calibri" w:cs="Calibri" w:eastAsia="Calibri"/>
          <w:i/>
          <w:spacing w:val="-6"/>
          <w:w w:val="105"/>
        </w:rPr>
        <w:t>orres</w:t>
      </w:r>
      <w:r>
        <w:rPr>
          <w:rFonts w:ascii="Calibri" w:hAnsi="Calibri" w:cs="Calibri" w:eastAsia="Calibri"/>
          <w:i/>
          <w:spacing w:val="2"/>
          <w:w w:val="105"/>
        </w:rPr>
        <w:t> </w:t>
      </w:r>
      <w:r>
        <w:rPr>
          <w:rFonts w:ascii="Calibri" w:hAnsi="Calibri" w:cs="Calibri" w:eastAsia="Calibri"/>
          <w:i/>
          <w:spacing w:val="-4"/>
          <w:w w:val="105"/>
        </w:rPr>
        <w:t>S</w:t>
      </w:r>
      <w:r>
        <w:rPr>
          <w:rFonts w:ascii="Calibri" w:hAnsi="Calibri" w:cs="Calibri" w:eastAsia="Calibri"/>
          <w:i/>
          <w:spacing w:val="-5"/>
          <w:w w:val="105"/>
        </w:rPr>
        <w:t>trait</w:t>
      </w:r>
      <w:r>
        <w:rPr>
          <w:rFonts w:ascii="Calibri" w:hAnsi="Calibri" w:cs="Calibri" w:eastAsia="Calibri"/>
          <w:i/>
          <w:spacing w:val="1"/>
          <w:w w:val="105"/>
        </w:rPr>
        <w:t> </w:t>
      </w:r>
      <w:r>
        <w:rPr>
          <w:rFonts w:ascii="Calibri" w:hAnsi="Calibri" w:cs="Calibri" w:eastAsia="Calibri"/>
          <w:i/>
          <w:spacing w:val="-3"/>
          <w:w w:val="105"/>
        </w:rPr>
        <w:t>Islander</w:t>
      </w:r>
      <w:r>
        <w:rPr>
          <w:rFonts w:ascii="Calibri" w:hAnsi="Calibri" w:cs="Calibri" w:eastAsia="Calibri"/>
          <w:i/>
          <w:spacing w:val="-1"/>
          <w:w w:val="105"/>
        </w:rPr>
        <w:t> </w:t>
      </w:r>
      <w:r>
        <w:rPr>
          <w:rFonts w:ascii="Calibri" w:hAnsi="Calibri" w:cs="Calibri" w:eastAsia="Calibri"/>
          <w:i/>
          <w:spacing w:val="-3"/>
          <w:w w:val="105"/>
        </w:rPr>
        <w:t>children</w:t>
      </w:r>
      <w:r>
        <w:rPr>
          <w:rFonts w:ascii="Calibri" w:hAnsi="Calibri" w:cs="Calibri" w:eastAsia="Calibri"/>
          <w:i/>
          <w:spacing w:val="4"/>
          <w:w w:val="105"/>
        </w:rPr>
        <w:t> </w:t>
      </w:r>
      <w:r>
        <w:rPr>
          <w:rFonts w:ascii="Calibri" w:hAnsi="Calibri" w:cs="Calibri" w:eastAsia="Calibri"/>
          <w:i/>
          <w:spacing w:val="-2"/>
          <w:w w:val="105"/>
        </w:rPr>
        <w:t>and</w:t>
      </w:r>
      <w:r>
        <w:rPr>
          <w:rFonts w:ascii="Calibri" w:hAnsi="Calibri" w:cs="Calibri" w:eastAsia="Calibri"/>
          <w:i/>
          <w:spacing w:val="4"/>
          <w:w w:val="105"/>
        </w:rPr>
        <w:t> </w:t>
      </w:r>
      <w:r>
        <w:rPr>
          <w:rFonts w:ascii="Calibri" w:hAnsi="Calibri" w:cs="Calibri" w:eastAsia="Calibri"/>
          <w:i/>
          <w:spacing w:val="-4"/>
          <w:w w:val="105"/>
        </w:rPr>
        <w:t>f</w:t>
      </w:r>
      <w:r>
        <w:rPr>
          <w:rFonts w:ascii="Calibri" w:hAnsi="Calibri" w:cs="Calibri" w:eastAsia="Calibri"/>
          <w:i/>
          <w:spacing w:val="-3"/>
          <w:w w:val="105"/>
        </w:rPr>
        <w:t>amilies</w:t>
      </w:r>
      <w:r>
        <w:rPr>
          <w:rFonts w:ascii="Calibri" w:hAnsi="Calibri" w:cs="Calibri" w:eastAsia="Calibri"/>
          <w:i/>
          <w:spacing w:val="2"/>
          <w:w w:val="105"/>
        </w:rPr>
        <w:t> </w:t>
      </w:r>
      <w:r>
        <w:rPr>
          <w:rFonts w:ascii="Calibri" w:hAnsi="Calibri" w:cs="Calibri" w:eastAsia="Calibri"/>
          <w:i/>
          <w:spacing w:val="-5"/>
          <w:w w:val="105"/>
        </w:rPr>
        <w:t>20</w:t>
      </w:r>
      <w:r>
        <w:rPr>
          <w:rFonts w:ascii="Calibri" w:hAnsi="Calibri" w:cs="Calibri" w:eastAsia="Calibri"/>
          <w:i/>
          <w:spacing w:val="-7"/>
          <w:w w:val="105"/>
        </w:rPr>
        <w:t>1</w:t>
      </w:r>
      <w:r>
        <w:rPr>
          <w:rFonts w:ascii="Calibri" w:hAnsi="Calibri" w:cs="Calibri" w:eastAsia="Calibri"/>
          <w:i/>
          <w:spacing w:val="-6"/>
          <w:w w:val="105"/>
        </w:rPr>
        <w:t>7–1</w:t>
      </w:r>
      <w:r>
        <w:rPr>
          <w:rFonts w:ascii="Calibri" w:hAnsi="Calibri" w:cs="Calibri" w:eastAsia="Calibri"/>
          <w:i/>
          <w:spacing w:val="-5"/>
          <w:w w:val="105"/>
        </w:rPr>
        <w:t>9</w:t>
      </w:r>
      <w:r>
        <w:rPr>
          <w:spacing w:val="-6"/>
          <w:w w:val="105"/>
          <w:position w:val="7"/>
          <w:sz w:val="13"/>
          <w:szCs w:val="13"/>
        </w:rPr>
        <w:t>3</w:t>
      </w:r>
      <w:r>
        <w:rPr>
          <w:spacing w:val="36"/>
          <w:w w:val="102"/>
          <w:position w:val="7"/>
          <w:sz w:val="13"/>
          <w:szCs w:val="13"/>
        </w:rPr>
        <w:t> </w:t>
      </w:r>
      <w:r>
        <w:rPr>
          <w:spacing w:val="-4"/>
          <w:w w:val="105"/>
        </w:rPr>
        <w:t>(Changing</w:t>
      </w:r>
      <w:r>
        <w:rPr>
          <w:spacing w:val="-5"/>
          <w:w w:val="105"/>
        </w:rPr>
        <w:t> Tr</w:t>
      </w:r>
      <w:r>
        <w:rPr>
          <w:spacing w:val="-4"/>
          <w:w w:val="105"/>
        </w:rPr>
        <w:t>acks).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Both</w:t>
      </w:r>
      <w:r>
        <w:rPr>
          <w:w w:val="105"/>
        </w:rPr>
        <w:t> </w:t>
      </w:r>
      <w:r>
        <w:rPr>
          <w:spacing w:val="-3"/>
          <w:w w:val="105"/>
        </w:rPr>
        <w:t>Ou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 </w:t>
      </w:r>
      <w:r>
        <w:rPr>
          <w:spacing w:val="-6"/>
          <w:w w:val="105"/>
        </w:rPr>
        <w:t>W</w:t>
      </w:r>
      <w:r>
        <w:rPr>
          <w:spacing w:val="-5"/>
          <w:w w:val="105"/>
        </w:rPr>
        <w:t>a</w:t>
      </w:r>
      <w:r>
        <w:rPr>
          <w:spacing w:val="-6"/>
          <w:w w:val="105"/>
        </w:rPr>
        <w:t>y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Changing </w:t>
      </w:r>
      <w:r>
        <w:rPr>
          <w:spacing w:val="-6"/>
          <w:w w:val="105"/>
        </w:rPr>
        <w:t>Tr</w:t>
      </w:r>
      <w:r>
        <w:rPr>
          <w:spacing w:val="-5"/>
          <w:w w:val="105"/>
        </w:rPr>
        <w:t>acks</w:t>
      </w:r>
      <w:r>
        <w:rPr>
          <w:spacing w:val="-3"/>
          <w:w w:val="105"/>
        </w:rPr>
        <w:t> highlighted the</w:t>
      </w:r>
      <w:r>
        <w:rPr>
          <w:w w:val="105"/>
        </w:rPr>
        <w:t> </w:t>
      </w:r>
      <w:r>
        <w:rPr>
          <w:spacing w:val="-3"/>
          <w:w w:val="105"/>
        </w:rPr>
        <w:t>need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achiev</w:t>
      </w:r>
      <w:r>
        <w:rPr>
          <w:spacing w:val="-4"/>
          <w:w w:val="105"/>
        </w:rPr>
        <w:t>ement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of</w:t>
      </w:r>
      <w:r>
        <w:rPr>
          <w:spacing w:val="51"/>
          <w:w w:val="102"/>
        </w:rPr>
        <w:t> </w:t>
      </w:r>
      <w:r>
        <w:rPr>
          <w:spacing w:val="-5"/>
          <w:w w:val="105"/>
        </w:rPr>
        <w:t>out</w:t>
      </w:r>
      <w:r>
        <w:rPr>
          <w:spacing w:val="-4"/>
          <w:w w:val="105"/>
        </w:rPr>
        <w:t>c</w:t>
      </w:r>
      <w:r>
        <w:rPr>
          <w:spacing w:val="-5"/>
          <w:w w:val="105"/>
        </w:rPr>
        <w:t>ome</w:t>
      </w:r>
      <w:r>
        <w:rPr>
          <w:spacing w:val="-4"/>
          <w:w w:val="105"/>
        </w:rPr>
        <w:t>s</w:t>
      </w:r>
      <w:r>
        <w:rPr>
          <w:spacing w:val="-1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3"/>
          <w:w w:val="105"/>
        </w:rPr>
        <w:t>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boriginal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6"/>
          <w:w w:val="105"/>
        </w:rPr>
        <w:t> Torre</w:t>
      </w:r>
      <w:r>
        <w:rPr>
          <w:spacing w:val="-5"/>
          <w:w w:val="105"/>
        </w:rPr>
        <w:t>s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St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ait</w:t>
      </w:r>
      <w:r>
        <w:rPr>
          <w:w w:val="105"/>
        </w:rPr>
        <w:t> </w:t>
      </w:r>
      <w:r>
        <w:rPr>
          <w:spacing w:val="-3"/>
          <w:w w:val="105"/>
        </w:rPr>
        <w:t>Islander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children,</w:t>
      </w:r>
      <w:r>
        <w:rPr>
          <w:w w:val="105"/>
        </w:rPr>
        <w:t> </w:t>
      </w:r>
      <w:r>
        <w:rPr>
          <w:spacing w:val="-4"/>
          <w:w w:val="105"/>
        </w:rPr>
        <w:t>y</w:t>
      </w:r>
      <w:r>
        <w:rPr>
          <w:spacing w:val="-3"/>
          <w:w w:val="105"/>
        </w:rPr>
        <w:t>outh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and</w:t>
      </w:r>
      <w:r>
        <w:rPr>
          <w:w w:val="105"/>
        </w:rPr>
        <w:t> </w:t>
      </w:r>
      <w:r>
        <w:rPr>
          <w:spacing w:val="-5"/>
          <w:w w:val="105"/>
        </w:rPr>
        <w:t>f</w:t>
      </w:r>
      <w:r>
        <w:rPr>
          <w:spacing w:val="-4"/>
          <w:w w:val="105"/>
        </w:rPr>
        <w:t>amilies</w:t>
      </w:r>
      <w:r>
        <w:rPr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Queensland</w:t>
      </w:r>
      <w:r>
        <w:rPr>
          <w:w w:val="105"/>
        </w:rPr>
        <w:t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be</w:t>
      </w:r>
      <w:r>
        <w:rPr>
          <w:spacing w:val="45"/>
          <w:w w:val="106"/>
        </w:rPr>
        <w:t> </w:t>
      </w:r>
      <w:r>
        <w:rPr>
          <w:spacing w:val="-3"/>
          <w:w w:val="105"/>
        </w:rPr>
        <w:t>seen </w:t>
      </w:r>
      <w:r>
        <w:rPr>
          <w:spacing w:val="-4"/>
          <w:w w:val="105"/>
        </w:rPr>
        <w:t>thr</w:t>
      </w:r>
      <w:r>
        <w:rPr>
          <w:spacing w:val="-3"/>
          <w:w w:val="105"/>
        </w:rPr>
        <w:t>ough </w:t>
      </w:r>
      <w:r>
        <w:rPr>
          <w:w w:val="105"/>
        </w:rPr>
        <w:t>a</w:t>
      </w:r>
      <w:r>
        <w:rPr>
          <w:spacing w:val="-3"/>
          <w:w w:val="105"/>
        </w:rPr>
        <w:t> di</w:t>
      </w:r>
      <w:r>
        <w:rPr>
          <w:spacing w:val="-4"/>
          <w:w w:val="105"/>
        </w:rPr>
        <w:t>fferent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lens</w:t>
      </w:r>
      <w:r>
        <w:rPr>
          <w:spacing w:val="-5"/>
          <w:w w:val="105"/>
        </w:rPr>
        <w:t> </w:t>
      </w:r>
      <w:r>
        <w:rPr>
          <w:w w:val="105"/>
        </w:rPr>
        <w:t>—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spacing w:val="-3"/>
          <w:w w:val="105"/>
        </w:rPr>
        <w:t>lens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th</w:t>
      </w:r>
      <w:r>
        <w:rPr>
          <w:spacing w:val="-3"/>
          <w:w w:val="105"/>
        </w:rPr>
        <w:t>at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sees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not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only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the things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th</w:t>
      </w:r>
      <w:r>
        <w:rPr>
          <w:spacing w:val="-3"/>
          <w:w w:val="105"/>
        </w:rPr>
        <w:t>at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need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change</w:t>
      </w:r>
      <w:r>
        <w:rPr/>
      </w:r>
    </w:p>
    <w:p>
      <w:pPr>
        <w:pStyle w:val="BodyText"/>
        <w:spacing w:line="250" w:lineRule="auto" w:before="0"/>
        <w:ind w:left="1020" w:right="1784"/>
        <w:jc w:val="left"/>
      </w:pPr>
      <w:r>
        <w:rPr>
          <w:spacing w:val="-3"/>
          <w:w w:val="105"/>
        </w:rPr>
        <w:t>(e.g.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eliminate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the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dis</w:t>
      </w:r>
      <w:r>
        <w:rPr>
          <w:spacing w:val="-4"/>
          <w:w w:val="105"/>
        </w:rPr>
        <w:t>propor</w:t>
      </w:r>
      <w:r>
        <w:rPr>
          <w:spacing w:val="-3"/>
          <w:w w:val="105"/>
        </w:rPr>
        <w:t>tionate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repre</w:t>
      </w:r>
      <w:r>
        <w:rPr>
          <w:spacing w:val="-4"/>
          <w:w w:val="105"/>
        </w:rPr>
        <w:t>sentation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of</w:t>
      </w:r>
      <w:r>
        <w:rPr>
          <w:spacing w:val="-1"/>
          <w:w w:val="105"/>
        </w:rPr>
        <w:t>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boriginal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7"/>
          <w:w w:val="105"/>
        </w:rPr>
        <w:t> </w:t>
      </w:r>
      <w:r>
        <w:rPr>
          <w:spacing w:val="-6"/>
          <w:w w:val="105"/>
        </w:rPr>
        <w:t>Torre</w:t>
      </w:r>
      <w:r>
        <w:rPr>
          <w:spacing w:val="-5"/>
          <w:w w:val="105"/>
        </w:rPr>
        <w:t>s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St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ait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Islander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children</w:t>
      </w:r>
      <w:r>
        <w:rPr>
          <w:spacing w:val="55"/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the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child </w:t>
      </w:r>
      <w:r>
        <w:rPr>
          <w:spacing w:val="-4"/>
          <w:w w:val="105"/>
        </w:rPr>
        <w:t>prot</w:t>
      </w:r>
      <w:r>
        <w:rPr>
          <w:spacing w:val="-3"/>
          <w:w w:val="105"/>
        </w:rPr>
        <w:t>ection</w:t>
      </w:r>
      <w:r>
        <w:rPr>
          <w:spacing w:val="-1"/>
          <w:w w:val="105"/>
        </w:rPr>
        <w:t> </w:t>
      </w:r>
      <w:r>
        <w:rPr>
          <w:spacing w:val="-4"/>
          <w:w w:val="105"/>
        </w:rPr>
        <w:t>sys</w:t>
      </w:r>
      <w:r>
        <w:rPr>
          <w:spacing w:val="-5"/>
          <w:w w:val="105"/>
        </w:rPr>
        <w:t>tem)</w:t>
      </w:r>
      <w:r>
        <w:rPr>
          <w:w w:val="105"/>
        </w:rPr>
        <w:t> </w:t>
      </w:r>
      <w:r>
        <w:rPr>
          <w:spacing w:val="-3"/>
          <w:w w:val="105"/>
        </w:rPr>
        <w:t>b</w:t>
      </w:r>
      <w:r>
        <w:rPr>
          <w:spacing w:val="-4"/>
          <w:w w:val="105"/>
        </w:rPr>
        <w:t>ut</w:t>
      </w:r>
      <w:r>
        <w:rPr>
          <w:spacing w:val="-3"/>
          <w:w w:val="105"/>
        </w:rPr>
        <w:t> also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the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things </w:t>
      </w:r>
      <w:r>
        <w:rPr>
          <w:spacing w:val="-4"/>
          <w:w w:val="105"/>
        </w:rPr>
        <w:t>th</w:t>
      </w:r>
      <w:r>
        <w:rPr>
          <w:spacing w:val="-3"/>
          <w:w w:val="105"/>
        </w:rPr>
        <w:t>at need t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be</w:t>
      </w:r>
      <w:r>
        <w:rPr>
          <w:w w:val="105"/>
        </w:rPr>
        <w:t> </w:t>
      </w:r>
      <w:r>
        <w:rPr>
          <w:spacing w:val="-3"/>
          <w:w w:val="105"/>
        </w:rPr>
        <w:t>nu</w:t>
      </w:r>
      <w:r>
        <w:rPr>
          <w:spacing w:val="-4"/>
          <w:w w:val="105"/>
        </w:rPr>
        <w:t>rt</w:t>
      </w:r>
      <w:r>
        <w:rPr>
          <w:spacing w:val="-3"/>
          <w:w w:val="105"/>
        </w:rPr>
        <w:t>u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ed (e.g.</w:t>
      </w:r>
      <w:r>
        <w:rPr>
          <w:spacing w:val="-1"/>
          <w:w w:val="105"/>
        </w:rPr>
        <w:t>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boriginal and</w:t>
      </w:r>
      <w:r>
        <w:rPr>
          <w:spacing w:val="45"/>
          <w:w w:val="108"/>
        </w:rPr>
        <w:t> </w:t>
      </w:r>
      <w:r>
        <w:rPr>
          <w:spacing w:val="-6"/>
          <w:w w:val="105"/>
        </w:rPr>
        <w:t>Torre</w:t>
      </w:r>
      <w:r>
        <w:rPr>
          <w:spacing w:val="-5"/>
          <w:w w:val="105"/>
        </w:rPr>
        <w:t>s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St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ait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Islander</w:t>
      </w:r>
      <w:r>
        <w:rPr>
          <w:spacing w:val="7"/>
          <w:w w:val="105"/>
        </w:rPr>
        <w:t> </w:t>
      </w:r>
      <w:r>
        <w:rPr>
          <w:spacing w:val="-3"/>
          <w:w w:val="105"/>
        </w:rPr>
        <w:t>peoples’</w:t>
      </w:r>
      <w:r>
        <w:rPr>
          <w:spacing w:val="8"/>
          <w:w w:val="105"/>
        </w:rPr>
        <w:t> </w:t>
      </w:r>
      <w:r>
        <w:rPr>
          <w:spacing w:val="-4"/>
          <w:w w:val="105"/>
        </w:rPr>
        <w:t>positi</w:t>
      </w:r>
      <w:r>
        <w:rPr>
          <w:spacing w:val="-5"/>
          <w:w w:val="105"/>
        </w:rPr>
        <w:t>ve</w:t>
      </w:r>
      <w:r>
        <w:rPr>
          <w:spacing w:val="7"/>
          <w:w w:val="105"/>
        </w:rPr>
        <w:t> </w:t>
      </w:r>
      <w:r>
        <w:rPr>
          <w:spacing w:val="-4"/>
          <w:w w:val="105"/>
        </w:rPr>
        <w:t>asp</w:t>
      </w:r>
      <w:r>
        <w:rPr>
          <w:spacing w:val="-5"/>
          <w:w w:val="105"/>
        </w:rPr>
        <w:t>ir</w:t>
      </w:r>
      <w:r>
        <w:rPr>
          <w:spacing w:val="-4"/>
          <w:w w:val="105"/>
        </w:rPr>
        <w:t>ations</w:t>
      </w:r>
      <w:r>
        <w:rPr>
          <w:spacing w:val="5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7"/>
          <w:w w:val="105"/>
        </w:rPr>
        <w:t> </w:t>
      </w:r>
      <w:r>
        <w:rPr>
          <w:spacing w:val="-4"/>
          <w:w w:val="105"/>
        </w:rPr>
        <w:t>their</w:t>
      </w:r>
      <w:r>
        <w:rPr>
          <w:spacing w:val="7"/>
          <w:w w:val="105"/>
        </w:rPr>
        <w:t> </w:t>
      </w:r>
      <w:r>
        <w:rPr>
          <w:spacing w:val="-4"/>
          <w:w w:val="105"/>
        </w:rPr>
        <w:t>li</w:t>
      </w:r>
      <w:r>
        <w:rPr>
          <w:spacing w:val="-5"/>
          <w:w w:val="105"/>
        </w:rPr>
        <w:t>ve</w:t>
      </w:r>
      <w:r>
        <w:rPr>
          <w:spacing w:val="-4"/>
          <w:w w:val="105"/>
        </w:rPr>
        <w:t>s).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This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W</w:t>
      </w:r>
      <w:r>
        <w:rPr>
          <w:spacing w:val="-4"/>
          <w:w w:val="105"/>
        </w:rPr>
        <w:t>ellbeing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Out</w:t>
      </w:r>
      <w:r>
        <w:rPr>
          <w:spacing w:val="-4"/>
          <w:w w:val="105"/>
        </w:rPr>
        <w:t>c</w:t>
      </w:r>
      <w:r>
        <w:rPr>
          <w:spacing w:val="-5"/>
          <w:w w:val="105"/>
        </w:rPr>
        <w:t>ome</w:t>
      </w:r>
      <w:r>
        <w:rPr>
          <w:spacing w:val="-4"/>
          <w:w w:val="105"/>
        </w:rPr>
        <w:t>s</w:t>
      </w:r>
      <w:r>
        <w:rPr>
          <w:spacing w:val="80"/>
          <w:w w:val="123"/>
        </w:rPr>
        <w:t> </w:t>
      </w:r>
      <w:r>
        <w:rPr>
          <w:spacing w:val="-5"/>
          <w:w w:val="105"/>
        </w:rPr>
        <w:t>Framework </w:t>
      </w:r>
      <w:r>
        <w:rPr>
          <w:spacing w:val="-3"/>
          <w:w w:val="105"/>
        </w:rPr>
        <w:t>aims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achieve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this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new</w:t>
      </w:r>
      <w:r>
        <w:rPr>
          <w:spacing w:val="-4"/>
          <w:w w:val="105"/>
        </w:rPr>
        <w:t>,</w:t>
      </w:r>
      <w:r>
        <w:rPr>
          <w:spacing w:val="3"/>
          <w:w w:val="105"/>
        </w:rPr>
        <w:t> </w:t>
      </w:r>
      <w:r>
        <w:rPr>
          <w:spacing w:val="-4"/>
          <w:w w:val="105"/>
        </w:rPr>
        <w:t>s</w:t>
      </w:r>
      <w:r>
        <w:rPr>
          <w:spacing w:val="-5"/>
          <w:w w:val="105"/>
        </w:rPr>
        <w:t>tr</w:t>
      </w:r>
      <w:r>
        <w:rPr>
          <w:spacing w:val="-4"/>
          <w:w w:val="105"/>
        </w:rPr>
        <w:t>engths-based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per</w:t>
      </w:r>
      <w:r>
        <w:rPr>
          <w:spacing w:val="-4"/>
          <w:w w:val="105"/>
        </w:rPr>
        <w:t>specti</w:t>
      </w:r>
      <w:r>
        <w:rPr>
          <w:spacing w:val="-5"/>
          <w:w w:val="105"/>
        </w:rPr>
        <w:t>v</w:t>
      </w:r>
      <w:r>
        <w:rPr>
          <w:spacing w:val="-4"/>
          <w:w w:val="105"/>
        </w:rPr>
        <w:t>e.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 w:before="0"/>
        <w:ind w:left="1020" w:right="0"/>
        <w:jc w:val="left"/>
      </w:pP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ollo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ing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activities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wer</w:t>
      </w:r>
      <w:r>
        <w:rPr>
          <w:spacing w:val="-1"/>
          <w:w w:val="105"/>
        </w:rPr>
        <w:t>e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under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aken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develop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ork: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50" w:lineRule="auto" w:before="164" w:after="0"/>
        <w:ind w:left="1643" w:right="1910" w:hanging="359"/>
        <w:jc w:val="left"/>
      </w:pPr>
      <w:r>
        <w:rPr>
          <w:spacing w:val="-2"/>
          <w:w w:val="105"/>
        </w:rPr>
        <w:t>m</w:t>
      </w:r>
      <w:r>
        <w:rPr>
          <w:spacing w:val="-1"/>
          <w:w w:val="105"/>
        </w:rPr>
        <w:t>apping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cu</w:t>
      </w:r>
      <w:r>
        <w:rPr>
          <w:spacing w:val="-2"/>
          <w:w w:val="105"/>
        </w:rPr>
        <w:t>rrent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Queensland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Go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ernment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tr</w:t>
      </w:r>
      <w:r>
        <w:rPr>
          <w:spacing w:val="-2"/>
          <w:w w:val="105"/>
        </w:rPr>
        <w:t>ategies,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orks,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plans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progr</w:t>
      </w:r>
      <w:r>
        <w:rPr>
          <w:spacing w:val="-1"/>
          <w:w w:val="105"/>
        </w:rPr>
        <w:t>ams</w:t>
      </w:r>
      <w:r>
        <w:rPr>
          <w:spacing w:val="53"/>
          <w:w w:val="109"/>
        </w:rPr>
        <w:t> </w:t>
      </w:r>
      <w:r>
        <w:rPr>
          <w:spacing w:val="-1"/>
          <w:w w:val="105"/>
        </w:rPr>
        <w:t>that </w:t>
      </w:r>
      <w:r>
        <w:rPr>
          <w:w w:val="105"/>
        </w:rPr>
        <w:t>aim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improve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w w:val="105"/>
        </w:rPr>
        <w:t> and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 Islander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peoples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153" w:after="0"/>
        <w:ind w:left="1643" w:right="0" w:hanging="359"/>
        <w:jc w:val="left"/>
      </w:pPr>
      <w:r>
        <w:rPr>
          <w:spacing w:val="-1"/>
          <w:w w:val="105"/>
        </w:rPr>
        <w:t>desktop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eview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existing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orks</w:t>
      </w:r>
      <w:r>
        <w:rPr>
          <w:spacing w:val="2"/>
          <w:w w:val="105"/>
        </w:rPr>
        <w:t> </w:t>
      </w:r>
      <w:r>
        <w:rPr>
          <w:w w:val="105"/>
        </w:rPr>
        <w:t>both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domestic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int</w:t>
      </w:r>
      <w:r>
        <w:rPr>
          <w:spacing w:val="-2"/>
          <w:w w:val="105"/>
        </w:rPr>
        <w:t>ern</w:t>
      </w:r>
      <w:r>
        <w:rPr>
          <w:spacing w:val="-1"/>
          <w:w w:val="105"/>
        </w:rPr>
        <w:t>ational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50" w:lineRule="auto" w:before="164" w:after="0"/>
        <w:ind w:left="1643" w:right="2086" w:hanging="359"/>
        <w:jc w:val="left"/>
      </w:pPr>
      <w:r>
        <w:rPr>
          <w:spacing w:val="-1"/>
          <w:w w:val="105"/>
        </w:rPr>
        <w:t>consultation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communities,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ganisations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35"/>
          <w:w w:val="108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people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153" w:after="0"/>
        <w:ind w:left="1643" w:right="0" w:hanging="359"/>
        <w:jc w:val="left"/>
      </w:pPr>
      <w:r>
        <w:rPr>
          <w:spacing w:val="-1"/>
          <w:w w:val="105"/>
        </w:rPr>
        <w:t>consultation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Queensland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Fir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Children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Board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164" w:after="0"/>
        <w:ind w:left="1643" w:right="0" w:hanging="359"/>
        <w:jc w:val="left"/>
      </w:pPr>
      <w:r>
        <w:rPr>
          <w:spacing w:val="-1"/>
          <w:w w:val="105"/>
        </w:rPr>
        <w:t>consultation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gov</w:t>
      </w:r>
      <w:r>
        <w:rPr>
          <w:spacing w:val="-2"/>
          <w:w w:val="105"/>
        </w:rPr>
        <w:t>ernment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akeholders.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50" w:lineRule="auto" w:before="0"/>
        <w:ind w:left="1020" w:right="1650"/>
        <w:jc w:val="left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findings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insights</w:t>
      </w:r>
      <w:r>
        <w:rPr>
          <w:w w:val="105"/>
        </w:rPr>
        <w:t> </w:t>
      </w:r>
      <w:r>
        <w:rPr>
          <w:spacing w:val="-2"/>
          <w:w w:val="105"/>
        </w:rPr>
        <w:t>from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-1"/>
          <w:w w:val="105"/>
        </w:rPr>
        <w:t>these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activities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have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inf</w:t>
      </w:r>
      <w:r>
        <w:rPr>
          <w:spacing w:val="-2"/>
          <w:w w:val="105"/>
        </w:rPr>
        <w:t>ormed</w:t>
      </w:r>
      <w:r>
        <w:rPr>
          <w:w w:val="105"/>
        </w:rPr>
        <w:t> the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ontent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-1"/>
          <w:w w:val="105"/>
        </w:rPr>
        <w:t>this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ork,</w:t>
      </w:r>
      <w:r>
        <w:rPr>
          <w:spacing w:val="55"/>
          <w:w w:val="106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prefer</w:t>
      </w:r>
      <w:r>
        <w:rPr>
          <w:spacing w:val="-1"/>
          <w:w w:val="105"/>
        </w:rPr>
        <w:t>ence</w:t>
      </w:r>
      <w:r>
        <w:rPr>
          <w:spacing w:val="5"/>
          <w:w w:val="105"/>
        </w:rPr>
        <w:t> </w:t>
      </w:r>
      <w:r>
        <w:rPr>
          <w:w w:val="105"/>
        </w:rPr>
        <w:t>being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given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peoples’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views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ellbeing,</w:t>
      </w:r>
      <w:r>
        <w:rPr>
          <w:spacing w:val="45"/>
          <w:w w:val="109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domains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m</w:t>
      </w:r>
      <w:r>
        <w:rPr>
          <w:spacing w:val="-2"/>
          <w:w w:val="105"/>
        </w:rPr>
        <w:t>ake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up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wh</w:t>
      </w:r>
      <w:r>
        <w:rPr>
          <w:spacing w:val="-1"/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look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like.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p>
      <w:pPr>
        <w:spacing w:before="67"/>
        <w:ind w:left="0" w:right="279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t>3</w:t>
      </w:r>
    </w:p>
    <w:p>
      <w:pPr>
        <w:spacing w:after="0"/>
        <w:jc w:val="right"/>
        <w:rPr>
          <w:rFonts w:ascii="Calibri" w:hAnsi="Calibri" w:cs="Calibri" w:eastAsia="Calibri"/>
          <w:sz w:val="18"/>
          <w:szCs w:val="18"/>
        </w:rPr>
        <w:sectPr>
          <w:pgSz w:w="11910" w:h="16840"/>
          <w:pgMar w:top="158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1"/>
          <w:szCs w:val="21"/>
        </w:rPr>
      </w:pPr>
    </w:p>
    <w:p>
      <w:pPr>
        <w:pStyle w:val="Heading1"/>
        <w:spacing w:line="240" w:lineRule="auto" w:before="50"/>
        <w:ind w:left="1587" w:right="0"/>
        <w:jc w:val="left"/>
        <w:rPr>
          <w:b w:val="0"/>
          <w:bCs w:val="0"/>
        </w:rPr>
      </w:pPr>
      <w:bookmarkStart w:name="_TOC_250003" w:id="5"/>
      <w:r>
        <w:rPr>
          <w:color w:val="6DC067"/>
          <w:spacing w:val="-2"/>
        </w:rPr>
        <w:t>How</w:t>
      </w:r>
      <w:r>
        <w:rPr>
          <w:color w:val="6DC067"/>
          <w:spacing w:val="-47"/>
        </w:rPr>
        <w:t> </w:t>
      </w:r>
      <w:r>
        <w:rPr>
          <w:color w:val="6DC067"/>
          <w:spacing w:val="-1"/>
        </w:rPr>
        <w:t>s</w:t>
      </w:r>
      <w:r>
        <w:rPr>
          <w:color w:val="6DC067"/>
          <w:spacing w:val="-2"/>
        </w:rPr>
        <w:t>hou</w:t>
      </w:r>
      <w:r>
        <w:rPr>
          <w:color w:val="6DC067"/>
          <w:spacing w:val="-1"/>
        </w:rPr>
        <w:t>ld</w:t>
      </w:r>
      <w:r>
        <w:rPr>
          <w:color w:val="6DC067"/>
          <w:spacing w:val="-48"/>
        </w:rPr>
        <w:t> </w:t>
      </w:r>
      <w:r>
        <w:rPr>
          <w:color w:val="6DC067"/>
        </w:rPr>
        <w:t>the</w:t>
      </w:r>
      <w:r>
        <w:rPr>
          <w:color w:val="6DC067"/>
          <w:spacing w:val="-47"/>
        </w:rPr>
        <w:t> </w:t>
      </w:r>
      <w:r>
        <w:rPr>
          <w:color w:val="6DC067"/>
          <w:spacing w:val="-2"/>
        </w:rPr>
        <w:t>Framework</w:t>
      </w:r>
      <w:r>
        <w:rPr>
          <w:color w:val="6DC067"/>
          <w:spacing w:val="-51"/>
        </w:rPr>
        <w:t> </w:t>
      </w:r>
      <w:r>
        <w:rPr>
          <w:color w:val="6DC067"/>
        </w:rPr>
        <w:t>be</w:t>
      </w:r>
      <w:r>
        <w:rPr>
          <w:color w:val="6DC067"/>
          <w:spacing w:val="-47"/>
        </w:rPr>
        <w:t> </w:t>
      </w:r>
      <w:r>
        <w:rPr>
          <w:color w:val="6DC067"/>
          <w:spacing w:val="-2"/>
        </w:rPr>
        <w:t>u</w:t>
      </w:r>
      <w:r>
        <w:rPr>
          <w:color w:val="6DC067"/>
          <w:spacing w:val="-1"/>
        </w:rPr>
        <w:t>sed?</w:t>
      </w:r>
      <w:bookmarkEnd w:id="5"/>
      <w:r>
        <w:rPr>
          <w:b w:val="0"/>
        </w:rPr>
      </w:r>
    </w:p>
    <w:p>
      <w:pPr>
        <w:pStyle w:val="BodyText"/>
        <w:spacing w:line="240" w:lineRule="auto" w:before="187"/>
        <w:ind w:left="1587" w:right="0"/>
        <w:jc w:val="left"/>
      </w:pPr>
      <w:r>
        <w:rPr>
          <w:w w:val="105"/>
        </w:rPr>
        <w:t>The</w:t>
      </w:r>
      <w:r>
        <w:rPr>
          <w:spacing w:val="-2"/>
          <w:w w:val="105"/>
        </w:rPr>
        <w:t> Framew</w:t>
      </w:r>
      <w:r>
        <w:rPr>
          <w:spacing w:val="-1"/>
          <w:w w:val="105"/>
        </w:rPr>
        <w:t>ork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intended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 </w:t>
      </w:r>
      <w:r>
        <w:rPr>
          <w:w w:val="105"/>
        </w:rPr>
        <w:t>be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used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by:</w:t>
      </w:r>
      <w:r>
        <w:rPr/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181" w:after="0"/>
        <w:ind w:left="2210" w:right="0" w:hanging="360"/>
        <w:jc w:val="left"/>
      </w:pPr>
      <w:r>
        <w:rPr>
          <w:spacing w:val="-1"/>
          <w:w w:val="105"/>
        </w:rPr>
        <w:t>Queensland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Go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ernment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agencies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inf</w:t>
      </w:r>
      <w:r>
        <w:rPr>
          <w:spacing w:val="-2"/>
          <w:w w:val="105"/>
        </w:rPr>
        <w:t>orm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policy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development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inves</w:t>
      </w:r>
      <w:r>
        <w:rPr>
          <w:spacing w:val="-3"/>
          <w:w w:val="105"/>
        </w:rPr>
        <w:t>tment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decisions</w:t>
      </w:r>
      <w:r>
        <w:rPr/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50" w:lineRule="auto" w:before="164" w:after="0"/>
        <w:ind w:left="2210" w:right="1416" w:hanging="360"/>
        <w:jc w:val="left"/>
      </w:pPr>
      <w:r>
        <w:rPr>
          <w:spacing w:val="-1"/>
          <w:w w:val="105"/>
        </w:rPr>
        <w:t>Queensland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Go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ernment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 inf</w:t>
      </w:r>
      <w:r>
        <w:rPr>
          <w:spacing w:val="-2"/>
          <w:w w:val="105"/>
        </w:rPr>
        <w:t>orm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Closing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ap </w:t>
      </w:r>
      <w:r>
        <w:rPr>
          <w:spacing w:val="-3"/>
          <w:w w:val="105"/>
        </w:rPr>
        <w:t>refr</w:t>
      </w:r>
      <w:r>
        <w:rPr>
          <w:spacing w:val="-2"/>
          <w:w w:val="105"/>
        </w:rPr>
        <w:t>esh</w:t>
      </w:r>
      <w:r>
        <w:rPr>
          <w:spacing w:val="-1"/>
          <w:w w:val="105"/>
        </w:rPr>
        <w:t> negotiations, monitoring</w:t>
      </w:r>
      <w:r>
        <w:rPr>
          <w:spacing w:val="85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reporting</w:t>
      </w:r>
      <w:r>
        <w:rPr/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153" w:after="0"/>
        <w:ind w:left="2210" w:right="0" w:hanging="360"/>
        <w:jc w:val="left"/>
      </w:pPr>
      <w:r>
        <w:rPr>
          <w:spacing w:val="-1"/>
          <w:w w:val="105"/>
        </w:rPr>
        <w:t>service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oviders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inf</w:t>
      </w:r>
      <w:r>
        <w:rPr>
          <w:spacing w:val="-2"/>
          <w:w w:val="105"/>
        </w:rPr>
        <w:t>orm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service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design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deliv</w:t>
      </w:r>
      <w:r>
        <w:rPr>
          <w:spacing w:val="-2"/>
          <w:w w:val="105"/>
        </w:rPr>
        <w:t>ery</w:t>
      </w:r>
      <w:r>
        <w:rPr/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50" w:lineRule="auto" w:before="164" w:after="0"/>
        <w:ind w:left="2210" w:right="1295" w:hanging="360"/>
        <w:jc w:val="left"/>
      </w:pPr>
      <w:r>
        <w:rPr>
          <w:spacing w:val="-1"/>
          <w:w w:val="105"/>
        </w:rPr>
        <w:t>communities</w:t>
      </w:r>
      <w:r>
        <w:rPr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advocate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policy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reform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as</w:t>
      </w:r>
      <w:r>
        <w:rPr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ell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as</w:t>
      </w:r>
      <w:r>
        <w:rPr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develop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community-led</w:t>
      </w:r>
      <w:r>
        <w:rPr>
          <w:w w:val="105"/>
        </w:rPr>
        <w:t> </w:t>
      </w:r>
      <w:r>
        <w:rPr>
          <w:spacing w:val="-1"/>
          <w:w w:val="105"/>
        </w:rPr>
        <w:t>initiatives</w:t>
      </w:r>
      <w:r>
        <w:rPr>
          <w:spacing w:val="59"/>
          <w:w w:val="123"/>
        </w:rPr>
        <w:t> </w:t>
      </w:r>
      <w:r>
        <w:rPr>
          <w:spacing w:val="-1"/>
          <w:w w:val="105"/>
        </w:rPr>
        <w:t>that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enable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8"/>
          <w:szCs w:val="28"/>
        </w:rPr>
      </w:pPr>
    </w:p>
    <w:p>
      <w:pPr>
        <w:spacing w:line="200" w:lineRule="atLeast"/>
        <w:ind w:left="156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66.1pt;height:391.1pt;mso-position-horizontal-relative:char;mso-position-vertical-relative:line" coordorigin="0,0" coordsize="9322,7822">
            <v:group style="position:absolute;left:0;top:201;width:9227;height:7622" coordorigin="0,201" coordsize="9227,7622">
              <v:shape style="position:absolute;left:0;top:201;width:9227;height:7622" coordorigin="0,201" coordsize="9227,7622" path="m8720,7722l4588,7722,4857,7723,5523,7733,5877,7744,7238,7806,7623,7816,8357,7822,8416,7820,8471,7816,8567,7797,8647,7768,8712,7729,8720,7722xe" filled="true" fillcolor="#a4d49c" stroked="false">
                <v:path arrowok="t"/>
                <v:fill type="solid"/>
              </v:shape>
              <v:shape style="position:absolute;left:0;top:201;width:9227;height:7622" coordorigin="0,201" coordsize="9227,7622" path="m4588,201l819,225,757,227,696,233,635,241,576,253,517,268,406,307,303,355,211,412,132,477,70,548,26,623,3,702,0,742,1,977,4,1190,8,1384,14,1560,21,1721,29,1870,38,2009,47,2140,57,2267,77,2515,87,2642,97,2773,105,2912,113,3061,121,3222,126,3398,131,3592,134,3805,135,4040,134,4489,134,5019,134,5439,134,5940,133,6210,133,6520,133,7338,135,7378,151,7450,182,7513,228,7569,287,7615,359,7654,443,7685,538,7708,644,7723,758,7731,819,7732,8720,7722,8784,7654,8817,7594,8840,7527,8854,7455,8860,7378,8863,7103,8868,6890,8876,6696,8886,6520,8899,6359,8913,6210,8929,6071,8946,5940,8963,5813,8999,5565,9016,5439,9033,5307,9049,5168,9063,5019,9076,4858,9086,4682,9094,4489,9099,4276,9101,4040,9102,3805,9104,3592,9109,3398,9114,3222,9121,3061,9128,2912,9136,2773,9145,2642,9154,2515,9173,2267,9183,2140,9191,2009,9200,1870,9207,1721,9214,1560,9219,1384,9223,1190,9226,977,9227,742,9224,702,9198,626,9149,554,9080,489,8995,431,8895,380,8785,338,8726,321,8666,305,8605,293,8543,283,8481,275,8419,271,8357,269,7422,262,5707,212,4857,201,4588,201xe" filled="true" fillcolor="#a4d49c" stroked="false">
                <v:path arrowok="t"/>
                <v:fill type="solid"/>
              </v:shape>
            </v:group>
            <v:group style="position:absolute;left:393;top:30;width:8899;height:7489" coordorigin="393,30" coordsize="8899,7489">
              <v:shape style="position:absolute;left:393;top:30;width:8899;height:7489" coordorigin="393,30" coordsize="8899,7489" path="m8951,7421l4879,7421,5142,7422,5793,7431,6140,7442,7470,7503,7847,7513,8564,7519,8623,7517,8678,7512,8779,7495,8867,7466,8941,7428,8951,7421xe" filled="true" fillcolor="#ffffff" stroked="false">
                <v:path arrowok="t"/>
                <v:fill type="solid"/>
              </v:shape>
              <v:shape style="position:absolute;left:393;top:30;width:8899;height:7489" coordorigin="393,30" coordsize="8899,7489" path="m4879,30l1194,54,1134,56,1074,61,956,81,843,114,738,157,643,209,559,269,490,335,438,407,405,483,393,562,394,793,397,1002,401,1192,407,1365,414,1524,422,1670,430,1807,439,1936,449,2060,469,2304,478,2428,488,2558,496,2694,504,2840,511,2999,517,3172,521,3362,524,3571,525,3803,525,4243,524,4765,524,5301,524,5669,524,5935,523,6240,523,7044,525,7082,541,7153,571,7215,616,7270,674,7316,744,7354,826,7384,919,7407,1022,7422,1135,7429,1194,7430,8951,7421,9004,7380,9054,7325,9093,7263,9120,7194,9136,7121,9141,7044,9142,6812,9145,6603,9150,6413,9157,6240,9165,6081,9174,5935,9184,5799,9194,5669,9205,5545,9228,5301,9239,5177,9250,5047,9259,4911,9268,4765,9276,4606,9283,4433,9288,4243,9291,4034,9292,3803,9291,3571,9290,3362,9287,3172,9283,2999,9279,2840,9274,2694,9268,2558,9262,2428,9256,2304,9243,2060,9236,1936,9230,1807,9225,1670,9220,1524,9215,1365,9212,1192,9209,1002,9207,793,9206,562,9205,522,9190,447,9163,377,9122,313,9068,256,9002,206,8924,165,8835,133,8734,110,8623,99,7650,90,5973,41,5142,30,4879,30xe" filled="true" fillcolor="#ffffff" stroked="false">
                <v:path arrowok="t"/>
                <v:fill type="solid"/>
              </v:shape>
              <v:shape style="position:absolute;left:393;top:30;width:8899;height:7489" type="#_x0000_t75" stroked="false">
                <v:imagedata r:id="rId12" o:title=""/>
              </v:shape>
            </v:group>
            <v:group style="position:absolute;left:393;top:30;width:8899;height:7489" coordorigin="393,30" coordsize="8899,7489">
              <v:shape style="position:absolute;left:393;top:30;width:8899;height:7489" coordorigin="393,30" coordsize="8899,7489" path="m8564,7519l8301,7518,8063,7516,7847,7513,7650,7508,7470,7503,7304,7497,7149,7491,7002,7484,6860,7477,6722,7470,6583,7462,6442,7455,6295,7448,6140,7442,5973,7436,5793,7431,5596,7427,5380,7424,5142,7422,4879,7421,4616,7421,4378,7421,4162,7421,3965,7422,3785,7422,3619,7423,3464,7423,3317,7424,3175,7425,3037,7425,2898,7426,2757,7427,2610,7427,2454,7428,2288,7428,2108,7429,1911,7429,1695,7430,1457,7430,1194,7430,1135,7429,1022,7422,919,7407,826,7384,744,7354,674,7316,616,7270,571,7215,541,7153,525,7082,523,7044,523,6812,523,6603,523,6413,523,6240,523,6081,524,5935,524,5799,524,5669,524,5545,524,5423,524,5301,524,5177,524,5047,524,4911,524,4765,525,4606,525,4433,525,4243,525,4034,525,3803,524,3571,521,3362,517,3172,511,2999,504,2840,496,2694,488,2558,478,2428,469,2304,459,2182,449,2060,439,1936,430,1807,422,1670,414,1524,407,1365,401,1192,397,1002,394,793,393,562,396,522,419,445,462,371,523,301,599,238,689,182,790,134,899,96,1015,70,1134,56,1194,54,1457,54,1695,53,1911,53,2108,52,2288,50,2454,49,2610,47,2757,46,2898,44,3037,42,3175,40,3317,38,3464,37,3619,35,3785,34,3965,33,4162,31,4378,31,4616,30,4879,30,5142,30,5380,32,5596,34,5793,37,5973,41,6140,45,6295,49,6442,54,6583,59,6722,64,6860,69,7002,74,7149,78,7304,83,7470,87,7650,90,7847,93,8063,95,8301,97,8564,97,8623,99,8734,110,8835,133,8924,165,9002,206,9068,256,9122,313,9163,377,9190,447,9205,522,9207,793,9209,1002,9212,1192,9215,1365,9220,1524,9225,1670,9230,1807,9236,1936,9243,2060,9249,2182,9256,2304,9262,2428,9268,2558,9274,2694,9279,2840,9283,2999,9287,3172,9290,3362,9291,3571,9292,3803,9291,4034,9288,4243,9283,4433,9276,4606,9268,4765,9259,4911,9250,5047,9239,5177,9228,5301,9217,5423,9205,5545,9194,5669,9184,5799,9174,5935,9165,6081,9157,6240,9150,6413,9145,6603,9142,6812,9141,7044,9140,7083,9129,7158,9108,7229,9075,7295,9031,7354,8974,7405,8906,7448,8824,7482,8730,7505,8623,7517,8564,7519xe" filled="false" stroked="true" strokeweight="3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before="67"/>
        <w:ind w:left="23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w w:val="105"/>
          <w:sz w:val="18"/>
        </w:rPr>
        <w:t>4</w:t>
      </w:r>
      <w:r>
        <w:rPr>
          <w:rFonts w:asci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headerReference w:type="even" r:id="rId11"/>
          <w:pgSz w:w="11910" w:h="16840"/>
          <w:pgMar w:header="1787" w:footer="0" w:top="2140" w:bottom="0" w:left="0" w:right="0"/>
        </w:sectPr>
      </w:pP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319" w:val="left" w:leader="none"/>
          <w:tab w:pos="7525" w:val="left" w:leader="none"/>
          <w:tab w:pos="8068" w:val="left" w:leader="none"/>
          <w:tab w:pos="8469" w:val="left" w:leader="none"/>
          <w:tab w:pos="8908" w:val="left" w:leader="none"/>
          <w:tab w:pos="9423" w:val="left" w:leader="none"/>
          <w:tab w:pos="9825" w:val="left" w:leader="none"/>
          <w:tab w:pos="10264" w:val="left" w:leader="none"/>
          <w:tab w:pos="10727" w:val="left" w:leader="none"/>
          <w:tab w:pos="11269" w:val="left" w:leader="none"/>
        </w:tabs>
        <w:spacing w:line="200" w:lineRule="atLeast"/>
        <w:ind w:left="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49"/>
          <w:sz w:val="20"/>
        </w:rPr>
        <w:pict>
          <v:group style="width:10.15pt;height:16.1pt;mso-position-horizontal-relative:char;mso-position-vertical-relative:line" coordorigin="0,0" coordsize="203,322">
            <v:group style="position:absolute;left:0;top:0;width:203;height:322" coordorigin="0,0" coordsize="203,322">
              <v:shape style="position:absolute;left:0;top:0;width:203;height:322" coordorigin="0,0" coordsize="203,322" path="m0,202l0,311,19,318,43,321,62,319,82,314,120,301,140,295,187,251,202,214,40,214,22,212,5,206,0,202xe" filled="true" fillcolor="#000000" stroked="false">
                <v:path arrowok="t"/>
                <v:fill type="solid"/>
              </v:shape>
              <v:shape style="position:absolute;left:0;top:0;width:203;height:322" coordorigin="0,0" coordsize="203,322" path="m191,120l4,120,23,123,44,131,62,142,75,156,79,172,71,192,64,207,59,209,40,214,202,214,203,202,203,192,201,173,198,153,195,133,191,120xe" filled="true" fillcolor="#000000" stroked="false">
                <v:path arrowok="t"/>
                <v:fill type="solid"/>
              </v:shape>
              <v:shape style="position:absolute;left:0;top:0;width:203;height:322" coordorigin="0,0" coordsize="203,322" path="m66,0l48,1,30,4,11,10,0,16,0,121,4,120,191,120,164,59,116,13,84,2,66,0xe" filled="true" fillcolor="#000000" stroked="false">
                <v:path arrowok="t"/>
                <v:fill type="solid"/>
              </v:shape>
            </v:group>
            <v:group style="position:absolute;left:0;top:36;width:177;height:263" coordorigin="0,36" coordsize="177,263">
              <v:shape style="position:absolute;left:0;top:36;width:177;height:263" coordorigin="0,36" coordsize="177,263" path="m0,284l3,286,24,294,49,299,68,295,87,290,107,283,126,277,170,230,176,211,43,211,26,209,10,200,0,189,0,284e" filled="true" fillcolor="#fcb325" stroked="false">
                <v:path arrowok="t"/>
                <v:fill type="solid"/>
              </v:shape>
              <v:shape style="position:absolute;left:0;top:36;width:177;height:263" coordorigin="0,36" coordsize="177,263" path="m167,134l12,134,32,137,54,144,71,156,78,168,71,189,64,205,63,206,43,211,176,211,177,188,174,168,171,148,167,134e" filled="true" fillcolor="#fcb325" stroked="false">
                <v:path arrowok="t"/>
                <v:fill type="solid"/>
              </v:shape>
              <v:shape style="position:absolute;left:0;top:36;width:177;height:263" coordorigin="0,36" coordsize="177,263" path="m70,36l53,37,35,40,17,47,0,56,0,145,12,134,167,134,138,75,87,39,70,36e" filled="true" fillcolor="#fcb325" stroked="false">
                <v:path arrowok="t"/>
                <v:fill type="solid"/>
              </v:shape>
            </v:group>
            <v:group style="position:absolute;left:0;top:138;width:79;height:73" coordorigin="0,138" coordsize="79,73">
              <v:shape style="position:absolute;left:0;top:138;width:79;height:73" coordorigin="0,138" coordsize="79,73" path="m12,138l0,143,0,190,10,201,26,209,44,211,64,205,65,203,73,185,78,163,71,153,54,144,33,139,12,138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49"/>
          <w:sz w:val="20"/>
        </w:rPr>
      </w:r>
      <w:r>
        <w:rPr>
          <w:rFonts w:ascii="Calibri"/>
          <w:position w:val="49"/>
          <w:sz w:val="20"/>
        </w:rPr>
        <w:tab/>
      </w:r>
      <w:r>
        <w:rPr>
          <w:rFonts w:ascii="Calibri"/>
          <w:sz w:val="20"/>
        </w:rPr>
        <w:pict>
          <v:group style="width:354.5pt;height:54.85pt;mso-position-horizontal-relative:char;mso-position-vertical-relative:line" coordorigin="0,0" coordsize="7090,1097">
            <v:group style="position:absolute;left:0;top:317;width:323;height:290" coordorigin="0,317" coordsize="323,290">
              <v:shape style="position:absolute;left:0;top:317;width:323;height:290" coordorigin="0,317" coordsize="323,290" path="m177,317l116,323,56,346,15,392,0,458,0,459,5,477,12,496,20,515,29,534,36,553,89,597,127,606,148,604,206,589,275,549,316,495,321,479,152,479,132,473,116,468,111,458,106,440,107,423,113,407,124,393,140,381,161,371,294,371,292,368,231,325,195,318,177,317xe" filled="true" fillcolor="#000000" stroked="false">
                <v:path arrowok="t"/>
                <v:fill type="solid"/>
              </v:shape>
              <v:shape style="position:absolute;left:0;top:317;width:323;height:290" coordorigin="0,317" coordsize="323,290" path="m294,371l161,371,179,378,196,396,182,458,152,479,321,479,321,477,323,459,322,440,318,420,311,402,303,384,294,371xe" filled="true" fillcolor="#000000" stroked="false">
                <v:path arrowok="t"/>
                <v:fill type="solid"/>
              </v:shape>
            </v:group>
            <v:group style="position:absolute;left:23;top:344;width:264;height:236" coordorigin="23,344" coordsize="264,236">
              <v:shape style="position:absolute;left:23;top:344;width:264;height:236" coordorigin="23,344" coordsize="264,236" path="m168,344l107,351,54,381,25,437,23,462,29,480,36,499,45,518,53,537,107,576,127,579,150,577,224,551,270,507,284,478,155,478,134,474,118,468,116,465,110,447,111,429,118,413,130,399,148,389,263,389,255,379,240,366,224,356,205,349,187,345,168,344xe" filled="true" fillcolor="#c01c7b" stroked="false">
                <v:path arrowok="t"/>
                <v:fill type="solid"/>
              </v:shape>
              <v:shape style="position:absolute;left:23;top:344;width:264;height:236" coordorigin="23,344" coordsize="264,236" path="m263,389l148,389,166,392,183,408,183,428,178,451,168,470,155,478,284,478,286,468,286,449,283,430,276,411,267,394,263,389xe" filled="true" fillcolor="#c01c7b" stroked="false">
                <v:path arrowok="t"/>
                <v:fill type="solid"/>
              </v:shape>
            </v:group>
            <v:group style="position:absolute;left:110;top:392;width:71;height:87" coordorigin="110,392" coordsize="71,87">
              <v:shape style="position:absolute;left:110;top:392;width:71;height:87" coordorigin="110,392" coordsize="71,87" path="m152,392l128,400,116,414,110,431,111,449,118,468,121,469,139,475,161,478,170,470,177,453,181,431,179,409,170,393,152,392xe" filled="true" fillcolor="#000000" stroked="false">
                <v:path arrowok="t"/>
                <v:fill type="solid"/>
              </v:shape>
            </v:group>
            <v:group style="position:absolute;left:439;top:312;width:302;height:311" coordorigin="439,312" coordsize="302,311">
              <v:shape style="position:absolute;left:439;top:312;width:302;height:311" coordorigin="439,312" coordsize="302,311" path="m599,312l541,329,483,381,448,435,439,490,441,509,479,579,533,606,552,613,571,621,580,622,600,623,620,621,689,578,724,516,729,505,569,505,563,503,546,494,533,481,525,466,522,448,524,428,531,407,548,397,570,394,733,394,729,380,677,329,620,313,599,312xe" filled="true" fillcolor="#000000" stroked="false">
                <v:path arrowok="t"/>
                <v:fill type="solid"/>
              </v:shape>
              <v:shape style="position:absolute;left:439;top:312;width:302;height:311" coordorigin="439,312" coordsize="302,311" path="m733,394l570,394,582,403,594,418,604,437,610,456,611,474,604,488,585,498,569,505,729,505,731,499,736,481,739,463,740,444,739,424,735,402,733,394xe" filled="true" fillcolor="#000000" stroked="false">
                <v:path arrowok="t"/>
                <v:fill type="solid"/>
              </v:shape>
            </v:group>
            <v:group style="position:absolute;left:465;top:347;width:247;height:254" coordorigin="465,347" coordsize="247,254">
              <v:shape style="position:absolute;left:465;top:347;width:247;height:254" coordorigin="465,347" coordsize="247,254" path="m599,347l539,365,485,423,465,489,465,494,467,512,498,565,553,591,572,599,649,585,693,523,701,504,571,504,568,503,551,494,539,481,533,464,533,445,539,424,555,416,706,416,705,411,658,360,620,348,599,347xe" filled="true" fillcolor="#eecae0" stroked="false">
                <v:path arrowok="t"/>
                <v:fill type="solid"/>
              </v:shape>
              <v:shape style="position:absolute;left:465;top:347;width:247;height:254" coordorigin="465,347" coordsize="247,254" path="m706,416l555,416,578,417,592,433,603,452,608,471,605,484,587,496,571,504,701,504,706,489,710,471,711,452,710,432,706,416xe" filled="true" fillcolor="#eecae0" stroked="false">
                <v:path arrowok="t"/>
                <v:fill type="solid"/>
              </v:shape>
            </v:group>
            <v:group style="position:absolute;left:531;top:412;width:79;height:92" coordorigin="531,412" coordsize="79,92">
              <v:shape style="position:absolute;left:531;top:412;width:79;height:92" coordorigin="531,412" coordsize="79,92" path="m559,412l544,423,531,446,532,464,539,481,552,495,571,504,577,500,593,491,610,471,604,453,591,434,576,419,559,412xe" filled="true" fillcolor="#000000" stroked="false">
                <v:path arrowok="t"/>
                <v:fill type="solid"/>
              </v:shape>
            </v:group>
            <v:group style="position:absolute;left:954;top:290;width:285;height:322" coordorigin="954,290" coordsize="285,322">
              <v:shape style="position:absolute;left:954;top:290;width:285;height:322" coordorigin="954,290" coordsize="285,322" path="m1102,290l1029,309,983,348,955,419,954,439,954,462,963,524,996,577,1054,608,1079,612,1098,609,1117,604,1156,591,1175,586,1223,541,1238,504,1075,504,1057,503,1041,497,1027,485,1015,469,1007,449,1012,429,1025,413,1039,411,1227,411,1225,404,1200,350,1151,304,1119,292,1102,290xe" filled="true" fillcolor="#000000" stroked="false">
                <v:path arrowok="t"/>
                <v:fill type="solid"/>
              </v:shape>
              <v:shape style="position:absolute;left:954;top:290;width:285;height:322" coordorigin="954,290" coordsize="285,322" path="m1227,411l1039,411,1058,414,1079,421,1098,432,1111,446,1115,462,1107,482,1099,498,1094,500,1075,504,1238,504,1239,485,1238,482,1237,464,1234,443,1230,424,1227,411xe" filled="true" fillcolor="#000000" stroked="false">
                <v:path arrowok="t"/>
                <v:fill type="solid"/>
              </v:shape>
            </v:group>
            <v:group style="position:absolute;left:980;top:327;width:232;height:263" coordorigin="980,327" coordsize="232,263">
              <v:shape style="position:absolute;left:980;top:327;width:232;height:263" coordorigin="980,327" coordsize="232,263" path="m1106,327l1035,347,992,394,980,451,981,471,995,532,1039,576,1084,589,1104,586,1123,580,1142,574,1162,568,1206,521,1211,501,1079,501,1061,499,1046,491,1033,477,1024,457,1030,440,1047,425,1203,425,1202,419,1173,366,1123,330,1106,327xe" filled="true" fillcolor="#fcb325" stroked="false">
                <v:path arrowok="t"/>
                <v:fill type="solid"/>
              </v:shape>
              <v:shape style="position:absolute;left:980;top:327;width:232;height:263" coordorigin="980,327" coordsize="232,263" path="m1203,425l1047,425,1068,427,1089,435,1107,446,1114,459,1107,480,1100,496,1098,496,1079,501,1211,501,1212,478,1210,458,1207,439,1203,425xe" filled="true" fillcolor="#fcb325" stroked="false">
                <v:path arrowok="t"/>
                <v:fill type="solid"/>
              </v:shape>
            </v:group>
            <v:group style="position:absolute;left:1027;top:429;width:87;height:73" coordorigin="1027,429" coordsize="87,73">
              <v:shape style="position:absolute;left:1027;top:429;width:87;height:73" coordorigin="1027,429" coordsize="87,73" path="m1047,429l1031,436,1027,453,1033,478,1045,491,1061,499,1080,501,1100,496,1101,493,1109,476,1114,454,1107,444,1090,435,1069,429,1047,429xe" filled="true" fillcolor="#000000" stroked="false">
                <v:path arrowok="t"/>
                <v:fill type="solid"/>
              </v:shape>
            </v:group>
            <v:group style="position:absolute;left:1356;top:319;width:323;height:290" coordorigin="1356,319" coordsize="323,290">
              <v:shape style="position:absolute;left:1356;top:319;width:323;height:290" coordorigin="1356,319" coordsize="323,290" path="m1532,319l1471,325,1411,348,1370,395,1356,460,1356,461,1360,480,1367,498,1376,517,1384,536,1392,555,1445,599,1482,608,1503,607,1562,592,1631,552,1672,497,1676,482,1508,482,1487,476,1471,470,1466,460,1462,443,1463,426,1469,410,1480,395,1496,383,1517,374,1649,374,1647,370,1586,327,1551,320,1532,319xe" filled="true" fillcolor="#000000" stroked="false">
                <v:path arrowok="t"/>
                <v:fill type="solid"/>
              </v:shape>
              <v:shape style="position:absolute;left:1356;top:319;width:323;height:290" coordorigin="1356,319" coordsize="323,290" path="m1649,374l1517,374,1535,381,1551,398,1537,460,1508,482,1676,482,1677,479,1678,461,1677,442,1673,423,1667,404,1658,387,1649,374xe" filled="true" fillcolor="#000000" stroked="false">
                <v:path arrowok="t"/>
                <v:fill type="solid"/>
              </v:shape>
            </v:group>
            <v:group style="position:absolute;left:1379;top:347;width:264;height:236" coordorigin="1379,347" coordsize="264,236">
              <v:shape style="position:absolute;left:1379;top:347;width:264;height:236" coordorigin="1379,347" coordsize="264,236" path="m1523,347l1463,354,1410,383,1380,440,1379,464,1384,483,1392,502,1400,521,1408,539,1463,579,1483,582,1506,580,1580,553,1626,509,1640,480,1511,480,1490,476,1473,470,1472,467,1466,449,1466,432,1473,415,1486,402,1504,391,1618,391,1610,381,1596,368,1579,358,1561,352,1542,348,1523,347xe" filled="true" fillcolor="#c01c7b" stroked="false">
                <v:path arrowok="t"/>
                <v:fill type="solid"/>
              </v:shape>
              <v:shape style="position:absolute;left:1379;top:347;width:264;height:236" coordorigin="1379,347" coordsize="264,236" path="m1618,391l1504,391,1521,395,1538,410,1538,430,1533,453,1523,472,1511,480,1640,480,1642,470,1642,451,1638,432,1632,414,1622,396,1618,391xe" filled="true" fillcolor="#c01c7b" stroked="false">
                <v:path arrowok="t"/>
                <v:fill type="solid"/>
              </v:shape>
            </v:group>
            <v:group style="position:absolute;left:1466;top:394;width:71;height:87" coordorigin="1466,394" coordsize="71,87">
              <v:shape style="position:absolute;left:1466;top:394;width:71;height:87" coordorigin="1466,394" coordsize="71,87" path="m1507,394l1483,403,1472,416,1466,433,1466,451,1473,470,1476,471,1494,477,1516,480,1525,472,1533,455,1536,433,1534,412,1525,395,1507,394xe" filled="true" fillcolor="#000000" stroked="false">
                <v:path arrowok="t"/>
                <v:fill type="solid"/>
              </v:shape>
            </v:group>
            <v:group style="position:absolute;left:1794;top:315;width:302;height:311" coordorigin="1794,315" coordsize="302,311">
              <v:shape style="position:absolute;left:1794;top:315;width:302;height:311" coordorigin="1794,315" coordsize="302,311" path="m1955,315l1896,331,1839,384,1804,437,1794,492,1796,511,1835,581,1889,608,1908,616,1927,624,1936,625,1956,625,1975,623,2044,581,2080,518,2084,508,1925,508,1918,505,1901,496,1889,484,1881,468,1877,451,1879,431,1887,410,1904,399,1925,396,2089,396,2085,382,2033,332,1975,315,1955,315xe" filled="true" fillcolor="#000000" stroked="false">
                <v:path arrowok="t"/>
                <v:fill type="solid"/>
              </v:shape>
              <v:shape style="position:absolute;left:1794;top:315;width:302;height:311" coordorigin="1794,315" coordsize="302,311" path="m2089,396l1925,396,1938,406,1950,421,1960,439,1966,458,1966,476,1959,490,1940,500,1925,508,2084,508,2086,502,2091,484,2094,466,2095,446,2094,426,2091,405,2089,396xe" filled="true" fillcolor="#000000" stroked="false">
                <v:path arrowok="t"/>
                <v:fill type="solid"/>
              </v:shape>
            </v:group>
            <v:group style="position:absolute;left:1820;top:349;width:247;height:254" coordorigin="1820,349" coordsize="247,254">
              <v:shape style="position:absolute;left:1820;top:349;width:247;height:254" coordorigin="1820,349" coordsize="247,254" path="m1955,349l1895,367,1840,426,1820,491,1820,496,1823,515,1854,567,1909,593,1928,601,2004,588,2048,525,2057,506,1926,506,1923,505,1906,496,1894,483,1888,467,1888,448,1895,427,1910,419,2062,419,2061,413,2013,362,1976,351,1955,349xe" filled="true" fillcolor="#eecae0" stroked="false">
                <v:path arrowok="t"/>
                <v:fill type="solid"/>
              </v:shape>
              <v:shape style="position:absolute;left:1820;top:349;width:247;height:254" coordorigin="1820,349" coordsize="247,254" path="m2062,419l1910,419,1934,420,1947,435,1958,454,1964,473,1961,487,1942,499,1926,506,2057,506,2062,491,2066,473,2067,454,2065,434,2062,419xe" filled="true" fillcolor="#eecae0" stroked="false">
                <v:path arrowok="t"/>
                <v:fill type="solid"/>
              </v:shape>
            </v:group>
            <v:group style="position:absolute;left:1887;top:415;width:79;height:92" coordorigin="1887,415" coordsize="79,92">
              <v:shape style="position:absolute;left:1887;top:415;width:79;height:92" coordorigin="1887,415" coordsize="79,92" path="m1915,415l1900,425,1887,448,1887,467,1894,484,1907,497,1926,506,1933,503,1949,493,1965,473,1959,455,1947,436,1931,421,1915,415xe" filled="true" fillcolor="#000000" stroked="false">
                <v:path arrowok="t"/>
                <v:fill type="solid"/>
              </v:shape>
            </v:group>
            <v:group style="position:absolute;left:2337;top:307;width:285;height:322" coordorigin="2337,307" coordsize="285,322">
              <v:shape style="position:absolute;left:2337;top:307;width:285;height:322" coordorigin="2337,307" coordsize="285,322" path="m2485,307l2412,326,2365,365,2338,436,2337,456,2337,479,2345,541,2379,594,2437,625,2462,629,2481,626,2500,621,2539,608,2558,603,2606,558,2621,521,2458,521,2440,520,2424,513,2409,502,2398,486,2390,466,2395,446,2407,430,2422,428,2610,428,2608,421,2582,366,2534,321,2502,309,2485,307xe" filled="true" fillcolor="#000000" stroked="false">
                <v:path arrowok="t"/>
                <v:fill type="solid"/>
              </v:shape>
              <v:shape style="position:absolute;left:2337;top:307;width:285;height:322" coordorigin="2337,307" coordsize="285,322" path="m2610,428l2422,428,2441,431,2462,438,2480,449,2493,463,2497,479,2489,499,2482,515,2477,517,2458,521,2621,521,2621,502,2621,499,2619,481,2617,460,2613,440,2610,428xe" filled="true" fillcolor="#000000" stroked="false">
                <v:path arrowok="t"/>
                <v:fill type="solid"/>
              </v:shape>
            </v:group>
            <v:group style="position:absolute;left:2363;top:344;width:232;height:263" coordorigin="2363,344" coordsize="232,263">
              <v:shape style="position:absolute;left:2363;top:344;width:232;height:263" coordorigin="2363,344" coordsize="232,263" path="m2489,344l2418,364,2375,411,2363,468,2363,488,2377,549,2422,593,2467,606,2486,603,2506,597,2525,590,2544,585,2588,537,2594,518,2462,518,2444,516,2428,508,2416,493,2407,474,2412,457,2430,442,2586,442,2584,436,2556,383,2505,346,2489,344xe" filled="true" fillcolor="#fcb325" stroked="false">
                <v:path arrowok="t"/>
                <v:fill type="solid"/>
              </v:shape>
              <v:shape style="position:absolute;left:2363;top:344;width:232;height:263" coordorigin="2363,344" coordsize="232,263" path="m2586,442l2430,442,2450,444,2472,452,2490,463,2496,476,2490,497,2482,513,2481,513,2462,518,2594,518,2595,495,2593,475,2589,455,2586,442xe" filled="true" fillcolor="#fcb325" stroked="false">
                <v:path arrowok="t"/>
                <v:fill type="solid"/>
              </v:shape>
            </v:group>
            <v:group style="position:absolute;left:2410;top:446;width:87;height:73" coordorigin="2410,446" coordsize="87,73">
              <v:shape style="position:absolute;left:2410;top:446;width:87;height:73" coordorigin="2410,446" coordsize="87,73" path="m2430,446l2413,453,2410,470,2415,494,2428,508,2444,516,2462,518,2482,513,2483,510,2492,493,2497,471,2489,461,2473,452,2452,446,2430,446xe" filled="true" fillcolor="#000000" stroked="false">
                <v:path arrowok="t"/>
                <v:fill type="solid"/>
              </v:shape>
            </v:group>
            <v:group style="position:absolute;left:2738;top:336;width:323;height:290" coordorigin="2738,336" coordsize="323,290">
              <v:shape style="position:absolute;left:2738;top:336;width:323;height:290" coordorigin="2738,336" coordsize="323,290" path="m2915,336l2854,342,2794,365,2753,411,2738,477,2738,478,2743,496,2750,515,2758,534,2767,553,2775,572,2828,616,2865,625,2886,623,2944,608,3014,569,3055,514,3059,499,2890,499,2870,493,2854,487,2849,477,2845,459,2845,442,2851,427,2862,412,2878,400,2899,391,3032,391,3030,387,2969,344,2933,337,2915,336xe" filled="true" fillcolor="#000000" stroked="false">
                <v:path arrowok="t"/>
                <v:fill type="solid"/>
              </v:shape>
              <v:shape style="position:absolute;left:2738;top:336;width:323;height:290" coordorigin="2738,336" coordsize="323,290" path="m3032,391l2899,391,2917,398,2934,415,2920,477,2890,499,3059,499,3059,496,3061,478,3060,459,3056,440,3050,421,3041,403,3032,391xe" filled="true" fillcolor="#000000" stroked="false">
                <v:path arrowok="t"/>
                <v:fill type="solid"/>
              </v:shape>
            </v:group>
            <v:group style="position:absolute;left:2762;top:363;width:264;height:236" coordorigin="2762,363" coordsize="264,236">
              <v:shape style="position:absolute;left:2762;top:363;width:264;height:236" coordorigin="2762,363" coordsize="264,236" path="m2906,363l2846,371,2792,400,2763,457,2762,481,2767,500,2775,519,2783,537,2791,556,2846,596,2866,599,2889,597,2962,570,3008,526,3023,497,2894,497,2872,493,2856,487,2855,484,2849,466,2849,448,2856,432,2869,419,2887,408,3001,408,2993,398,2979,385,2962,375,2944,369,2925,365,2906,363xe" filled="true" fillcolor="#c01c7b" stroked="false">
                <v:path arrowok="t"/>
                <v:fill type="solid"/>
              </v:shape>
              <v:shape style="position:absolute;left:2762;top:363;width:264;height:236" coordorigin="2762,363" coordsize="264,236" path="m3001,408l2887,408,2904,412,2921,427,2921,447,2916,470,2906,489,2894,497,3023,497,3025,487,3025,468,3021,449,3015,431,3005,413,3001,408xe" filled="true" fillcolor="#c01c7b" stroked="false">
                <v:path arrowok="t"/>
                <v:fill type="solid"/>
              </v:shape>
            </v:group>
            <v:group style="position:absolute;left:2849;top:411;width:71;height:87" coordorigin="2849,411" coordsize="71,87">
              <v:shape style="position:absolute;left:2849;top:411;width:71;height:87" coordorigin="2849,411" coordsize="71,87" path="m2890,411l2866,419,2855,433,2849,450,2849,468,2856,487,2859,488,2877,494,2899,497,2908,489,2915,472,2919,450,2917,428,2908,412,2890,411xe" filled="true" fillcolor="#000000" stroked="false">
                <v:path arrowok="t"/>
                <v:fill type="solid"/>
              </v:shape>
            </v:group>
            <v:group style="position:absolute;left:3177;top:331;width:302;height:311" coordorigin="3177,331" coordsize="302,311">
              <v:shape style="position:absolute;left:3177;top:331;width:302;height:311" coordorigin="3177,331" coordsize="302,311" path="m3337,331l3279,348,3221,401,3187,454,3177,509,3179,528,3218,598,3271,625,3291,633,3309,641,3318,641,3338,642,3358,640,3427,597,3463,535,3467,525,3307,525,3301,522,3284,513,3271,501,3263,485,3260,468,3262,448,3269,427,3286,416,3308,413,3471,413,3468,399,3415,349,3358,332,3337,331xe" filled="true" fillcolor="#000000" stroked="false">
                <v:path arrowok="t"/>
                <v:fill type="solid"/>
              </v:shape>
              <v:shape style="position:absolute;left:3177;top:331;width:302;height:311" coordorigin="3177,331" coordsize="302,311" path="m3471,413l3308,413,3321,423,3333,438,3343,456,3349,475,3349,493,3342,507,3323,517,3307,525,3467,525,3469,518,3474,501,3477,483,3478,463,3477,443,3474,422,3471,413xe" filled="true" fillcolor="#000000" stroked="false">
                <v:path arrowok="t"/>
                <v:fill type="solid"/>
              </v:shape>
            </v:group>
            <v:group style="position:absolute;left:3203;top:366;width:247;height:254" coordorigin="3203,366" coordsize="247,254">
              <v:shape style="position:absolute;left:3203;top:366;width:247;height:254" coordorigin="3203,366" coordsize="247,254" path="m3338,366l3278,384,3223,443,3203,508,3203,513,3206,532,3237,584,3292,610,3310,618,3387,605,3431,542,3439,523,3309,523,3306,522,3289,513,3277,500,3271,484,3271,465,3278,444,3293,436,3445,436,3443,430,3396,379,3358,367,3338,366xe" filled="true" fillcolor="#eecae0" stroked="false">
                <v:path arrowok="t"/>
                <v:fill type="solid"/>
              </v:shape>
              <v:shape style="position:absolute;left:3203;top:366;width:247;height:254" coordorigin="3203,366" coordsize="247,254" path="m3445,436l3293,436,3317,437,3330,452,3341,471,3346,490,3343,504,3325,516,3309,523,3439,523,3444,508,3448,490,3450,471,3448,451,3445,436xe" filled="true" fillcolor="#eecae0" stroked="false">
                <v:path arrowok="t"/>
                <v:fill type="solid"/>
              </v:shape>
            </v:group>
            <v:group style="position:absolute;left:3269;top:432;width:79;height:92" coordorigin="3269,432" coordsize="79,92">
              <v:shape style="position:absolute;left:3269;top:432;width:79;height:92" coordorigin="3269,432" coordsize="79,92" path="m3298,432l3282,442,3269,465,3270,484,3277,501,3290,514,3309,523,3316,520,3332,510,3348,490,3342,472,3330,453,3314,438,3298,432xe" filled="true" fillcolor="#000000" stroked="false">
                <v:path arrowok="t"/>
                <v:fill type="solid"/>
              </v:shape>
            </v:group>
            <v:group style="position:absolute;left:3692;top:310;width:285;height:322" coordorigin="3692,310" coordsize="285,322">
              <v:shape style="position:absolute;left:3692;top:310;width:285;height:322" coordorigin="3692,310" coordsize="285,322" path="m3840,310l3767,329,3721,368,3694,439,3692,458,3692,482,3701,544,3735,596,3793,627,3817,631,3836,628,3855,623,3894,611,3914,605,3961,561,3976,523,3813,523,3795,522,3779,516,3765,505,3754,489,3745,468,3750,449,3763,433,3777,430,3965,430,3964,423,3938,369,3890,323,3858,312,3840,310xe" filled="true" fillcolor="#000000" stroked="false">
                <v:path arrowok="t"/>
                <v:fill type="solid"/>
              </v:shape>
              <v:shape style="position:absolute;left:3692;top:310;width:285;height:322" coordorigin="3692,310" coordsize="285,322" path="m3965,430l3777,430,3797,433,3817,440,3836,451,3849,465,3853,482,3845,502,3838,517,3833,519,3813,523,3976,523,3977,505,3977,502,3975,483,3972,463,3968,443,3965,430xe" filled="true" fillcolor="#000000" stroked="false">
                <v:path arrowok="t"/>
                <v:fill type="solid"/>
              </v:shape>
            </v:group>
            <v:group style="position:absolute;left:3719;top:346;width:232;height:263" coordorigin="3719,346" coordsize="232,263">
              <v:shape style="position:absolute;left:3719;top:346;width:232;height:263" coordorigin="3719,346" coordsize="232,263" path="m3844,346l3773,366,3730,413,3719,470,3719,491,3733,551,3777,596,3823,608,3842,605,3861,599,3881,593,3900,587,3944,540,3950,520,3817,520,3799,518,3784,510,3771,496,3763,476,3768,459,3786,444,3941,444,3940,439,3911,385,3861,349,3844,346xe" filled="true" fillcolor="#fcb325" stroked="false">
                <v:path arrowok="t"/>
                <v:fill type="solid"/>
              </v:shape>
              <v:shape style="position:absolute;left:3719;top:346;width:232;height:263" coordorigin="3719,346" coordsize="232,263" path="m3941,444l3786,444,3806,446,3828,454,3845,465,3852,478,3845,499,3838,515,3837,516,3817,520,3950,520,3951,498,3948,478,3945,458,3941,444xe" filled="true" fillcolor="#fcb325" stroked="false">
                <v:path arrowok="t"/>
                <v:fill type="solid"/>
              </v:shape>
            </v:group>
            <v:group style="position:absolute;left:3765;top:448;width:87;height:73" coordorigin="3765,448" coordsize="87,73">
              <v:shape style="position:absolute;left:3765;top:448;width:87;height:73" coordorigin="3765,448" coordsize="87,73" path="m3786,448l3769,455,3765,472,3771,497,3783,510,3799,519,3818,520,3838,515,3839,512,3847,495,3852,473,3845,463,3828,454,3807,449,3786,448xe" filled="true" fillcolor="#000000" stroked="false">
                <v:path arrowok="t"/>
                <v:fill type="solid"/>
              </v:shape>
            </v:group>
            <v:group style="position:absolute;left:4094;top:338;width:323;height:290" coordorigin="4094,338" coordsize="323,290">
              <v:shape style="position:absolute;left:4094;top:338;width:323;height:290" coordorigin="4094,338" coordsize="323,290" path="m4270,338l4209,345,4149,368,4108,414,4094,479,4094,480,4098,499,4106,518,4114,537,4123,556,4130,574,4183,618,4220,628,4242,626,4300,611,4369,571,4410,516,4414,501,4246,501,4225,495,4210,490,4205,479,4200,462,4201,445,4207,429,4218,415,4234,403,4255,393,4388,393,4385,390,4324,347,4289,339,4270,338xe" filled="true" fillcolor="#000000" stroked="false">
                <v:path arrowok="t"/>
                <v:fill type="solid"/>
              </v:shape>
              <v:shape style="position:absolute;left:4094;top:338;width:323;height:290" coordorigin="4094,338" coordsize="323,290" path="m4388,393l4255,393,4273,400,4289,418,4275,480,4246,501,4414,501,4415,499,4417,480,4415,461,4412,442,4405,424,4396,406,4388,393xe" filled="true" fillcolor="#000000" stroked="false">
                <v:path arrowok="t"/>
                <v:fill type="solid"/>
              </v:shape>
            </v:group>
            <v:group style="position:absolute;left:4117;top:366;width:264;height:236" coordorigin="4117,366" coordsize="264,236">
              <v:shape style="position:absolute;left:4117;top:366;width:264;height:236" coordorigin="4117,366" coordsize="264,236" path="m4261,366l4201,373,4148,403,4119,459,4117,483,4122,502,4130,521,4139,540,4146,559,4201,598,4221,601,4244,599,4318,573,4364,529,4378,500,4249,500,4228,495,4212,490,4210,487,4204,468,4205,451,4211,435,4224,421,4242,411,4357,411,4349,400,4334,387,4318,377,4299,371,4280,367,4261,366xe" filled="true" fillcolor="#c01c7b" stroked="false">
                <v:path arrowok="t"/>
                <v:fill type="solid"/>
              </v:shape>
              <v:shape style="position:absolute;left:4117;top:366;width:264;height:236" coordorigin="4117,366" coordsize="264,236" path="m4357,411l4242,411,4260,414,4277,429,4277,450,4271,473,4262,491,4249,500,4378,500,4380,490,4380,470,4377,451,4370,433,4361,416,4357,411xe" filled="true" fillcolor="#c01c7b" stroked="false">
                <v:path arrowok="t"/>
                <v:fill type="solid"/>
              </v:shape>
            </v:group>
            <v:group style="position:absolute;left:4204;top:413;width:71;height:87" coordorigin="4204,413" coordsize="71,87">
              <v:shape style="position:absolute;left:4204;top:413;width:71;height:87" coordorigin="4204,413" coordsize="71,87" path="m4246,413l4222,422,4210,436,4204,452,4204,471,4212,490,4215,490,4233,497,4254,500,4264,492,4271,474,4274,452,4273,431,4263,414,4246,413xe" filled="true" fillcolor="#000000" stroked="false">
                <v:path arrowok="t"/>
                <v:fill type="solid"/>
              </v:shape>
            </v:group>
            <v:group style="position:absolute;left:4532;top:334;width:302;height:311" coordorigin="4532,334" coordsize="302,311">
              <v:shape style="position:absolute;left:4532;top:334;width:302;height:311" coordorigin="4532,334" coordsize="302,311" path="m4693,334l4635,351,4577,403,4542,457,4532,512,4534,530,4573,601,4627,627,4646,635,4665,643,4674,644,4694,644,4714,643,4783,600,4818,538,4822,527,4663,527,4656,525,4640,516,4627,503,4619,488,4616,470,4618,450,4625,429,4642,418,4664,416,4827,416,4823,402,4771,351,4713,334,4693,334xe" filled="true" fillcolor="#000000" stroked="false">
                <v:path arrowok="t"/>
                <v:fill type="solid"/>
              </v:shape>
              <v:shape style="position:absolute;left:4532;top:334;width:302;height:311" coordorigin="4532,334" coordsize="302,311" path="m4827,416l4664,416,4676,425,4688,440,4698,458,4704,478,4705,495,4698,510,4679,520,4663,527,4822,527,4825,521,4829,503,4833,485,4834,466,4833,445,4829,424,4827,416xe" filled="true" fillcolor="#000000" stroked="false">
                <v:path arrowok="t"/>
                <v:fill type="solid"/>
              </v:shape>
            </v:group>
            <v:group style="position:absolute;left:4558;top:368;width:247;height:254" coordorigin="4558,368" coordsize="247,254">
              <v:shape style="position:absolute;left:4558;top:368;width:247;height:254" coordorigin="4558,368" coordsize="247,254" path="m4693,368l4633,387,4578,445,4559,510,4558,516,4561,534,4592,587,4647,613,4666,621,4742,607,4786,545,4795,526,4664,526,4662,525,4644,516,4633,503,4627,486,4627,467,4633,446,4648,438,4800,438,4799,433,4751,382,4714,370,4693,368xe" filled="true" fillcolor="#eecae0" stroked="false">
                <v:path arrowok="t"/>
                <v:fill type="solid"/>
              </v:shape>
              <v:shape style="position:absolute;left:4558;top:368;width:247;height:254" coordorigin="4558,368" coordsize="247,254" path="m4800,438l4648,438,4672,439,4686,454,4697,474,4702,493,4699,506,4680,518,4664,526,4795,526,4800,510,4804,492,4805,473,4804,454,4800,438xe" filled="true" fillcolor="#eecae0" stroked="false">
                <v:path arrowok="t"/>
                <v:fill type="solid"/>
              </v:shape>
            </v:group>
            <v:group style="position:absolute;left:4625;top:434;width:79;height:92" coordorigin="4625,434" coordsize="79,92">
              <v:shape style="position:absolute;left:4625;top:434;width:79;height:92" coordorigin="4625,434" coordsize="79,92" path="m4653,434l4638,444,4625,467,4625,486,4632,503,4645,517,4664,526,4671,522,4687,512,4704,492,4697,475,4685,456,4670,440,4653,434xe" filled="true" fillcolor="#000000" stroked="false">
                <v:path arrowok="t"/>
                <v:fill type="solid"/>
              </v:shape>
            </v:group>
            <v:group style="position:absolute;left:5010;top:288;width:285;height:322" coordorigin="5010,288" coordsize="285,322">
              <v:shape style="position:absolute;left:5010;top:288;width:285;height:322" coordorigin="5010,288" coordsize="285,322" path="m5158,288l5085,307,5039,346,5012,417,5010,436,5010,460,5019,522,5053,574,5111,606,5135,610,5154,607,5173,602,5212,589,5231,583,5279,539,5294,502,5131,502,5113,500,5097,494,5083,483,5071,467,5063,446,5068,427,5081,411,5095,408,5283,408,5281,402,5256,347,5208,301,5176,290,5158,288xe" filled="true" fillcolor="#000000" stroked="false">
                <v:path arrowok="t"/>
                <v:fill type="solid"/>
              </v:shape>
              <v:shape style="position:absolute;left:5010;top:288;width:285;height:322" coordorigin="5010,288" coordsize="285,322" path="m5283,408l5095,408,5115,411,5135,419,5154,430,5167,444,5171,460,5163,480,5155,495,5150,497,5131,502,5294,502,5295,483,5294,480,5293,461,5290,441,5286,421,5283,408xe" filled="true" fillcolor="#000000" stroked="false">
                <v:path arrowok="t"/>
                <v:fill type="solid"/>
              </v:shape>
            </v:group>
            <v:group style="position:absolute;left:5036;top:324;width:232;height:263" coordorigin="5036,324" coordsize="232,263">
              <v:shape style="position:absolute;left:5036;top:324;width:232;height:263" coordorigin="5036,324" coordsize="232,263" path="m5162,324l5091,345,5048,391,5036,449,5037,469,5051,529,5095,574,5141,587,5160,583,5179,578,5198,571,5218,565,5262,518,5268,499,5135,499,5117,497,5102,488,5089,474,5080,455,5086,438,5103,422,5259,422,5258,417,5229,363,5179,327,5162,324xe" filled="true" fillcolor="#fcb325" stroked="false">
                <v:path arrowok="t"/>
                <v:fill type="solid"/>
              </v:shape>
              <v:shape style="position:absolute;left:5036;top:324;width:232;height:263" coordorigin="5036,324" coordsize="232,263" path="m5259,422l5103,422,5124,425,5146,432,5163,444,5170,456,5163,477,5156,493,5154,494,5135,499,5268,499,5268,476,5266,456,5263,436,5259,422xe" filled="true" fillcolor="#fcb325" stroked="false">
                <v:path arrowok="t"/>
                <v:fill type="solid"/>
              </v:shape>
            </v:group>
            <v:group style="position:absolute;left:5083;top:426;width:87;height:73" coordorigin="5083,426" coordsize="87,73">
              <v:shape style="position:absolute;left:5083;top:426;width:87;height:73" coordorigin="5083,426" coordsize="87,73" path="m5104,426l5087,433,5083,451,5089,475,5101,489,5117,497,5136,499,5156,493,5157,491,5165,473,5170,451,5163,441,5146,433,5125,427,5104,426xe" filled="true" fillcolor="#000000" stroked="false">
                <v:path arrowok="t"/>
                <v:fill type="solid"/>
              </v:shape>
            </v:group>
            <v:group style="position:absolute;left:5412;top:317;width:323;height:290" coordorigin="5412,317" coordsize="323,290">
              <v:shape style="position:absolute;left:5412;top:317;width:323;height:290" coordorigin="5412,317" coordsize="323,290" path="m5588,317l5527,323,5467,346,5426,392,5412,458,5412,459,5416,477,5423,496,5432,515,5440,534,5448,553,5501,597,5538,606,5559,604,5618,589,5687,549,5728,495,5732,479,5564,479,5543,473,5527,468,5523,458,5518,440,5519,423,5525,407,5536,393,5552,381,5573,371,5706,371,5703,368,5642,325,5607,318,5588,317xe" filled="true" fillcolor="#000000" stroked="false">
                <v:path arrowok="t"/>
                <v:fill type="solid"/>
              </v:shape>
              <v:shape style="position:absolute;left:5412;top:317;width:323;height:290" coordorigin="5412,317" coordsize="323,290" path="m5706,371l5573,371,5591,378,5607,396,5593,458,5564,479,5732,479,5733,477,5735,459,5733,440,5729,420,5723,402,5714,384,5706,371xe" filled="true" fillcolor="#000000" stroked="false">
                <v:path arrowok="t"/>
                <v:fill type="solid"/>
              </v:shape>
            </v:group>
            <v:group style="position:absolute;left:5435;top:344;width:264;height:236" coordorigin="5435,344" coordsize="264,236">
              <v:shape style="position:absolute;left:5435;top:344;width:264;height:236" coordorigin="5435,344" coordsize="264,236" path="m5579,344l5519,351,5466,381,5437,437,5435,462,5440,480,5448,499,5456,518,5464,537,5519,576,5539,579,5562,577,5636,551,5682,507,5696,478,5567,478,5546,474,5529,468,5528,465,5522,447,5522,429,5529,413,5542,399,5560,389,5675,389,5666,379,5652,366,5636,356,5617,349,5598,345,5579,344xe" filled="true" fillcolor="#c01c7b" stroked="false">
                <v:path arrowok="t"/>
                <v:fill type="solid"/>
              </v:shape>
              <v:shape style="position:absolute;left:5435;top:344;width:264;height:236" coordorigin="5435,344" coordsize="264,236" path="m5675,389l5560,389,5578,392,5594,408,5595,428,5589,451,5580,470,5567,478,5696,478,5698,468,5698,449,5695,430,5688,411,5678,394,5675,389xe" filled="true" fillcolor="#c01c7b" stroked="false">
                <v:path arrowok="t"/>
                <v:fill type="solid"/>
              </v:shape>
            </v:group>
            <v:group style="position:absolute;left:5522;top:392;width:71;height:87" coordorigin="5522,392" coordsize="71,87">
              <v:shape style="position:absolute;left:5522;top:392;width:71;height:87" coordorigin="5522,392" coordsize="71,87" path="m5564,392l5540,400,5528,414,5522,431,5522,449,5529,468,5532,469,5550,475,5572,478,5581,470,5589,453,5592,431,5590,409,5581,393,5564,392xe" filled="true" fillcolor="#000000" stroked="false">
                <v:path arrowok="t"/>
                <v:fill type="solid"/>
              </v:shape>
            </v:group>
            <v:group style="position:absolute;left:5850;top:312;width:302;height:311" coordorigin="5850,312" coordsize="302,311">
              <v:shape style="position:absolute;left:5850;top:312;width:302;height:311" coordorigin="5850,312" coordsize="302,311" path="m6011,312l5952,329,5895,381,5860,435,5850,490,5852,509,5891,579,5945,606,5964,613,5983,621,5992,622,6012,623,6032,621,6100,578,6136,516,6140,505,5981,505,5974,503,5957,494,5945,481,5937,466,5934,448,5935,428,5943,407,5960,397,5981,394,6145,394,6141,380,6089,329,6031,313,6011,312xe" filled="true" fillcolor="#000000" stroked="false">
                <v:path arrowok="t"/>
                <v:fill type="solid"/>
              </v:shape>
              <v:shape style="position:absolute;left:5850;top:312;width:302;height:311" coordorigin="5850,312" coordsize="302,311" path="m6145,394l5981,394,5994,403,6006,418,6016,437,6022,456,6022,474,6015,488,5996,498,5981,505,6140,505,6142,499,6147,481,6150,463,6151,444,6150,424,6147,402,6145,394xe" filled="true" fillcolor="#000000" stroked="false">
                <v:path arrowok="t"/>
                <v:fill type="solid"/>
              </v:shape>
            </v:group>
            <v:group style="position:absolute;left:5876;top:347;width:247;height:254" coordorigin="5876,347" coordsize="247,254">
              <v:shape style="position:absolute;left:5876;top:347;width:247;height:254" coordorigin="5876,347" coordsize="247,254" path="m6011,347l5951,365,5896,423,5876,489,5876,494,5879,512,5910,565,5965,591,5984,599,6060,585,6104,523,6113,504,5982,504,5979,503,5962,494,5950,481,5944,464,5944,445,5951,424,5966,416,6118,416,6117,411,6069,360,6032,348,6011,347xe" filled="true" fillcolor="#eecae0" stroked="false">
                <v:path arrowok="t"/>
                <v:fill type="solid"/>
              </v:shape>
              <v:shape style="position:absolute;left:5876;top:347;width:247;height:254" coordorigin="5876,347" coordsize="247,254" path="m6118,416l5966,416,5990,417,6003,433,6014,452,6020,471,6017,484,5998,496,5982,504,6113,504,6118,489,6122,471,6123,452,6121,432,6118,416xe" filled="true" fillcolor="#eecae0" stroked="false">
                <v:path arrowok="t"/>
                <v:fill type="solid"/>
              </v:shape>
            </v:group>
            <v:group style="position:absolute;left:5943;top:412;width:79;height:92" coordorigin="5943,412" coordsize="79,92">
              <v:shape style="position:absolute;left:5943;top:412;width:79;height:92" coordorigin="5943,412" coordsize="79,92" path="m5971,412l5956,423,5943,446,5943,464,5950,481,5963,495,5982,504,5989,500,6005,491,6021,471,6015,453,6003,434,5987,419,5971,412xe" filled="true" fillcolor="#000000" stroked="false">
                <v:path arrowok="t"/>
                <v:fill type="solid"/>
              </v:shape>
            </v:group>
            <v:group style="position:absolute;left:6366;top:290;width:285;height:322" coordorigin="6366,290" coordsize="285,322">
              <v:shape style="position:absolute;left:6366;top:290;width:285;height:322" coordorigin="6366,290" coordsize="285,322" path="m6513,290l6441,309,6394,348,6367,419,6366,439,6366,462,6374,524,6408,577,6466,608,6491,612,6510,609,6529,604,6568,591,6587,586,6634,541,6649,504,6487,504,6469,503,6452,497,6438,485,6427,469,6419,449,6424,429,6436,413,6451,411,6639,411,6637,404,6611,350,6563,304,6531,292,6513,290xe" filled="true" fillcolor="#000000" stroked="false">
                <v:path arrowok="t"/>
                <v:fill type="solid"/>
              </v:shape>
              <v:shape style="position:absolute;left:6366;top:290;width:285;height:322" coordorigin="6366,290" coordsize="285,322" path="m6639,411l6451,411,6470,414,6491,421,6509,432,6522,446,6526,462,6518,482,6511,498,6506,500,6487,504,6649,504,6650,485,6650,482,6648,464,6645,443,6642,424,6639,411xe" filled="true" fillcolor="#000000" stroked="false">
                <v:path arrowok="t"/>
                <v:fill type="solid"/>
              </v:shape>
            </v:group>
            <v:group style="position:absolute;left:6392;top:327;width:232;height:263" coordorigin="6392,327" coordsize="232,263">
              <v:shape style="position:absolute;left:6392;top:327;width:232;height:263" coordorigin="6392,327" coordsize="232,263" path="m6518,327l6447,347,6403,394,6392,451,6392,471,6406,532,6450,576,6496,589,6515,586,6534,580,6554,574,6573,568,6617,521,6623,501,6491,501,6473,499,6457,491,6445,477,6436,457,6441,440,6459,425,6615,425,6613,419,6585,366,6534,330,6518,327xe" filled="true" fillcolor="#fcb325" stroked="false">
                <v:path arrowok="t"/>
                <v:fill type="solid"/>
              </v:shape>
              <v:shape style="position:absolute;left:6392;top:327;width:232;height:263" coordorigin="6392,327" coordsize="232,263" path="m6615,425l6459,425,6479,427,6501,435,6518,446,6525,459,6519,480,6511,496,6510,496,6491,501,6623,501,6624,478,6622,458,6618,439,6615,425xe" filled="true" fillcolor="#fcb325" stroked="false">
                <v:path arrowok="t"/>
                <v:fill type="solid"/>
              </v:shape>
            </v:group>
            <v:group style="position:absolute;left:6439;top:429;width:87;height:73" coordorigin="6439,429" coordsize="87,73">
              <v:shape style="position:absolute;left:6439;top:429;width:87;height:73" coordorigin="6439,429" coordsize="87,73" path="m6459,429l6442,436,6439,453,6444,478,6457,491,6473,499,6491,501,6511,496,6512,493,6520,476,6525,454,6518,444,6502,435,6480,429,6459,429xe" filled="true" fillcolor="#000000" stroked="false">
                <v:path arrowok="t"/>
                <v:fill type="solid"/>
              </v:shape>
            </v:group>
            <v:group style="position:absolute;left:6767;top:319;width:323;height:290" coordorigin="6767,319" coordsize="323,290">
              <v:shape style="position:absolute;left:6767;top:319;width:323;height:290" coordorigin="6767,319" coordsize="323,290" path="m6944,319l6883,325,6823,348,6782,395,6767,460,6767,461,6772,480,6779,498,6787,517,6796,536,6803,555,6856,599,6894,608,6915,607,6973,592,7043,552,7083,497,7088,482,6919,482,6899,476,6883,470,6878,460,6874,443,6874,426,6880,410,6891,395,6907,383,6928,374,7061,374,7059,370,6998,327,6962,320,6944,319xe" filled="true" fillcolor="#000000" stroked="false">
                <v:path arrowok="t"/>
                <v:fill type="solid"/>
              </v:shape>
              <v:shape style="position:absolute;left:6767;top:319;width:323;height:290" coordorigin="6767,319" coordsize="323,290" path="m7061,374l6928,374,6946,381,6963,398,6949,460,6919,482,7088,482,7088,479,7090,461,7089,442,7085,423,7078,404,7070,387,7061,374xe" filled="true" fillcolor="#000000" stroked="false">
                <v:path arrowok="t"/>
                <v:fill type="solid"/>
              </v:shape>
            </v:group>
            <v:group style="position:absolute;left:6790;top:347;width:264;height:236" coordorigin="6790,347" coordsize="264,236">
              <v:shape style="position:absolute;left:6790;top:347;width:264;height:236" coordorigin="6790,347" coordsize="264,236" path="m6935,347l6874,354,6821,383,6792,440,6790,464,6796,483,6803,502,6812,521,6820,539,6875,579,6895,582,6917,580,6991,553,7037,509,7051,480,6923,480,6901,476,6885,470,6883,467,6877,449,6878,432,6885,415,6897,402,6916,391,7030,391,7022,381,7007,368,6991,358,6972,352,6954,348,6935,347xe" filled="true" fillcolor="#c01c7b" stroked="false">
                <v:path arrowok="t"/>
                <v:fill type="solid"/>
              </v:shape>
              <v:shape style="position:absolute;left:6790;top:347;width:264;height:236" coordorigin="6790,347" coordsize="264,236" path="m7030,391l6916,391,6933,395,6950,410,6950,430,6945,453,6935,472,6923,480,7051,480,7053,470,7054,451,7050,432,7043,414,7034,396,7030,391xe" filled="true" fillcolor="#c01c7b" stroked="false">
                <v:path arrowok="t"/>
                <v:fill type="solid"/>
              </v:shape>
            </v:group>
            <v:group style="position:absolute;left:6877;top:394;width:71;height:87" coordorigin="6877,394" coordsize="71,87">
              <v:shape style="position:absolute;left:6877;top:394;width:71;height:87" coordorigin="6877,394" coordsize="71,87" path="m6919,394l6895,403,6883,416,6877,433,6878,451,6885,470,6888,471,6906,477,6928,480,6937,472,6944,455,6948,433,6946,412,6937,395,6919,394xe" filled="true" fillcolor="#000000" stroked="false">
                <v:path arrowok="t"/>
                <v:fill type="solid"/>
              </v:shape>
            </v:group>
            <v:group style="position:absolute;left:379;top:0;width:6350;height:1097" coordorigin="379,0" coordsize="6350,1097">
              <v:shape style="position:absolute;left:379;top:0;width:6350;height:1097" coordorigin="379,0" coordsize="6350,1097" path="m379,1096l6729,1096,6729,0,379,0,379,1096xe" filled="true" fillcolor="#ffffff" stroked="false">
                <v:path arrowok="t"/>
                <v:fill type="solid"/>
              </v:shape>
              <v:shape style="position:absolute;left:0;top:0;width:7090;height:1097" type="#_x0000_t202" filled="false" stroked="false">
                <v:textbox inset="0,0,0,0">
                  <w:txbxContent>
                    <w:p>
                      <w:pPr>
                        <w:spacing w:before="57"/>
                        <w:ind w:left="700" w:right="0" w:firstLine="0"/>
                        <w:jc w:val="left"/>
                        <w:rPr>
                          <w:rFonts w:ascii="Trebuchet MS" w:hAnsi="Trebuchet MS" w:cs="Trebuchet MS" w:eastAsia="Trebuchet MS"/>
                          <w:sz w:val="56"/>
                          <w:szCs w:val="56"/>
                        </w:rPr>
                      </w:pPr>
                      <w:r>
                        <w:rPr>
                          <w:rFonts w:ascii="Trebuchet MS"/>
                          <w:b/>
                          <w:color w:val="BC3C2E"/>
                          <w:spacing w:val="-1"/>
                          <w:w w:val="95"/>
                          <w:sz w:val="56"/>
                        </w:rPr>
                        <w:t>Part</w:t>
                      </w:r>
                      <w:r>
                        <w:rPr>
                          <w:rFonts w:ascii="Trebuchet MS"/>
                          <w:b/>
                          <w:color w:val="BC3C2E"/>
                          <w:spacing w:val="-72"/>
                          <w:w w:val="95"/>
                          <w:sz w:val="56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BC3C2E"/>
                          <w:w w:val="95"/>
                          <w:sz w:val="56"/>
                        </w:rPr>
                        <w:t>B:</w:t>
                      </w:r>
                      <w:r>
                        <w:rPr>
                          <w:rFonts w:ascii="Trebuchet MS"/>
                          <w:b/>
                          <w:color w:val="BC3C2E"/>
                          <w:spacing w:val="-66"/>
                          <w:w w:val="95"/>
                          <w:sz w:val="56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BC3C2E"/>
                          <w:w w:val="95"/>
                          <w:sz w:val="56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BC3C2E"/>
                          <w:spacing w:val="-67"/>
                          <w:w w:val="95"/>
                          <w:sz w:val="56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BC3C2E"/>
                          <w:spacing w:val="-3"/>
                          <w:w w:val="95"/>
                          <w:sz w:val="56"/>
                        </w:rPr>
                        <w:t>Fr</w:t>
                      </w:r>
                      <w:r>
                        <w:rPr>
                          <w:rFonts w:ascii="Trebuchet MS"/>
                          <w:b/>
                          <w:color w:val="BC3C2E"/>
                          <w:spacing w:val="-2"/>
                          <w:w w:val="95"/>
                          <w:sz w:val="56"/>
                        </w:rPr>
                        <w:t>amework</w:t>
                      </w:r>
                      <w:r>
                        <w:rPr>
                          <w:rFonts w:ascii="Trebuchet MS"/>
                          <w:sz w:val="5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7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47"/>
          <w:sz w:val="20"/>
        </w:rPr>
      </w:r>
      <w:r>
        <w:rPr>
          <w:rFonts w:ascii="Calibri"/>
          <w:position w:val="47"/>
          <w:sz w:val="20"/>
        </w:rPr>
        <w:tab/>
      </w:r>
      <w:r>
        <w:rPr>
          <w:rFonts w:ascii="Calibri"/>
          <w:position w:val="47"/>
          <w:sz w:val="20"/>
        </w:rPr>
        <w:pict>
          <v:group style="width:14.25pt;height:16.1pt;mso-position-horizontal-relative:char;mso-position-vertical-relative:line" coordorigin="0,0" coordsize="285,322">
            <v:group style="position:absolute;left:0;top:0;width:285;height:322" coordorigin="0,0" coordsize="285,322">
              <v:shape style="position:absolute;left:0;top:0;width:285;height:322" coordorigin="0,0" coordsize="285,322" path="m148,0l75,19,29,58,2,129,0,148,0,172,9,234,43,286,101,318,125,321,144,319,163,314,202,301,221,295,269,251,284,214,121,214,103,212,87,206,73,195,61,179,53,158,58,139,71,123,85,120,273,120,271,114,246,59,198,13,166,2,148,0xe" filled="true" fillcolor="#000000" stroked="false">
                <v:path arrowok="t"/>
                <v:fill type="solid"/>
              </v:shape>
              <v:shape style="position:absolute;left:0;top:0;width:285;height:322" coordorigin="0,0" coordsize="285,322" path="m273,120l85,120,105,123,125,131,144,142,157,156,161,172,153,192,145,207,140,209,121,214,284,214,285,195,284,192,283,173,280,153,276,133,273,120xe" filled="true" fillcolor="#000000" stroked="false">
                <v:path arrowok="t"/>
                <v:fill type="solid"/>
              </v:shape>
            </v:group>
            <v:group style="position:absolute;left:26;top:36;width:232;height:263" coordorigin="26,36" coordsize="232,263">
              <v:shape style="position:absolute;left:26;top:36;width:232;height:263" coordorigin="26,36" coordsize="232,263" path="m152,36l81,57,38,103,26,161,27,181,41,241,85,286,131,299,150,295,169,290,188,283,208,277,252,230,258,211,125,211,107,209,92,200,79,186,70,167,76,150,93,134,249,134,248,129,219,75,169,39,152,36xe" filled="true" fillcolor="#fcb325" stroked="false">
                <v:path arrowok="t"/>
                <v:fill type="solid"/>
              </v:shape>
              <v:shape style="position:absolute;left:26;top:36;width:232;height:263" coordorigin="26,36" coordsize="232,263" path="m249,134l93,134,114,137,136,144,153,156,160,168,153,189,146,205,144,206,125,211,258,211,258,188,256,168,253,148,249,134xe" filled="true" fillcolor="#fcb325" stroked="false">
                <v:path arrowok="t"/>
                <v:fill type="solid"/>
              </v:shape>
            </v:group>
            <v:group style="position:absolute;left:73;top:138;width:87;height:73" coordorigin="73,138" coordsize="87,73">
              <v:shape style="position:absolute;left:73;top:138;width:87;height:73" coordorigin="73,138" coordsize="87,73" path="m94,138l77,145,73,163,79,187,91,201,107,209,126,211,146,205,147,203,155,185,160,163,153,153,136,144,115,139,94,13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47"/>
          <w:sz w:val="20"/>
        </w:rPr>
      </w:r>
      <w:r>
        <w:rPr>
          <w:rFonts w:ascii="Calibri"/>
          <w:position w:val="47"/>
          <w:sz w:val="20"/>
        </w:rPr>
        <w:tab/>
      </w:r>
      <w:r>
        <w:rPr>
          <w:rFonts w:ascii="Calibri"/>
          <w:position w:val="47"/>
          <w:sz w:val="20"/>
        </w:rPr>
        <w:pict>
          <v:group style="width:16.1500pt;height:14.5pt;mso-position-horizontal-relative:char;mso-position-vertical-relative:line" coordorigin="0,0" coordsize="323,290">
            <v:group style="position:absolute;left:0;top:0;width:323;height:290" coordorigin="0,0" coordsize="323,290">
              <v:shape style="position:absolute;left:0;top:0;width:323;height:290" coordorigin="0,0" coordsize="323,290" path="m177,0l116,6,56,29,15,76,0,141,0,142,5,160,12,179,20,198,29,217,36,236,89,280,127,289,148,287,206,273,275,233,316,178,321,163,152,163,132,157,116,151,111,141,107,123,107,107,113,91,124,76,140,64,161,55,294,55,292,51,231,8,195,1,177,0xe" filled="true" fillcolor="#000000" stroked="false">
                <v:path arrowok="t"/>
                <v:fill type="solid"/>
              </v:shape>
              <v:shape style="position:absolute;left:0;top:0;width:323;height:290" coordorigin="0,0" coordsize="323,290" path="m294,55l161,55,179,62,196,79,182,141,152,163,321,163,321,160,323,142,322,123,318,104,311,85,303,68,294,55xe" filled="true" fillcolor="#000000" stroked="false">
                <v:path arrowok="t"/>
                <v:fill type="solid"/>
              </v:shape>
            </v:group>
            <v:group style="position:absolute;left:23;top:27;width:264;height:236" coordorigin="23,27" coordsize="264,236">
              <v:shape style="position:absolute;left:23;top:27;width:264;height:236" coordorigin="23,27" coordsize="264,236" path="m168,27l107,35,54,64,25,121,23,145,29,164,36,183,45,202,53,220,107,260,127,263,150,261,224,234,270,190,284,161,155,161,134,157,118,151,116,148,110,130,111,112,118,96,130,83,148,72,263,72,255,62,240,49,224,39,205,33,187,29,168,27xe" filled="true" fillcolor="#c01c7b" stroked="false">
                <v:path arrowok="t"/>
                <v:fill type="solid"/>
              </v:shape>
              <v:shape style="position:absolute;left:23;top:27;width:264;height:236" coordorigin="23,27" coordsize="264,236" path="m263,72l148,72,166,76,183,91,183,111,178,134,168,153,155,161,284,161,286,151,286,132,283,113,276,95,267,77,263,72xe" filled="true" fillcolor="#c01c7b" stroked="false">
                <v:path arrowok="t"/>
                <v:fill type="solid"/>
              </v:shape>
            </v:group>
            <v:group style="position:absolute;left:110;top:75;width:71;height:87" coordorigin="110,75" coordsize="71,87">
              <v:shape style="position:absolute;left:110;top:75;width:71;height:87" coordorigin="110,75" coordsize="71,87" path="m152,75l128,84,116,97,110,114,111,132,118,151,121,152,139,158,161,161,170,153,177,136,181,114,179,92,170,76,152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47"/>
          <w:sz w:val="20"/>
        </w:rPr>
      </w:r>
      <w:r>
        <w:rPr>
          <w:rFonts w:ascii="Calibri"/>
          <w:position w:val="47"/>
          <w:sz w:val="20"/>
        </w:rPr>
        <w:tab/>
      </w:r>
      <w:r>
        <w:rPr>
          <w:rFonts w:ascii="Calibri"/>
          <w:position w:val="45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45"/>
          <w:sz w:val="20"/>
        </w:rPr>
      </w:r>
      <w:r>
        <w:rPr>
          <w:rFonts w:ascii="Calibri"/>
          <w:position w:val="45"/>
          <w:sz w:val="20"/>
        </w:rPr>
        <w:tab/>
      </w:r>
      <w:r>
        <w:rPr>
          <w:rFonts w:ascii="Calibri"/>
          <w:position w:val="46"/>
          <w:sz w:val="20"/>
        </w:rPr>
        <w:pict>
          <v:group style="width:14.25pt;height:16.1pt;mso-position-horizontal-relative:char;mso-position-vertical-relative:line" coordorigin="0,0" coordsize="285,322">
            <v:group style="position:absolute;left:0;top:0;width:285;height:322" coordorigin="0,0" coordsize="285,322">
              <v:shape style="position:absolute;left:0;top:0;width:285;height:322" coordorigin="0,0" coordsize="285,322" path="m148,0l75,19,29,58,2,129,0,148,0,172,9,234,43,286,101,318,125,321,144,319,163,314,202,301,221,295,269,251,284,214,121,214,103,212,87,206,73,195,61,179,53,158,58,139,71,123,85,120,273,120,271,114,246,59,198,13,166,2,148,0xe" filled="true" fillcolor="#000000" stroked="false">
                <v:path arrowok="t"/>
                <v:fill type="solid"/>
              </v:shape>
              <v:shape style="position:absolute;left:0;top:0;width:285;height:322" coordorigin="0,0" coordsize="285,322" path="m273,120l85,120,105,123,125,131,144,142,157,156,161,172,153,192,145,207,140,209,121,214,284,214,285,195,284,192,283,173,280,153,276,133,273,120xe" filled="true" fillcolor="#000000" stroked="false">
                <v:path arrowok="t"/>
                <v:fill type="solid"/>
              </v:shape>
            </v:group>
            <v:group style="position:absolute;left:26;top:36;width:232;height:263" coordorigin="26,36" coordsize="232,263">
              <v:shape style="position:absolute;left:26;top:36;width:232;height:263" coordorigin="26,36" coordsize="232,263" path="m152,36l81,57,38,103,26,161,27,181,41,241,85,286,131,299,150,295,169,290,188,283,208,277,252,230,258,211,125,211,107,209,92,200,79,186,70,167,76,150,93,134,249,134,248,129,219,75,169,39,152,36xe" filled="true" fillcolor="#fcb325" stroked="false">
                <v:path arrowok="t"/>
                <v:fill type="solid"/>
              </v:shape>
              <v:shape style="position:absolute;left:26;top:36;width:232;height:263" coordorigin="26,36" coordsize="232,263" path="m249,134l93,134,114,137,136,144,153,156,160,168,153,189,146,205,144,206,125,211,258,211,258,188,256,168,253,148,249,134xe" filled="true" fillcolor="#fcb325" stroked="false">
                <v:path arrowok="t"/>
                <v:fill type="solid"/>
              </v:shape>
            </v:group>
            <v:group style="position:absolute;left:73;top:138;width:87;height:73" coordorigin="73,138" coordsize="87,73">
              <v:shape style="position:absolute;left:73;top:138;width:87;height:73" coordorigin="73,138" coordsize="87,73" path="m94,138l77,145,73,163,79,187,91,201,107,209,126,211,146,205,147,203,155,185,160,163,153,153,136,144,115,139,94,13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46"/>
          <w:sz w:val="20"/>
        </w:rPr>
      </w:r>
      <w:r>
        <w:rPr>
          <w:rFonts w:ascii="Calibri"/>
          <w:position w:val="46"/>
          <w:sz w:val="20"/>
        </w:rPr>
        <w:tab/>
      </w:r>
      <w:r>
        <w:rPr>
          <w:rFonts w:ascii="Calibri"/>
          <w:position w:val="47"/>
          <w:sz w:val="20"/>
        </w:rPr>
        <w:pict>
          <v:group style="width:16.1500pt;height:14.5pt;mso-position-horizontal-relative:char;mso-position-vertical-relative:line" coordorigin="0,0" coordsize="323,290">
            <v:group style="position:absolute;left:0;top:0;width:323;height:290" coordorigin="0,0" coordsize="323,290">
              <v:shape style="position:absolute;left:0;top:0;width:323;height:290" coordorigin="0,0" coordsize="323,290" path="m177,0l116,6,56,29,15,76,0,141,0,142,5,160,12,179,20,198,29,217,36,236,89,280,127,289,148,287,206,273,275,233,316,178,321,163,152,163,132,157,116,151,111,141,106,123,107,107,113,91,124,76,140,64,161,55,294,55,292,51,231,8,195,1,177,0xe" filled="true" fillcolor="#000000" stroked="false">
                <v:path arrowok="t"/>
                <v:fill type="solid"/>
              </v:shape>
              <v:shape style="position:absolute;left:0;top:0;width:323;height:290" coordorigin="0,0" coordsize="323,290" path="m294,55l161,55,179,62,196,79,182,141,152,163,321,163,321,160,323,142,322,123,318,104,311,85,303,68,294,55xe" filled="true" fillcolor="#000000" stroked="false">
                <v:path arrowok="t"/>
                <v:fill type="solid"/>
              </v:shape>
            </v:group>
            <v:group style="position:absolute;left:23;top:27;width:264;height:236" coordorigin="23,27" coordsize="264,236">
              <v:shape style="position:absolute;left:23;top:27;width:264;height:236" coordorigin="23,27" coordsize="264,236" path="m168,27l107,35,54,64,25,121,23,145,29,164,36,183,45,202,53,220,107,260,127,263,150,261,224,234,270,190,284,161,155,161,134,157,118,151,116,148,110,130,111,112,118,96,130,83,148,72,263,72,255,62,240,49,224,39,205,33,187,29,168,27xe" filled="true" fillcolor="#c01c7b" stroked="false">
                <v:path arrowok="t"/>
                <v:fill type="solid"/>
              </v:shape>
              <v:shape style="position:absolute;left:23;top:27;width:264;height:236" coordorigin="23,27" coordsize="264,236" path="m263,72l148,72,166,76,183,91,183,111,178,134,168,153,155,161,284,161,286,151,286,132,283,113,276,95,267,77,263,72xe" filled="true" fillcolor="#c01c7b" stroked="false">
                <v:path arrowok="t"/>
                <v:fill type="solid"/>
              </v:shape>
            </v:group>
            <v:group style="position:absolute;left:110;top:75;width:71;height:87" coordorigin="110,75" coordsize="71,87">
              <v:shape style="position:absolute;left:110;top:75;width:71;height:87" coordorigin="110,75" coordsize="71,87" path="m152,75l128,84,116,97,110,114,111,132,118,151,121,152,139,158,161,161,170,153,177,136,181,114,179,92,170,76,152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47"/>
          <w:sz w:val="20"/>
        </w:rPr>
      </w:r>
      <w:r>
        <w:rPr>
          <w:rFonts w:ascii="Calibri"/>
          <w:position w:val="47"/>
          <w:sz w:val="20"/>
        </w:rPr>
        <w:tab/>
      </w:r>
      <w:r>
        <w:rPr>
          <w:rFonts w:ascii="Calibri"/>
          <w:position w:val="45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45"/>
          <w:sz w:val="20"/>
        </w:rPr>
      </w:r>
      <w:r>
        <w:rPr>
          <w:rFonts w:ascii="Calibri"/>
          <w:position w:val="45"/>
          <w:sz w:val="20"/>
        </w:rPr>
        <w:tab/>
      </w:r>
      <w:r>
        <w:rPr>
          <w:rFonts w:ascii="Calibri"/>
          <w:position w:val="47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fcb325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fcb325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47"/>
          <w:sz w:val="20"/>
        </w:rPr>
      </w:r>
      <w:r>
        <w:rPr>
          <w:rFonts w:ascii="Calibri"/>
          <w:position w:val="47"/>
          <w:sz w:val="20"/>
        </w:rPr>
        <w:tab/>
      </w:r>
      <w:r>
        <w:rPr>
          <w:rFonts w:ascii="Calibri"/>
          <w:position w:val="47"/>
          <w:sz w:val="20"/>
        </w:rPr>
        <w:pict>
          <v:group style="width:14.25pt;height:16.1pt;mso-position-horizontal-relative:char;mso-position-vertical-relative:line" coordorigin="0,0" coordsize="285,322">
            <v:group style="position:absolute;left:0;top:0;width:285;height:322" coordorigin="0,0" coordsize="285,322">
              <v:shape style="position:absolute;left:0;top:0;width:285;height:322" coordorigin="0,0" coordsize="285,322" path="m148,0l75,19,29,58,2,129,0,148,0,172,9,234,43,286,101,318,125,321,144,319,163,314,202,301,221,295,269,251,284,214,121,214,103,212,87,206,73,195,61,179,53,158,58,139,71,123,85,120,273,120,271,114,246,59,198,13,166,2,148,0xe" filled="true" fillcolor="#000000" stroked="false">
                <v:path arrowok="t"/>
                <v:fill type="solid"/>
              </v:shape>
              <v:shape style="position:absolute;left:0;top:0;width:285;height:322" coordorigin="0,0" coordsize="285,322" path="m273,120l85,120,105,123,125,131,144,142,157,156,161,172,153,192,145,207,140,209,121,214,284,214,285,195,284,192,283,173,280,153,276,133,273,120xe" filled="true" fillcolor="#000000" stroked="false">
                <v:path arrowok="t"/>
                <v:fill type="solid"/>
              </v:shape>
            </v:group>
            <v:group style="position:absolute;left:26;top:36;width:232;height:263" coordorigin="26,36" coordsize="232,263">
              <v:shape style="position:absolute;left:26;top:36;width:232;height:263" coordorigin="26,36" coordsize="232,263" path="m152,36l81,57,38,103,26,161,27,181,41,241,85,286,131,299,150,295,169,290,188,283,208,277,252,230,258,211,125,211,107,209,92,200,79,186,70,167,76,150,93,134,249,134,248,129,219,75,169,39,152,36xe" filled="true" fillcolor="#c01c7b" stroked="false">
                <v:path arrowok="t"/>
                <v:fill type="solid"/>
              </v:shape>
              <v:shape style="position:absolute;left:26;top:36;width:232;height:263" coordorigin="26,36" coordsize="232,263" path="m249,134l93,134,114,137,136,144,153,156,160,168,153,189,146,205,144,206,125,211,258,211,258,188,256,168,253,148,249,134xe" filled="true" fillcolor="#c01c7b" stroked="false">
                <v:path arrowok="t"/>
                <v:fill type="solid"/>
              </v:shape>
            </v:group>
            <v:group style="position:absolute;left:73;top:138;width:87;height:73" coordorigin="73,138" coordsize="87,73">
              <v:shape style="position:absolute;left:73;top:138;width:87;height:73" coordorigin="73,138" coordsize="87,73" path="m94,138l77,145,73,163,79,187,91,201,107,209,126,211,146,205,147,203,155,185,160,163,153,153,136,144,115,139,94,13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47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0"/>
          <w:szCs w:val="20"/>
        </w:rPr>
      </w:pPr>
    </w:p>
    <w:p>
      <w:pPr>
        <w:pStyle w:val="Heading1"/>
        <w:spacing w:line="247" w:lineRule="auto" w:before="50"/>
        <w:ind w:right="1399"/>
        <w:jc w:val="left"/>
        <w:rPr>
          <w:b w:val="0"/>
          <w:bCs w:val="0"/>
        </w:rPr>
      </w:pPr>
      <w:r>
        <w:rPr/>
        <w:pict>
          <v:group style="position:absolute;margin-left:583.560059pt;margin-top:-63.050777pt;width:11.75pt;height:14.5pt;mso-position-horizontal-relative:page;mso-position-vertical-relative:paragraph;z-index:2920" coordorigin="11671,-1261" coordsize="235,290">
            <v:group style="position:absolute;left:11671;top:-1261;width:235;height:290" coordorigin="11671,-1261" coordsize="235,290">
              <v:shape style="position:absolute;left:11671;top:-1261;width:235;height:290" coordorigin="11671,-1261" coordsize="235,290" path="m11848,-1261l11787,-1255,11727,-1232,11686,-1186,11671,-1120,11676,-1101,11683,-1082,11691,-1063,11700,-1044,11708,-1025,11761,-981,11798,-972,11819,-974,11877,-989,11906,-1001,11906,-1098,11823,-1098,11803,-1104,11787,-1110,11782,-1120,11778,-1138,11778,-1154,11784,-1170,11795,-1185,11811,-1197,11832,-1206,11906,-1206,11906,-1251,11902,-1253,11884,-1257,11866,-1260,11848,-1261xe" filled="true" fillcolor="#000000" stroked="false">
                <v:path arrowok="t"/>
                <v:fill type="solid"/>
              </v:shape>
              <v:shape style="position:absolute;left:11671;top:-1261;width:235;height:290" coordorigin="11671,-1261" coordsize="235,290" path="m11906,-1206l11832,-1206,11850,-1199,11867,-1182,11853,-1120,11823,-1098,11906,-1098,11906,-1206xe" filled="true" fillcolor="#000000" stroked="false">
                <v:path arrowok="t"/>
                <v:fill type="solid"/>
              </v:shape>
            </v:group>
            <v:group style="position:absolute;left:11695;top:-1234;width:211;height:236" coordorigin="11695,-1234" coordsize="211,236">
              <v:shape style="position:absolute;left:11695;top:-1234;width:211;height:236" coordorigin="11695,-1234" coordsize="211,236" path="m11839,-1234l11778,-1226,11725,-1197,11696,-1140,11695,-1116,11700,-1097,11707,-1078,11716,-1059,11724,-1041,11779,-1001,11799,-998,11821,-1000,11895,-1027,11906,-1034,11906,-1100,11827,-1100,11805,-1104,11789,-1110,11787,-1113,11782,-1131,11782,-1149,11789,-1165,11802,-1178,11820,-1189,11906,-1189,11906,-1216,11895,-1222,11876,-1228,11858,-1232,11839,-1234xe" filled="true" fillcolor="#eecae0" stroked="false">
                <v:path arrowok="t"/>
                <v:fill type="solid"/>
              </v:shape>
              <v:shape style="position:absolute;left:11695;top:-1234;width:211;height:236" coordorigin="11695,-1234" coordsize="211,236" path="m11906,-1189l11820,-1189,11837,-1185,11854,-1170,11854,-1150,11849,-1127,11839,-1108,11827,-1100,11906,-1100,11906,-1189xe" filled="true" fillcolor="#eecae0" stroked="false">
                <v:path arrowok="t"/>
                <v:fill type="solid"/>
              </v:shape>
            </v:group>
            <v:group style="position:absolute;left:11782;top:-1186;width:71;height:87" coordorigin="11782,-1186" coordsize="71,87">
              <v:shape style="position:absolute;left:11782;top:-1186;width:71;height:87" coordorigin="11782,-1186" coordsize="71,87" path="m11823,-1186l11799,-1177,11788,-1164,11782,-1147,11782,-1129,11789,-1110,11792,-1109,11810,-1103,11832,-1100,11841,-1108,11848,-1125,11852,-1147,11850,-1169,11841,-1185,11823,-1186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BC3C2E"/>
          <w:spacing w:val="-2"/>
        </w:rPr>
        <w:t>How</w:t>
      </w:r>
      <w:r>
        <w:rPr>
          <w:color w:val="BC3C2E"/>
          <w:spacing w:val="-39"/>
        </w:rPr>
        <w:t> </w:t>
      </w:r>
      <w:r>
        <w:rPr>
          <w:color w:val="BC3C2E"/>
          <w:spacing w:val="-3"/>
        </w:rPr>
        <w:t>to</w:t>
      </w:r>
      <w:r>
        <w:rPr>
          <w:color w:val="BC3C2E"/>
          <w:spacing w:val="-38"/>
        </w:rPr>
        <w:t> </w:t>
      </w:r>
      <w:r>
        <w:rPr>
          <w:color w:val="BC3C2E"/>
        </w:rPr>
        <w:t>define</w:t>
      </w:r>
      <w:r>
        <w:rPr>
          <w:color w:val="BC3C2E"/>
          <w:spacing w:val="-39"/>
        </w:rPr>
        <w:t> </w:t>
      </w:r>
      <w:r>
        <w:rPr>
          <w:color w:val="BC3C2E"/>
        </w:rPr>
        <w:t>and</w:t>
      </w:r>
      <w:r>
        <w:rPr>
          <w:color w:val="BC3C2E"/>
          <w:spacing w:val="-39"/>
        </w:rPr>
        <w:t> </w:t>
      </w:r>
      <w:r>
        <w:rPr>
          <w:color w:val="BC3C2E"/>
          <w:spacing w:val="-4"/>
        </w:rPr>
        <w:t>mea</w:t>
      </w:r>
      <w:r>
        <w:rPr>
          <w:color w:val="BC3C2E"/>
          <w:spacing w:val="-3"/>
        </w:rPr>
        <w:t>s</w:t>
      </w:r>
      <w:r>
        <w:rPr>
          <w:color w:val="BC3C2E"/>
          <w:spacing w:val="-4"/>
        </w:rPr>
        <w:t>ure</w:t>
      </w:r>
      <w:r>
        <w:rPr>
          <w:color w:val="BC3C2E"/>
          <w:spacing w:val="-38"/>
        </w:rPr>
        <w:t> </w:t>
      </w:r>
      <w:r>
        <w:rPr>
          <w:color w:val="BC3C2E"/>
          <w:spacing w:val="-2"/>
        </w:rPr>
        <w:t>wel</w:t>
      </w:r>
      <w:r>
        <w:rPr>
          <w:color w:val="BC3C2E"/>
          <w:spacing w:val="-1"/>
        </w:rPr>
        <w:t>lbeing</w:t>
      </w:r>
      <w:r>
        <w:rPr>
          <w:color w:val="BC3C2E"/>
          <w:spacing w:val="-39"/>
        </w:rPr>
        <w:t> </w:t>
      </w:r>
      <w:r>
        <w:rPr>
          <w:color w:val="BC3C2E"/>
          <w:spacing w:val="-2"/>
        </w:rPr>
        <w:t>for</w:t>
      </w:r>
      <w:r>
        <w:rPr>
          <w:color w:val="BC3C2E"/>
          <w:spacing w:val="-38"/>
        </w:rPr>
        <w:t> </w:t>
      </w:r>
      <w:r>
        <w:rPr>
          <w:color w:val="BC3C2E"/>
          <w:spacing w:val="-3"/>
        </w:rPr>
        <w:t>Abor</w:t>
      </w:r>
      <w:r>
        <w:rPr>
          <w:color w:val="BC3C2E"/>
          <w:spacing w:val="-2"/>
        </w:rPr>
        <w:t>igin</w:t>
      </w:r>
      <w:r>
        <w:rPr>
          <w:color w:val="BC3C2E"/>
          <w:spacing w:val="-3"/>
        </w:rPr>
        <w:t>a</w:t>
      </w:r>
      <w:r>
        <w:rPr>
          <w:color w:val="BC3C2E"/>
          <w:spacing w:val="-2"/>
        </w:rPr>
        <w:t>l</w:t>
      </w:r>
      <w:r>
        <w:rPr>
          <w:color w:val="BC3C2E"/>
          <w:spacing w:val="-40"/>
        </w:rPr>
        <w:t> </w:t>
      </w:r>
      <w:r>
        <w:rPr>
          <w:color w:val="BC3C2E"/>
        </w:rPr>
        <w:t>and</w:t>
      </w:r>
      <w:r>
        <w:rPr>
          <w:color w:val="BC3C2E"/>
          <w:spacing w:val="-39"/>
        </w:rPr>
        <w:t> </w:t>
      </w:r>
      <w:r>
        <w:rPr>
          <w:color w:val="BC3C2E"/>
          <w:spacing w:val="-4"/>
        </w:rPr>
        <w:t>Torre</w:t>
      </w:r>
      <w:r>
        <w:rPr>
          <w:color w:val="BC3C2E"/>
          <w:spacing w:val="-3"/>
        </w:rPr>
        <w:t>s</w:t>
      </w:r>
      <w:r>
        <w:rPr>
          <w:color w:val="BC3C2E"/>
          <w:spacing w:val="-43"/>
        </w:rPr>
        <w:t> </w:t>
      </w:r>
      <w:r>
        <w:rPr>
          <w:color w:val="BC3C2E"/>
          <w:spacing w:val="-1"/>
        </w:rPr>
        <w:t>St</w:t>
      </w:r>
      <w:r>
        <w:rPr>
          <w:color w:val="BC3C2E"/>
          <w:spacing w:val="-2"/>
        </w:rPr>
        <w:t>r</w:t>
      </w:r>
      <w:r>
        <w:rPr>
          <w:color w:val="BC3C2E"/>
          <w:spacing w:val="-1"/>
        </w:rPr>
        <w:t>ait</w:t>
      </w:r>
      <w:r>
        <w:rPr>
          <w:color w:val="BC3C2E"/>
          <w:spacing w:val="-40"/>
        </w:rPr>
        <w:t> </w:t>
      </w:r>
      <w:r>
        <w:rPr>
          <w:color w:val="BC3C2E"/>
          <w:spacing w:val="-1"/>
        </w:rPr>
        <w:t>Is</w:t>
      </w:r>
      <w:r>
        <w:rPr>
          <w:color w:val="BC3C2E"/>
          <w:spacing w:val="-2"/>
        </w:rPr>
        <w:t>lander</w:t>
      </w:r>
      <w:r>
        <w:rPr>
          <w:color w:val="BC3C2E"/>
          <w:spacing w:val="-38"/>
        </w:rPr>
        <w:t> </w:t>
      </w:r>
      <w:r>
        <w:rPr>
          <w:color w:val="BC3C2E"/>
          <w:spacing w:val="-3"/>
        </w:rPr>
        <w:t>children</w:t>
      </w:r>
      <w:r>
        <w:rPr>
          <w:color w:val="BC3C2E"/>
          <w:spacing w:val="61"/>
          <w:w w:val="95"/>
        </w:rPr>
        <w:t> </w:t>
      </w:r>
      <w:r>
        <w:rPr>
          <w:color w:val="BC3C2E"/>
        </w:rPr>
        <w:t>and</w:t>
      </w:r>
      <w:r>
        <w:rPr>
          <w:color w:val="BC3C2E"/>
          <w:spacing w:val="-41"/>
        </w:rPr>
        <w:t> </w:t>
      </w:r>
      <w:r>
        <w:rPr>
          <w:color w:val="BC3C2E"/>
          <w:spacing w:val="-2"/>
        </w:rPr>
        <w:t>y</w:t>
      </w:r>
      <w:r>
        <w:rPr>
          <w:color w:val="BC3C2E"/>
          <w:spacing w:val="-3"/>
        </w:rPr>
        <w:t>ou</w:t>
      </w:r>
      <w:r>
        <w:rPr>
          <w:color w:val="BC3C2E"/>
          <w:spacing w:val="-2"/>
        </w:rPr>
        <w:t>ng</w:t>
      </w:r>
      <w:r>
        <w:rPr>
          <w:color w:val="BC3C2E"/>
          <w:spacing w:val="-38"/>
        </w:rPr>
        <w:t> </w:t>
      </w:r>
      <w:r>
        <w:rPr>
          <w:color w:val="BC3C2E"/>
          <w:spacing w:val="-2"/>
        </w:rPr>
        <w:t>people</w:t>
      </w:r>
      <w:r>
        <w:rPr>
          <w:color w:val="BC3C2E"/>
          <w:spacing w:val="-38"/>
        </w:rPr>
        <w:t> </w:t>
      </w:r>
      <w:r>
        <w:rPr>
          <w:color w:val="BC3C2E"/>
        </w:rPr>
        <w:t>in</w:t>
      </w:r>
      <w:r>
        <w:rPr>
          <w:color w:val="BC3C2E"/>
          <w:spacing w:val="-37"/>
        </w:rPr>
        <w:t> </w:t>
      </w:r>
      <w:r>
        <w:rPr>
          <w:color w:val="BC3C2E"/>
          <w:spacing w:val="-2"/>
        </w:rPr>
        <w:t>Queen</w:t>
      </w:r>
      <w:r>
        <w:rPr>
          <w:color w:val="BC3C2E"/>
          <w:spacing w:val="-1"/>
        </w:rPr>
        <w:t>sland</w:t>
      </w:r>
      <w:r>
        <w:rPr>
          <w:color w:val="BC3C2E"/>
          <w:spacing w:val="-2"/>
        </w:rPr>
        <w:t>.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33"/>
          <w:szCs w:val="3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2" w:id="6"/>
      <w:r>
        <w:rPr>
          <w:color w:val="6DC067"/>
        </w:rPr>
        <w:t>Who</w:t>
      </w:r>
      <w:r>
        <w:rPr>
          <w:color w:val="6DC067"/>
          <w:spacing w:val="-37"/>
        </w:rPr>
        <w:t> </w:t>
      </w:r>
      <w:r>
        <w:rPr>
          <w:color w:val="6DC067"/>
          <w:spacing w:val="-3"/>
        </w:rPr>
        <w:t>are</w:t>
      </w:r>
      <w:r>
        <w:rPr>
          <w:color w:val="6DC067"/>
          <w:spacing w:val="-37"/>
        </w:rPr>
        <w:t> </w:t>
      </w:r>
      <w:r>
        <w:rPr>
          <w:color w:val="6DC067"/>
          <w:spacing w:val="-3"/>
        </w:rPr>
        <w:t>children</w:t>
      </w:r>
      <w:r>
        <w:rPr>
          <w:color w:val="6DC067"/>
          <w:spacing w:val="-37"/>
        </w:rPr>
        <w:t> </w:t>
      </w:r>
      <w:r>
        <w:rPr>
          <w:color w:val="6DC067"/>
        </w:rPr>
        <w:t>and</w:t>
      </w:r>
      <w:r>
        <w:rPr>
          <w:color w:val="6DC067"/>
          <w:spacing w:val="-41"/>
        </w:rPr>
        <w:t> </w:t>
      </w:r>
      <w:r>
        <w:rPr>
          <w:color w:val="6DC067"/>
          <w:spacing w:val="-2"/>
        </w:rPr>
        <w:t>y</w:t>
      </w:r>
      <w:r>
        <w:rPr>
          <w:color w:val="6DC067"/>
          <w:spacing w:val="-3"/>
        </w:rPr>
        <w:t>ou</w:t>
      </w:r>
      <w:r>
        <w:rPr>
          <w:color w:val="6DC067"/>
          <w:spacing w:val="-2"/>
        </w:rPr>
        <w:t>ng</w:t>
      </w:r>
      <w:r>
        <w:rPr>
          <w:color w:val="6DC067"/>
          <w:spacing w:val="-37"/>
        </w:rPr>
        <w:t> </w:t>
      </w:r>
      <w:r>
        <w:rPr>
          <w:color w:val="6DC067"/>
          <w:spacing w:val="-2"/>
        </w:rPr>
        <w:t>peop</w:t>
      </w:r>
      <w:r>
        <w:rPr>
          <w:color w:val="6DC067"/>
          <w:spacing w:val="-1"/>
        </w:rPr>
        <w:t>le?</w:t>
      </w:r>
      <w:bookmarkEnd w:id="6"/>
      <w:r>
        <w:rPr>
          <w:b w:val="0"/>
        </w:rPr>
      </w:r>
    </w:p>
    <w:p>
      <w:pPr>
        <w:pStyle w:val="BodyText"/>
        <w:spacing w:line="250" w:lineRule="auto" w:before="187"/>
        <w:ind w:left="1020" w:right="2086"/>
        <w:jc w:val="left"/>
      </w:pP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defines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as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1"/>
          <w:w w:val="105"/>
        </w:rPr>
        <w:t> 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59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people,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including</w:t>
      </w:r>
      <w:r>
        <w:rPr>
          <w:spacing w:val="6"/>
          <w:w w:val="105"/>
        </w:rPr>
        <w:t> </w:t>
      </w:r>
      <w:r>
        <w:rPr>
          <w:w w:val="105"/>
        </w:rPr>
        <w:t>an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unborn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child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person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2</w:t>
      </w:r>
      <w:r>
        <w:rPr>
          <w:spacing w:val="-3"/>
          <w:w w:val="105"/>
        </w:rPr>
        <w:t>5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age.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1" w:id="7"/>
      <w:r>
        <w:rPr>
          <w:color w:val="6DC067"/>
          <w:spacing w:val="-1"/>
        </w:rPr>
        <w:t>Wh</w:t>
      </w:r>
      <w:r>
        <w:rPr>
          <w:color w:val="6DC067"/>
          <w:spacing w:val="-2"/>
        </w:rPr>
        <w:t>at</w:t>
      </w:r>
      <w:r>
        <w:rPr>
          <w:color w:val="6DC067"/>
          <w:spacing w:val="-31"/>
        </w:rPr>
        <w:t> </w:t>
      </w:r>
      <w:r>
        <w:rPr>
          <w:color w:val="6DC067"/>
          <w:spacing w:val="-2"/>
        </w:rPr>
        <w:t>is</w:t>
      </w:r>
      <w:r>
        <w:rPr>
          <w:color w:val="6DC067"/>
          <w:spacing w:val="-31"/>
        </w:rPr>
        <w:t> </w:t>
      </w:r>
      <w:r>
        <w:rPr>
          <w:color w:val="6DC067"/>
          <w:spacing w:val="-2"/>
        </w:rPr>
        <w:t>wel</w:t>
      </w:r>
      <w:r>
        <w:rPr>
          <w:color w:val="6DC067"/>
          <w:spacing w:val="-1"/>
        </w:rPr>
        <w:t>lbeing</w:t>
      </w:r>
      <w:r>
        <w:rPr>
          <w:color w:val="6DC067"/>
          <w:spacing w:val="-29"/>
        </w:rPr>
        <w:t> </w:t>
      </w:r>
      <w:r>
        <w:rPr>
          <w:color w:val="6DC067"/>
          <w:spacing w:val="-2"/>
        </w:rPr>
        <w:t>for</w:t>
      </w:r>
      <w:r>
        <w:rPr>
          <w:color w:val="6DC067"/>
          <w:spacing w:val="-29"/>
        </w:rPr>
        <w:t> </w:t>
      </w:r>
      <w:r>
        <w:rPr>
          <w:color w:val="6DC067"/>
          <w:spacing w:val="-3"/>
        </w:rPr>
        <w:t>Abor</w:t>
      </w:r>
      <w:r>
        <w:rPr>
          <w:color w:val="6DC067"/>
          <w:spacing w:val="-2"/>
        </w:rPr>
        <w:t>igin</w:t>
      </w:r>
      <w:r>
        <w:rPr>
          <w:color w:val="6DC067"/>
          <w:spacing w:val="-3"/>
        </w:rPr>
        <w:t>a</w:t>
      </w:r>
      <w:r>
        <w:rPr>
          <w:color w:val="6DC067"/>
          <w:spacing w:val="-2"/>
        </w:rPr>
        <w:t>l</w:t>
      </w:r>
      <w:r>
        <w:rPr>
          <w:color w:val="6DC067"/>
          <w:spacing w:val="-31"/>
        </w:rPr>
        <w:t> </w:t>
      </w:r>
      <w:r>
        <w:rPr>
          <w:color w:val="6DC067"/>
        </w:rPr>
        <w:t>and</w:t>
      </w:r>
      <w:r>
        <w:rPr>
          <w:color w:val="6DC067"/>
          <w:spacing w:val="-30"/>
        </w:rPr>
        <w:t> </w:t>
      </w:r>
      <w:r>
        <w:rPr>
          <w:color w:val="6DC067"/>
          <w:spacing w:val="-4"/>
        </w:rPr>
        <w:t>Torre</w:t>
      </w:r>
      <w:r>
        <w:rPr>
          <w:color w:val="6DC067"/>
          <w:spacing w:val="-3"/>
        </w:rPr>
        <w:t>s</w:t>
      </w:r>
      <w:r>
        <w:rPr>
          <w:color w:val="6DC067"/>
          <w:spacing w:val="-35"/>
        </w:rPr>
        <w:t> </w:t>
      </w:r>
      <w:r>
        <w:rPr>
          <w:color w:val="6DC067"/>
          <w:spacing w:val="-1"/>
        </w:rPr>
        <w:t>St</w:t>
      </w:r>
      <w:r>
        <w:rPr>
          <w:color w:val="6DC067"/>
          <w:spacing w:val="-2"/>
        </w:rPr>
        <w:t>r</w:t>
      </w:r>
      <w:r>
        <w:rPr>
          <w:color w:val="6DC067"/>
          <w:spacing w:val="-1"/>
        </w:rPr>
        <w:t>ait</w:t>
      </w:r>
      <w:r>
        <w:rPr>
          <w:color w:val="6DC067"/>
          <w:spacing w:val="-31"/>
        </w:rPr>
        <w:t> </w:t>
      </w:r>
      <w:r>
        <w:rPr>
          <w:color w:val="6DC067"/>
          <w:spacing w:val="-1"/>
        </w:rPr>
        <w:t>Is</w:t>
      </w:r>
      <w:r>
        <w:rPr>
          <w:color w:val="6DC067"/>
          <w:spacing w:val="-2"/>
        </w:rPr>
        <w:t>lander</w:t>
      </w:r>
      <w:r>
        <w:rPr>
          <w:color w:val="6DC067"/>
          <w:spacing w:val="-29"/>
        </w:rPr>
        <w:t> </w:t>
      </w:r>
      <w:r>
        <w:rPr>
          <w:color w:val="6DC067"/>
          <w:spacing w:val="-3"/>
        </w:rPr>
        <w:t>children</w:t>
      </w:r>
      <w:r>
        <w:rPr>
          <w:color w:val="6DC067"/>
          <w:spacing w:val="-29"/>
        </w:rPr>
        <w:t> </w:t>
      </w:r>
      <w:r>
        <w:rPr>
          <w:color w:val="6DC067"/>
        </w:rPr>
        <w:t>and</w:t>
      </w:r>
      <w:r>
        <w:rPr>
          <w:color w:val="6DC067"/>
          <w:spacing w:val="-33"/>
        </w:rPr>
        <w:t> </w:t>
      </w:r>
      <w:r>
        <w:rPr>
          <w:color w:val="6DC067"/>
          <w:spacing w:val="-2"/>
        </w:rPr>
        <w:t>y</w:t>
      </w:r>
      <w:r>
        <w:rPr>
          <w:color w:val="6DC067"/>
          <w:spacing w:val="-3"/>
        </w:rPr>
        <w:t>ou</w:t>
      </w:r>
      <w:r>
        <w:rPr>
          <w:color w:val="6DC067"/>
          <w:spacing w:val="-2"/>
        </w:rPr>
        <w:t>ng</w:t>
      </w:r>
      <w:r>
        <w:rPr>
          <w:color w:val="6DC067"/>
          <w:spacing w:val="-29"/>
        </w:rPr>
        <w:t> </w:t>
      </w:r>
      <w:r>
        <w:rPr>
          <w:color w:val="6DC067"/>
          <w:spacing w:val="-2"/>
        </w:rPr>
        <w:t>peop</w:t>
      </w:r>
      <w:r>
        <w:rPr>
          <w:color w:val="6DC067"/>
          <w:spacing w:val="-1"/>
        </w:rPr>
        <w:t>le?</w:t>
      </w:r>
      <w:bookmarkEnd w:id="7"/>
      <w:r>
        <w:rPr>
          <w:b w:val="0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17"/>
          <w:szCs w:val="17"/>
        </w:rPr>
      </w:pPr>
    </w:p>
    <w:p>
      <w:pPr>
        <w:spacing w:line="200" w:lineRule="atLeast"/>
        <w:ind w:left="1827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386.95pt;height:85.05pt;mso-position-horizontal-relative:char;mso-position-vertical-relative:line" coordorigin="0,0" coordsize="7739,1701">
            <v:shape style="position:absolute;left:0;top:0;width:7739;height:1701" type="#_x0000_t75" stroked="false">
              <v:imagedata r:id="rId14" o:title=""/>
            </v:shape>
            <v:shape style="position:absolute;left:0;top:0;width:7739;height:1701" type="#_x0000_t202" filled="false" stroked="false">
              <v:textbox inset="0,0,0,0">
                <w:txbxContent>
                  <w:p>
                    <w:pPr>
                      <w:spacing w:before="113"/>
                      <w:ind w:left="0" w:right="53" w:firstLine="0"/>
                      <w:jc w:val="center"/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pP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9"/>
                        <w:sz w:val="30"/>
                        <w:szCs w:val="30"/>
                      </w:rPr>
                      <w:t>“A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6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child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ne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ds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7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to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feel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like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7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the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y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6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ha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ve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future.”</w:t>
                    </w:r>
                    <w:r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r>
                  </w:p>
                  <w:p>
                    <w:pPr>
                      <w:spacing w:before="41"/>
                      <w:ind w:left="0" w:right="53" w:firstLine="0"/>
                      <w:jc w:val="center"/>
                      <w:rPr>
                        <w:rFonts w:ascii="Calibri" w:hAnsi="Calibri" w:cs="Calibri" w:eastAsia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color w:val="58595B"/>
                        <w:spacing w:val="-3"/>
                        <w:w w:val="110"/>
                        <w:sz w:val="20"/>
                      </w:rPr>
                      <w:t>Community</w:t>
                    </w:r>
                    <w:r>
                      <w:rPr>
                        <w:rFonts w:ascii="Calibri"/>
                        <w:color w:val="58595B"/>
                        <w:spacing w:val="-30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c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on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s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u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l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tation</w:t>
                    </w:r>
                    <w:r>
                      <w:rPr>
                        <w:rFonts w:ascii="Calibri"/>
                        <w:color w:val="58595B"/>
                        <w:spacing w:val="-29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w w:val="110"/>
                        <w:sz w:val="20"/>
                      </w:rPr>
                      <w:t>participant,</w:t>
                    </w:r>
                    <w:r>
                      <w:rPr>
                        <w:rFonts w:ascii="Calibri"/>
                        <w:color w:val="58595B"/>
                        <w:spacing w:val="-28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Br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isb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ane</w:t>
                    </w:r>
                    <w:r>
                      <w:rPr>
                        <w:rFonts w:ascii="Calibri"/>
                        <w:sz w:val="20"/>
                      </w:rPr>
                    </w:r>
                  </w:p>
                  <w:p>
                    <w:pPr>
                      <w:spacing w:before="114"/>
                      <w:ind w:left="0" w:right="53" w:firstLine="0"/>
                      <w:jc w:val="center"/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pP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“Wellbe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ing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6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me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ans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7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you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ha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ve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good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peop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le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6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to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le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r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n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6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o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ff.”</w:t>
                    </w:r>
                    <w:r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r>
                  </w:p>
                  <w:p>
                    <w:pPr>
                      <w:spacing w:before="41"/>
                      <w:ind w:left="0" w:right="53" w:firstLine="0"/>
                      <w:jc w:val="center"/>
                      <w:rPr>
                        <w:rFonts w:ascii="Calibri" w:hAnsi="Calibri" w:cs="Calibri" w:eastAsia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color w:val="58595B"/>
                        <w:spacing w:val="-3"/>
                        <w:w w:val="110"/>
                        <w:sz w:val="20"/>
                      </w:rPr>
                      <w:t>Community</w:t>
                    </w:r>
                    <w:r>
                      <w:rPr>
                        <w:rFonts w:ascii="Calibri"/>
                        <w:color w:val="58595B"/>
                        <w:spacing w:val="-27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c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on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s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u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l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tation</w:t>
                    </w:r>
                    <w:r>
                      <w:rPr>
                        <w:rFonts w:ascii="Calibri"/>
                        <w:color w:val="58595B"/>
                        <w:spacing w:val="-26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par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ticip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ant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,</w:t>
                    </w:r>
                    <w:r>
                      <w:rPr>
                        <w:rFonts w:ascii="Calibri"/>
                        <w:color w:val="58595B"/>
                        <w:spacing w:val="-26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w w:val="110"/>
                        <w:sz w:val="20"/>
                      </w:rPr>
                      <w:t>Mt</w:t>
                    </w:r>
                    <w:r>
                      <w:rPr>
                        <w:rFonts w:ascii="Calibri"/>
                        <w:color w:val="58595B"/>
                        <w:spacing w:val="-27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Isa</w:t>
                    </w:r>
                    <w:r>
                      <w:rPr>
                        <w:rFonts w:ascii="Calibri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12"/>
          <w:szCs w:val="12"/>
        </w:rPr>
      </w:pPr>
    </w:p>
    <w:p>
      <w:pPr>
        <w:pStyle w:val="BodyText"/>
        <w:spacing w:line="250" w:lineRule="auto" w:before="60"/>
        <w:ind w:left="1020" w:right="1650"/>
        <w:jc w:val="left"/>
        <w:rPr>
          <w:sz w:val="13"/>
          <w:szCs w:val="13"/>
        </w:rPr>
      </w:pPr>
      <w:r>
        <w:rPr>
          <w:spacing w:val="-3"/>
          <w:w w:val="110"/>
        </w:rPr>
        <w:t>Wel</w:t>
      </w:r>
      <w:r>
        <w:rPr>
          <w:spacing w:val="-2"/>
          <w:w w:val="110"/>
        </w:rPr>
        <w:t>l</w:t>
      </w:r>
      <w:r>
        <w:rPr>
          <w:spacing w:val="-3"/>
          <w:w w:val="110"/>
        </w:rPr>
        <w:t>being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20"/>
          <w:w w:val="110"/>
        </w:rPr>
        <w:t> </w:t>
      </w:r>
      <w:r>
        <w:rPr>
          <w:w w:val="110"/>
        </w:rPr>
        <w:t>a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3"/>
          <w:w w:val="110"/>
        </w:rPr>
        <w:t>omplex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sy</w:t>
      </w:r>
      <w:r>
        <w:rPr>
          <w:spacing w:val="-3"/>
          <w:w w:val="110"/>
        </w:rPr>
        <w:t>nthe</w:t>
      </w:r>
      <w:r>
        <w:rPr>
          <w:spacing w:val="-2"/>
          <w:w w:val="110"/>
        </w:rPr>
        <w:t>sis</w:t>
      </w:r>
      <w:r>
        <w:rPr>
          <w:spacing w:val="-20"/>
          <w:w w:val="110"/>
        </w:rPr>
        <w:t> </w:t>
      </w:r>
      <w:r>
        <w:rPr>
          <w:w w:val="110"/>
        </w:rPr>
        <w:t>of</w:t>
      </w:r>
      <w:r>
        <w:rPr>
          <w:spacing w:val="-21"/>
          <w:w w:val="110"/>
        </w:rPr>
        <w:t> </w:t>
      </w:r>
      <w:r>
        <w:rPr>
          <w:spacing w:val="-3"/>
          <w:w w:val="110"/>
        </w:rPr>
        <w:t>factor</w:t>
      </w:r>
      <w:r>
        <w:rPr>
          <w:spacing w:val="-2"/>
          <w:w w:val="110"/>
        </w:rPr>
        <w:t>s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that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influence</w:t>
      </w:r>
      <w:r>
        <w:rPr>
          <w:spacing w:val="-19"/>
          <w:w w:val="110"/>
        </w:rPr>
        <w:t> </w:t>
      </w:r>
      <w:r>
        <w:rPr>
          <w:spacing w:val="-3"/>
          <w:w w:val="110"/>
        </w:rPr>
        <w:t>h</w:t>
      </w:r>
      <w:r>
        <w:rPr>
          <w:spacing w:val="-2"/>
          <w:w w:val="110"/>
        </w:rPr>
        <w:t>app</w:t>
      </w:r>
      <w:r>
        <w:rPr>
          <w:spacing w:val="-3"/>
          <w:w w:val="110"/>
        </w:rPr>
        <w:t>ine</w:t>
      </w:r>
      <w:r>
        <w:rPr>
          <w:spacing w:val="-2"/>
          <w:w w:val="110"/>
        </w:rPr>
        <w:t>ss</w:t>
      </w:r>
      <w:r>
        <w:rPr>
          <w:spacing w:val="-20"/>
          <w:w w:val="110"/>
        </w:rPr>
        <w:t> </w:t>
      </w:r>
      <w:r>
        <w:rPr>
          <w:w w:val="110"/>
        </w:rPr>
        <w:t>or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ati</w:t>
      </w:r>
      <w:r>
        <w:rPr>
          <w:spacing w:val="-1"/>
          <w:w w:val="110"/>
        </w:rPr>
        <w:t>sf</w:t>
      </w:r>
      <w:r>
        <w:rPr>
          <w:spacing w:val="-2"/>
          <w:w w:val="110"/>
        </w:rPr>
        <w:t>action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within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our</w:t>
      </w:r>
      <w:r>
        <w:rPr>
          <w:spacing w:val="87"/>
          <w:w w:val="92"/>
        </w:rPr>
        <w:t> </w:t>
      </w:r>
      <w:r>
        <w:rPr>
          <w:spacing w:val="-2"/>
          <w:w w:val="110"/>
        </w:rPr>
        <w:t>l</w:t>
      </w:r>
      <w:r>
        <w:rPr>
          <w:spacing w:val="-3"/>
          <w:w w:val="110"/>
        </w:rPr>
        <w:t>ive</w:t>
      </w:r>
      <w:r>
        <w:rPr>
          <w:spacing w:val="-2"/>
          <w:w w:val="110"/>
        </w:rPr>
        <w:t>s.</w:t>
      </w:r>
      <w:r>
        <w:rPr>
          <w:spacing w:val="-3"/>
          <w:w w:val="110"/>
          <w:position w:val="7"/>
          <w:sz w:val="13"/>
        </w:rPr>
        <w:t>4</w:t>
      </w:r>
      <w:r>
        <w:rPr>
          <w:spacing w:val="-1"/>
          <w:w w:val="110"/>
          <w:position w:val="7"/>
          <w:sz w:val="13"/>
        </w:rPr>
        <w:t> </w:t>
      </w:r>
      <w:r>
        <w:rPr>
          <w:w w:val="110"/>
        </w:rPr>
        <w:t>It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3"/>
          <w:w w:val="110"/>
        </w:rPr>
        <w:t>an</w:t>
      </w:r>
      <w:r>
        <w:rPr>
          <w:spacing w:val="-22"/>
          <w:w w:val="110"/>
        </w:rPr>
        <w:t> </w:t>
      </w:r>
      <w:r>
        <w:rPr>
          <w:w w:val="110"/>
        </w:rPr>
        <w:t>be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high</w:t>
      </w:r>
      <w:r>
        <w:rPr>
          <w:spacing w:val="-2"/>
          <w:w w:val="110"/>
        </w:rPr>
        <w:t>ly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indi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idual</w:t>
      </w:r>
      <w:r>
        <w:rPr>
          <w:spacing w:val="-24"/>
          <w:w w:val="110"/>
        </w:rPr>
        <w:t> </w:t>
      </w:r>
      <w:r>
        <w:rPr>
          <w:w w:val="110"/>
        </w:rPr>
        <w:t>and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ub</w:t>
      </w:r>
      <w:r>
        <w:rPr>
          <w:spacing w:val="-2"/>
          <w:w w:val="110"/>
        </w:rPr>
        <w:t>j</w:t>
      </w:r>
      <w:r>
        <w:rPr>
          <w:spacing w:val="-3"/>
          <w:w w:val="110"/>
        </w:rPr>
        <w:t>ective,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with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different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me</w:t>
      </w:r>
      <w:r>
        <w:rPr>
          <w:spacing w:val="-1"/>
          <w:w w:val="110"/>
        </w:rPr>
        <w:t>anings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different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peop</w:t>
      </w:r>
      <w:r>
        <w:rPr>
          <w:spacing w:val="-1"/>
          <w:w w:val="110"/>
        </w:rPr>
        <w:t>le,</w:t>
      </w:r>
      <w:r>
        <w:rPr>
          <w:spacing w:val="-23"/>
          <w:w w:val="110"/>
        </w:rPr>
        <w:t> </w:t>
      </w:r>
      <w:r>
        <w:rPr>
          <w:w w:val="110"/>
        </w:rPr>
        <w:t>and</w:t>
      </w:r>
      <w:r>
        <w:rPr>
          <w:spacing w:val="87"/>
          <w:w w:val="108"/>
        </w:rPr>
        <w:t> </w:t>
      </w:r>
      <w:r>
        <w:rPr>
          <w:spacing w:val="-2"/>
          <w:w w:val="110"/>
        </w:rPr>
        <w:t>c</w:t>
      </w:r>
      <w:r>
        <w:rPr>
          <w:spacing w:val="-3"/>
          <w:w w:val="110"/>
        </w:rPr>
        <w:t>an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ch</w:t>
      </w:r>
      <w:r>
        <w:rPr>
          <w:spacing w:val="-2"/>
          <w:w w:val="110"/>
        </w:rPr>
        <w:t>ange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ac</w:t>
      </w:r>
      <w:r>
        <w:rPr>
          <w:spacing w:val="-3"/>
          <w:w w:val="110"/>
        </w:rPr>
        <w:t>ro</w:t>
      </w:r>
      <w:r>
        <w:rPr>
          <w:spacing w:val="-2"/>
          <w:w w:val="110"/>
        </w:rPr>
        <w:t>ss</w:t>
      </w:r>
      <w:r>
        <w:rPr>
          <w:spacing w:val="-25"/>
          <w:w w:val="110"/>
        </w:rPr>
        <w:t> </w:t>
      </w:r>
      <w:r>
        <w:rPr>
          <w:w w:val="110"/>
        </w:rPr>
        <w:t>the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lif</w:t>
      </w:r>
      <w:r>
        <w:rPr>
          <w:spacing w:val="-2"/>
          <w:w w:val="110"/>
        </w:rPr>
        <w:t>e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3"/>
          <w:w w:val="110"/>
        </w:rPr>
        <w:t>our</w:t>
      </w:r>
      <w:r>
        <w:rPr>
          <w:spacing w:val="-2"/>
          <w:w w:val="110"/>
        </w:rPr>
        <w:t>se.</w:t>
      </w:r>
      <w:r>
        <w:rPr>
          <w:spacing w:val="-3"/>
          <w:w w:val="110"/>
          <w:position w:val="7"/>
          <w:sz w:val="13"/>
        </w:rPr>
        <w:t>5</w:t>
      </w:r>
      <w:r>
        <w:rPr>
          <w:spacing w:val="-4"/>
          <w:w w:val="110"/>
          <w:position w:val="7"/>
          <w:sz w:val="13"/>
        </w:rPr>
        <w:t> </w:t>
      </w:r>
      <w:r>
        <w:rPr>
          <w:spacing w:val="-3"/>
          <w:w w:val="110"/>
        </w:rPr>
        <w:t>Wel</w:t>
      </w:r>
      <w:r>
        <w:rPr>
          <w:spacing w:val="-2"/>
          <w:w w:val="110"/>
        </w:rPr>
        <w:t>l</w:t>
      </w:r>
      <w:r>
        <w:rPr>
          <w:spacing w:val="-3"/>
          <w:w w:val="110"/>
        </w:rPr>
        <w:t>being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26"/>
          <w:w w:val="110"/>
        </w:rPr>
        <w:t> </w:t>
      </w:r>
      <w:r>
        <w:rPr>
          <w:w w:val="110"/>
        </w:rPr>
        <w:t>a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product</w:t>
      </w:r>
      <w:r>
        <w:rPr>
          <w:spacing w:val="-26"/>
          <w:w w:val="110"/>
        </w:rPr>
        <w:t> </w:t>
      </w:r>
      <w:r>
        <w:rPr>
          <w:w w:val="110"/>
        </w:rPr>
        <w:t>of</w:t>
      </w:r>
      <w:r>
        <w:rPr>
          <w:spacing w:val="-26"/>
          <w:w w:val="110"/>
        </w:rPr>
        <w:t> </w:t>
      </w:r>
      <w:r>
        <w:rPr>
          <w:spacing w:val="-5"/>
          <w:w w:val="110"/>
        </w:rPr>
        <w:t>many</w:t>
      </w:r>
      <w:r>
        <w:rPr>
          <w:spacing w:val="-4"/>
          <w:w w:val="110"/>
        </w:rPr>
        <w:t>,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often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interr</w:t>
      </w:r>
      <w:r>
        <w:rPr>
          <w:spacing w:val="-1"/>
          <w:w w:val="110"/>
        </w:rPr>
        <w:t>el</w:t>
      </w:r>
      <w:r>
        <w:rPr>
          <w:spacing w:val="-2"/>
          <w:w w:val="110"/>
        </w:rPr>
        <w:t>ated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factor</w:t>
      </w:r>
      <w:r>
        <w:rPr>
          <w:spacing w:val="-1"/>
          <w:w w:val="110"/>
        </w:rPr>
        <w:t>s.</w:t>
      </w:r>
      <w:r>
        <w:rPr>
          <w:spacing w:val="-1"/>
          <w:w w:val="110"/>
          <w:position w:val="7"/>
          <w:sz w:val="13"/>
        </w:rPr>
        <w:t>6</w:t>
      </w:r>
      <w:r>
        <w:rPr>
          <w:sz w:val="13"/>
        </w:rPr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50" w:lineRule="auto" w:before="0"/>
        <w:ind w:left="1020" w:right="1817"/>
        <w:jc w:val="left"/>
        <w:rPr>
          <w:sz w:val="13"/>
          <w:szCs w:val="13"/>
        </w:rPr>
      </w:pPr>
      <w:r>
        <w:rPr>
          <w:spacing w:val="-3"/>
          <w:w w:val="105"/>
        </w:rPr>
        <w:t>W</w:t>
      </w:r>
      <w:r>
        <w:rPr>
          <w:spacing w:val="-2"/>
          <w:w w:val="105"/>
        </w:rPr>
        <w:t>ellbeing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peoples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inc</w:t>
      </w:r>
      <w:r>
        <w:rPr>
          <w:spacing w:val="-2"/>
          <w:w w:val="105"/>
        </w:rPr>
        <w:t>orpor</w:t>
      </w:r>
      <w:r>
        <w:rPr>
          <w:spacing w:val="-1"/>
          <w:w w:val="105"/>
        </w:rPr>
        <w:t>ates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br</w:t>
      </w:r>
      <w:r>
        <w:rPr>
          <w:spacing w:val="-1"/>
          <w:w w:val="105"/>
        </w:rPr>
        <w:t>oader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issues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social</w:t>
      </w:r>
      <w:r>
        <w:rPr>
          <w:spacing w:val="55"/>
          <w:w w:val="112"/>
        </w:rPr>
        <w:t> </w:t>
      </w:r>
      <w:r>
        <w:rPr>
          <w:spacing w:val="-1"/>
          <w:w w:val="105"/>
        </w:rPr>
        <w:t>justice,</w:t>
      </w:r>
      <w:r>
        <w:rPr>
          <w:spacing w:val="4"/>
          <w:w w:val="105"/>
        </w:rPr>
        <w:t> </w:t>
      </w:r>
      <w:r>
        <w:rPr>
          <w:w w:val="105"/>
        </w:rPr>
        <w:t>equity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hu</w:t>
      </w:r>
      <w:r>
        <w:rPr>
          <w:spacing w:val="-3"/>
          <w:w w:val="105"/>
        </w:rPr>
        <w:t>m</w:t>
      </w:r>
      <w:r>
        <w:rPr>
          <w:spacing w:val="-2"/>
          <w:w w:val="105"/>
        </w:rPr>
        <w:t>an</w:t>
      </w:r>
      <w:r>
        <w:rPr>
          <w:spacing w:val="4"/>
          <w:w w:val="105"/>
        </w:rPr>
        <w:t> </w:t>
      </w:r>
      <w:r>
        <w:rPr>
          <w:w w:val="105"/>
        </w:rPr>
        <w:t>rights. The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significance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ellbeing,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therefor</w:t>
      </w:r>
      <w:r>
        <w:rPr>
          <w:spacing w:val="-1"/>
          <w:w w:val="105"/>
        </w:rPr>
        <w:t>e</w:t>
      </w:r>
      <w:r>
        <w:rPr>
          <w:spacing w:val="5"/>
          <w:w w:val="105"/>
        </w:rPr>
        <w:t> </w:t>
      </w:r>
      <w:r>
        <w:rPr>
          <w:w w:val="105"/>
        </w:rPr>
        <w:t>good</w:t>
      </w:r>
      <w:r>
        <w:rPr>
          <w:spacing w:val="25"/>
          <w:w w:val="106"/>
        </w:rPr>
        <w:t> </w:t>
      </w:r>
      <w:r>
        <w:rPr>
          <w:spacing w:val="-1"/>
          <w:w w:val="105"/>
        </w:rPr>
        <w:t>health,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also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demons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ated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using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aditional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knowledge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actices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aditional</w:t>
      </w:r>
      <w:r>
        <w:rPr>
          <w:spacing w:val="43"/>
          <w:w w:val="112"/>
        </w:rPr>
        <w:t> </w:t>
      </w:r>
      <w:r>
        <w:rPr>
          <w:spacing w:val="-1"/>
          <w:w w:val="105"/>
        </w:rPr>
        <w:t>healers,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adapted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m</w:t>
      </w:r>
      <w:r>
        <w:rPr>
          <w:spacing w:val="-2"/>
          <w:w w:val="105"/>
        </w:rPr>
        <w:t>an</w:t>
      </w:r>
      <w:r>
        <w:rPr>
          <w:spacing w:val="-3"/>
          <w:w w:val="105"/>
        </w:rPr>
        <w:t>y</w:t>
      </w:r>
      <w:r>
        <w:rPr>
          <w:spacing w:val="-1"/>
          <w:w w:val="105"/>
        </w:rPr>
        <w:t> people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complement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es</w:t>
      </w:r>
      <w:r>
        <w:rPr>
          <w:spacing w:val="-3"/>
          <w:w w:val="105"/>
        </w:rPr>
        <w:t>tern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science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integrated</w:t>
      </w:r>
      <w:r>
        <w:rPr>
          <w:spacing w:val="63"/>
          <w:w w:val="106"/>
        </w:rPr>
        <w:t> </w:t>
      </w:r>
      <w:r>
        <w:rPr>
          <w:spacing w:val="-1"/>
          <w:w w:val="105"/>
        </w:rPr>
        <w:t>health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sys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em.</w:t>
      </w:r>
      <w:r>
        <w:rPr>
          <w:spacing w:val="-3"/>
          <w:w w:val="105"/>
          <w:position w:val="7"/>
          <w:sz w:val="13"/>
        </w:rPr>
        <w:t>7</w:t>
      </w:r>
      <w:r>
        <w:rPr>
          <w:w w:val="105"/>
          <w:position w:val="7"/>
          <w:sz w:val="13"/>
        </w:rPr>
        <w:t>  </w:t>
      </w:r>
      <w:r>
        <w:rPr>
          <w:spacing w:val="-1"/>
          <w:w w:val="105"/>
        </w:rPr>
        <w:t>Connection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sp</w:t>
      </w:r>
      <w:r>
        <w:rPr>
          <w:spacing w:val="-3"/>
          <w:w w:val="105"/>
        </w:rPr>
        <w:t>irit</w:t>
      </w:r>
      <w:r>
        <w:rPr>
          <w:spacing w:val="-2"/>
          <w:w w:val="105"/>
        </w:rPr>
        <w:t>uality,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land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also</w:t>
      </w:r>
      <w:r>
        <w:rPr>
          <w:spacing w:val="9"/>
          <w:w w:val="105"/>
        </w:rPr>
        <w:t> </w:t>
      </w:r>
      <w:r>
        <w:rPr>
          <w:w w:val="105"/>
        </w:rPr>
        <w:t>seen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as</w:t>
      </w:r>
      <w:r>
        <w:rPr>
          <w:spacing w:val="7"/>
          <w:w w:val="105"/>
        </w:rPr>
        <w:t> </w:t>
      </w:r>
      <w:r>
        <w:rPr>
          <w:w w:val="105"/>
        </w:rPr>
        <w:t>an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integral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57"/>
          <w:w w:val="108"/>
        </w:rPr>
        <w:t> </w:t>
      </w:r>
      <w:r>
        <w:rPr>
          <w:spacing w:val="-1"/>
          <w:w w:val="105"/>
        </w:rPr>
        <w:t>unique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component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Indigenous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concepts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ellbeing.</w:t>
      </w:r>
      <w:r>
        <w:rPr>
          <w:spacing w:val="-1"/>
          <w:w w:val="105"/>
          <w:position w:val="7"/>
          <w:sz w:val="13"/>
        </w:rPr>
        <w:t>8</w:t>
      </w:r>
      <w:r>
        <w:rPr>
          <w:sz w:val="13"/>
        </w:rPr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tabs>
          <w:tab w:pos="1765" w:val="left" w:leader="none"/>
        </w:tabs>
        <w:spacing w:line="250" w:lineRule="auto" w:before="0"/>
        <w:ind w:left="1020" w:right="1650"/>
        <w:jc w:val="left"/>
      </w:pPr>
      <w:r>
        <w:rPr>
          <w:spacing w:val="-1"/>
          <w:w w:val="105"/>
        </w:rPr>
        <w:t>During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consultations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Queenslanders</w:t>
      </w:r>
      <w:r>
        <w:rPr>
          <w:spacing w:val="51"/>
          <w:w w:val="123"/>
        </w:rPr>
        <w:t> </w:t>
      </w:r>
      <w:r>
        <w:rPr>
          <w:spacing w:val="-4"/>
          <w:w w:val="105"/>
        </w:rPr>
        <w:t>defi</w:t>
        <w:tab/>
      </w:r>
      <w:r>
        <w:rPr>
          <w:spacing w:val="-6"/>
          <w:w w:val="105"/>
        </w:rPr>
        <w:t>w</w:t>
      </w:r>
      <w:r>
        <w:rPr>
          <w:spacing w:val="-5"/>
          <w:w w:val="105"/>
        </w:rPr>
        <w:t>ellbeing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for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children</w:t>
      </w:r>
      <w:r>
        <w:rPr>
          <w:spacing w:val="7"/>
          <w:w w:val="105"/>
        </w:rPr>
        <w:t> </w:t>
      </w:r>
      <w:r>
        <w:rPr>
          <w:spacing w:val="-4"/>
          <w:w w:val="105"/>
        </w:rPr>
        <w:t>and</w:t>
      </w:r>
      <w:r>
        <w:rPr>
          <w:w w:val="105"/>
        </w:rPr>
        <w:t> </w:t>
      </w:r>
      <w:r>
        <w:rPr>
          <w:spacing w:val="-6"/>
          <w:w w:val="105"/>
        </w:rPr>
        <w:t>y</w:t>
      </w:r>
      <w:r>
        <w:rPr>
          <w:spacing w:val="-5"/>
          <w:w w:val="105"/>
        </w:rPr>
        <w:t>oung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people</w:t>
      </w:r>
      <w:r>
        <w:rPr>
          <w:spacing w:val="7"/>
          <w:w w:val="105"/>
        </w:rPr>
        <w:t> </w:t>
      </w:r>
      <w:r>
        <w:rPr>
          <w:spacing w:val="-4"/>
          <w:w w:val="105"/>
        </w:rPr>
        <w:t>as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holistic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including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social,</w:t>
      </w:r>
      <w:r>
        <w:rPr>
          <w:spacing w:val="7"/>
          <w:w w:val="105"/>
        </w:rPr>
        <w:t> </w:t>
      </w:r>
      <w:r>
        <w:rPr>
          <w:spacing w:val="-6"/>
          <w:w w:val="105"/>
        </w:rPr>
        <w:t>emotion</w:t>
      </w:r>
      <w:r>
        <w:rPr>
          <w:spacing w:val="-5"/>
          <w:w w:val="105"/>
        </w:rPr>
        <w:t>al,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economic,</w:t>
      </w:r>
      <w:r>
        <w:rPr>
          <w:spacing w:val="59"/>
          <w:w w:val="116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al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flou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shes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an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env</w:t>
      </w:r>
      <w:r>
        <w:rPr>
          <w:spacing w:val="-2"/>
          <w:w w:val="105"/>
        </w:rPr>
        <w:t>ir</w:t>
      </w:r>
      <w:r>
        <w:rPr>
          <w:spacing w:val="-1"/>
          <w:w w:val="105"/>
        </w:rPr>
        <w:t>onment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discipline,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truct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boundaries.</w:t>
      </w:r>
      <w:r>
        <w:rPr/>
      </w:r>
    </w:p>
    <w:p>
      <w:pPr>
        <w:pStyle w:val="BodyText"/>
        <w:spacing w:line="250" w:lineRule="auto" w:before="0"/>
        <w:ind w:left="1020" w:right="1109"/>
        <w:jc w:val="left"/>
      </w:pPr>
      <w:r>
        <w:rPr>
          <w:spacing w:val="-3"/>
          <w:w w:val="105"/>
        </w:rPr>
        <w:t>W</w:t>
      </w:r>
      <w:r>
        <w:rPr>
          <w:spacing w:val="-2"/>
          <w:w w:val="105"/>
        </w:rPr>
        <w:t>ellbeing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ine</w:t>
      </w:r>
      <w:r>
        <w:rPr>
          <w:spacing w:val="-2"/>
          <w:w w:val="105"/>
        </w:rPr>
        <w:t>xt</w:t>
      </w:r>
      <w:r>
        <w:rPr>
          <w:spacing w:val="-1"/>
          <w:w w:val="105"/>
        </w:rPr>
        <w:t>ricably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linked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43"/>
          <w:w w:val="108"/>
        </w:rPr>
        <w:t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ommu</w:t>
      </w:r>
      <w:r>
        <w:rPr>
          <w:spacing w:val="-2"/>
          <w:w w:val="105"/>
        </w:rPr>
        <w:t>nity.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Having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health</w:t>
      </w:r>
      <w:r>
        <w:rPr>
          <w:spacing w:val="-2"/>
          <w:w w:val="105"/>
        </w:rPr>
        <w:t>y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safe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communities,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leads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health</w:t>
      </w:r>
      <w:r>
        <w:rPr>
          <w:spacing w:val="-2"/>
          <w:w w:val="105"/>
        </w:rPr>
        <w:t>y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safe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children.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50" w:lineRule="auto" w:before="0"/>
        <w:ind w:left="1020" w:right="2078"/>
        <w:jc w:val="left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adult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ins</w:t>
      </w:r>
      <w:r>
        <w:rPr>
          <w:spacing w:val="-2"/>
          <w:w w:val="105"/>
        </w:rPr>
        <w:t>tit</w:t>
      </w:r>
      <w:r>
        <w:rPr>
          <w:spacing w:val="-1"/>
          <w:w w:val="105"/>
        </w:rPr>
        <w:t>utions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child’s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life</w:t>
      </w:r>
      <w:r>
        <w:rPr>
          <w:spacing w:val="3"/>
          <w:w w:val="105"/>
        </w:rPr>
        <w:t> </w:t>
      </w:r>
      <w:r>
        <w:rPr>
          <w:w w:val="105"/>
        </w:rPr>
        <w:t>—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parents,</w:t>
      </w:r>
      <w:r>
        <w:rPr>
          <w:spacing w:val="3"/>
          <w:w w:val="105"/>
        </w:rPr>
        <w:t> 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amily,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service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oviders,</w:t>
      </w:r>
      <w:r>
        <w:rPr>
          <w:spacing w:val="3"/>
          <w:w w:val="105"/>
        </w:rPr>
        <w:t> </w:t>
      </w:r>
      <w:r>
        <w:rPr>
          <w:w w:val="105"/>
        </w:rPr>
        <w:t>and </w:t>
      </w:r>
      <w:r>
        <w:rPr>
          <w:spacing w:val="-1"/>
          <w:w w:val="105"/>
        </w:rPr>
        <w:t>gov</w:t>
      </w:r>
      <w:r>
        <w:rPr>
          <w:spacing w:val="-2"/>
          <w:w w:val="105"/>
        </w:rPr>
        <w:t>ernment</w:t>
      </w:r>
      <w:r>
        <w:rPr>
          <w:spacing w:val="1"/>
          <w:w w:val="105"/>
        </w:rPr>
        <w:t> </w:t>
      </w:r>
      <w:r>
        <w:rPr>
          <w:w w:val="105"/>
        </w:rPr>
        <w:t>—</w:t>
      </w:r>
      <w:r>
        <w:rPr>
          <w:spacing w:val="65"/>
          <w:w w:val="90"/>
        </w:rPr>
        <w:t> </w:t>
      </w:r>
      <w:r>
        <w:rPr>
          <w:spacing w:val="-2"/>
          <w:w w:val="105"/>
        </w:rPr>
        <w:t>pla</w:t>
      </w:r>
      <w:r>
        <w:rPr>
          <w:spacing w:val="-3"/>
          <w:w w:val="105"/>
        </w:rPr>
        <w:t>y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critical</w:t>
      </w:r>
      <w:r>
        <w:rPr>
          <w:spacing w:val="6"/>
          <w:w w:val="105"/>
        </w:rPr>
        <w:t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oles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their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50" w:lineRule="auto" w:before="0"/>
        <w:ind w:left="1020" w:right="1817"/>
        <w:jc w:val="left"/>
      </w:pPr>
      <w:r>
        <w:rPr>
          <w:w w:val="105"/>
        </w:rPr>
        <w:t>A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safe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loving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env</w:t>
      </w:r>
      <w:r>
        <w:rPr>
          <w:spacing w:val="-2"/>
          <w:w w:val="105"/>
        </w:rPr>
        <w:t>ir</w:t>
      </w:r>
      <w:r>
        <w:rPr>
          <w:spacing w:val="-1"/>
          <w:w w:val="105"/>
        </w:rPr>
        <w:t>onment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supports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eaching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also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essential.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8"/>
          <w:w w:val="105"/>
        </w:rPr>
        <w:t> </w:t>
      </w:r>
      <w:r>
        <w:rPr>
          <w:w w:val="105"/>
        </w:rPr>
        <w:t>sense</w:t>
      </w:r>
      <w:r>
        <w:rPr>
          <w:spacing w:val="55"/>
          <w:w w:val="111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me</w:t>
      </w:r>
      <w:r>
        <w:rPr>
          <w:spacing w:val="-1"/>
          <w:w w:val="105"/>
        </w:rPr>
        <w:t>ans</w:t>
      </w:r>
      <w:r>
        <w:rPr>
          <w:spacing w:val="5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loving,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supportive</w:t>
      </w:r>
      <w:r>
        <w:rPr>
          <w:spacing w:val="7"/>
          <w:w w:val="105"/>
        </w:rPr>
        <w:t> 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amily,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safe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health</w:t>
      </w:r>
      <w:r>
        <w:rPr>
          <w:spacing w:val="-2"/>
          <w:w w:val="105"/>
        </w:rPr>
        <w:t>y</w:t>
      </w:r>
      <w:r>
        <w:rPr>
          <w:spacing w:val="53"/>
          <w:w w:val="101"/>
        </w:rPr>
        <w:t> </w:t>
      </w:r>
      <w:r>
        <w:rPr>
          <w:spacing w:val="-1"/>
          <w:w w:val="105"/>
        </w:rPr>
        <w:t>homes,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truct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outine,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positive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-3"/>
          <w:w w:val="105"/>
        </w:rPr>
        <w:t>tr</w:t>
      </w:r>
      <w:r>
        <w:rPr>
          <w:spacing w:val="-2"/>
          <w:w w:val="105"/>
        </w:rPr>
        <w:t>ansf</w:t>
      </w:r>
      <w:r>
        <w:rPr>
          <w:spacing w:val="-3"/>
          <w:w w:val="105"/>
        </w:rPr>
        <w:t>orm</w:t>
      </w:r>
      <w:r>
        <w:rPr>
          <w:spacing w:val="-2"/>
          <w:w w:val="105"/>
        </w:rPr>
        <w:t>ative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education,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nutritious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ood,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warmth</w:t>
      </w:r>
      <w:r>
        <w:rPr>
          <w:spacing w:val="99"/>
          <w:w w:val="102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tr</w:t>
      </w:r>
      <w:r>
        <w:rPr>
          <w:spacing w:val="-2"/>
          <w:w w:val="105"/>
        </w:rPr>
        <w:t>ong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connection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land.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50" w:lineRule="auto" w:before="0"/>
        <w:ind w:left="1020" w:right="1615"/>
        <w:jc w:val="both"/>
      </w:pPr>
      <w:r>
        <w:rPr>
          <w:spacing w:val="-5"/>
          <w:w w:val="105"/>
        </w:rPr>
        <w:t>Ultimat</w:t>
      </w:r>
      <w:r>
        <w:rPr>
          <w:spacing w:val="-4"/>
          <w:w w:val="105"/>
        </w:rPr>
        <w:t>ely,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w</w:t>
      </w:r>
      <w:r>
        <w:rPr>
          <w:spacing w:val="-4"/>
          <w:w w:val="105"/>
        </w:rPr>
        <w:t>ellbeing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me</w:t>
      </w:r>
      <w:r>
        <w:rPr>
          <w:spacing w:val="-3"/>
          <w:w w:val="105"/>
        </w:rPr>
        <w:t>ans</w:t>
      </w:r>
      <w:r>
        <w:rPr>
          <w:spacing w:val="-1"/>
          <w:w w:val="105"/>
        </w:rPr>
        <w:t> </w:t>
      </w:r>
      <w:r>
        <w:rPr>
          <w:spacing w:val="-4"/>
          <w:w w:val="105"/>
        </w:rPr>
        <w:t>th</w:t>
      </w:r>
      <w:r>
        <w:rPr>
          <w:spacing w:val="-3"/>
          <w:w w:val="105"/>
        </w:rPr>
        <w:t>at</w:t>
      </w:r>
      <w:r>
        <w:rPr>
          <w:spacing w:val="-1"/>
          <w:w w:val="105"/>
        </w:rPr>
        <w:t>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boriginal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6"/>
          <w:w w:val="105"/>
        </w:rPr>
        <w:t> Torre</w:t>
      </w:r>
      <w:r>
        <w:rPr>
          <w:spacing w:val="-5"/>
          <w:w w:val="105"/>
        </w:rPr>
        <w:t>s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St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ait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Islander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children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y</w:t>
      </w:r>
      <w:r>
        <w:rPr>
          <w:spacing w:val="-4"/>
          <w:w w:val="105"/>
        </w:rPr>
        <w:t>oung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people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can</w:t>
      </w:r>
      <w:r>
        <w:rPr>
          <w:spacing w:val="43"/>
          <w:w w:val="108"/>
        </w:rPr>
        <w:t> </w:t>
      </w:r>
      <w:r>
        <w:rPr>
          <w:spacing w:val="-4"/>
          <w:w w:val="105"/>
        </w:rPr>
        <w:t>li</w:t>
      </w:r>
      <w:r>
        <w:rPr>
          <w:spacing w:val="-5"/>
          <w:w w:val="105"/>
        </w:rPr>
        <w:t>ve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their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bes</w:t>
      </w:r>
      <w:r>
        <w:rPr>
          <w:spacing w:val="-5"/>
          <w:w w:val="105"/>
        </w:rPr>
        <w:t>t </w:t>
      </w:r>
      <w:r>
        <w:rPr>
          <w:spacing w:val="-4"/>
          <w:w w:val="105"/>
        </w:rPr>
        <w:t>life.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Children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ar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able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 </w:t>
      </w:r>
      <w:r>
        <w:rPr>
          <w:spacing w:val="-2"/>
          <w:w w:val="105"/>
        </w:rPr>
        <w:t>be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children.</w:t>
      </w:r>
      <w:r>
        <w:rPr>
          <w:spacing w:val="-5"/>
          <w:w w:val="105"/>
        </w:rPr>
        <w:t> </w:t>
      </w:r>
      <w:r>
        <w:rPr>
          <w:spacing w:val="-7"/>
          <w:w w:val="105"/>
        </w:rPr>
        <w:t>Young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people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can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be</w:t>
      </w:r>
      <w:r>
        <w:rPr>
          <w:spacing w:val="-5"/>
          <w:w w:val="105"/>
        </w:rPr>
        <w:t> y</w:t>
      </w:r>
      <w:r>
        <w:rPr>
          <w:spacing w:val="-4"/>
          <w:w w:val="105"/>
        </w:rPr>
        <w:t>oung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people.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They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can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ha</w:t>
      </w:r>
      <w:r>
        <w:rPr>
          <w:spacing w:val="-6"/>
          <w:w w:val="105"/>
        </w:rPr>
        <w:t>ve</w:t>
      </w:r>
      <w:r>
        <w:rPr>
          <w:spacing w:val="70"/>
          <w:w w:val="104"/>
        </w:rPr>
        <w:t> </w:t>
      </w:r>
      <w:r>
        <w:rPr>
          <w:spacing w:val="-4"/>
          <w:w w:val="105"/>
        </w:rPr>
        <w:t>hopes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dre</w:t>
      </w:r>
      <w:r>
        <w:rPr>
          <w:spacing w:val="-4"/>
          <w:w w:val="105"/>
        </w:rPr>
        <w:t>ams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ha</w:t>
      </w:r>
      <w:r>
        <w:rPr>
          <w:spacing w:val="-6"/>
          <w:w w:val="105"/>
        </w:rPr>
        <w:t>ve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the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bes</w:t>
      </w:r>
      <w:r>
        <w:rPr>
          <w:spacing w:val="-5"/>
          <w:w w:val="105"/>
        </w:rPr>
        <w:t>t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s</w:t>
      </w:r>
      <w:r>
        <w:rPr>
          <w:spacing w:val="-4"/>
          <w:w w:val="105"/>
        </w:rPr>
        <w:t>tart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all</w:t>
      </w:r>
      <w:r>
        <w:rPr>
          <w:spacing w:val="-1"/>
          <w:w w:val="105"/>
        </w:rPr>
        <w:t> </w:t>
      </w:r>
      <w:r>
        <w:rPr>
          <w:spacing w:val="-4"/>
          <w:w w:val="105"/>
        </w:rPr>
        <w:t>aspects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of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their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lif</w:t>
      </w:r>
      <w:r>
        <w:rPr>
          <w:spacing w:val="-5"/>
          <w:w w:val="105"/>
        </w:rPr>
        <w:t>e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f</w:t>
      </w:r>
      <w:r>
        <w:rPr>
          <w:spacing w:val="-4"/>
          <w:w w:val="105"/>
        </w:rPr>
        <w:t>ulfil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tho</w:t>
      </w:r>
      <w:r>
        <w:rPr>
          <w:spacing w:val="-4"/>
          <w:w w:val="105"/>
        </w:rPr>
        <w:t>se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hopes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6"/>
          <w:w w:val="105"/>
        </w:rPr>
        <w:t>dre</w:t>
      </w:r>
      <w:r>
        <w:rPr>
          <w:spacing w:val="-5"/>
          <w:w w:val="105"/>
        </w:rPr>
        <w:t>ams.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4"/>
          <w:szCs w:val="14"/>
        </w:rPr>
      </w:pPr>
    </w:p>
    <w:p>
      <w:pPr>
        <w:spacing w:before="67"/>
        <w:ind w:left="0" w:right="279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w w:val="95"/>
          <w:sz w:val="18"/>
        </w:rPr>
        <w:t>5</w:t>
      </w:r>
      <w:r>
        <w:rPr>
          <w:rFonts w:ascii="Calibri"/>
          <w:sz w:val="18"/>
        </w:rPr>
      </w:r>
    </w:p>
    <w:p>
      <w:pPr>
        <w:spacing w:after="0"/>
        <w:jc w:val="right"/>
        <w:rPr>
          <w:rFonts w:ascii="Calibri" w:hAnsi="Calibri" w:cs="Calibri" w:eastAsia="Calibri"/>
          <w:sz w:val="18"/>
          <w:szCs w:val="18"/>
        </w:rPr>
        <w:sectPr>
          <w:headerReference w:type="default" r:id="rId13"/>
          <w:pgSz w:w="11910" w:h="16840"/>
          <w:pgMar w:header="0" w:footer="0" w:top="144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311.666046pt;margin-top:366.603424pt;width:5.1pt;height:11.95pt;mso-position-horizontal-relative:page;mso-position-vertical-relative:page;z-index:3208" type="#_x0000_t202" filled="false" stroked="false">
            <v:textbox inset="0,0,0,0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color w:val="FFFFFF"/>
                      <w:w w:val="110"/>
                      <w:sz w:val="20"/>
                    </w:rPr>
                    <w:t>I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843719pt;margin-top:367.760254pt;width:6.35pt;height:9.9pt;mso-position-horizontal-relative:page;mso-position-vertical-relative:page;z-index:-65632;rotation:3" type="#_x0000_t136" fillcolor="#ffffff" stroked="f">
            <o:extrusion v:ext="view" autorotationcenter="t"/>
            <v:textpath style="font-family:&amp;quot;Calibri&amp;quot;;font-size:10pt;v-text-kern:t;mso-text-shadow:auto;font-weight:bold" string="N"/>
            <w10:wrap type="none"/>
          </v:shape>
        </w:pict>
      </w:r>
      <w:r>
        <w:rPr/>
        <w:pict>
          <v:shape style="position:absolute;margin-left:383.702753pt;margin-top:535.723242pt;width:59.05pt;height:8.5pt;mso-position-horizontal-relative:page;mso-position-vertical-relative:page;z-index:-65608;rotation:45" type="#_x0000_t136" fillcolor="#ffffff" stroked="f">
            <o:extrusion v:ext="view" autorotationcenter="t"/>
            <v:textpath style="font-family:&amp;quot;Calibri&amp;quot;;font-size:8pt;v-text-kern:t;mso-text-shadow:auto" string="Our children are"/>
            <w10:wrap type="none"/>
          </v:shape>
        </w:pict>
      </w:r>
      <w:r>
        <w:rPr/>
        <w:pict>
          <v:shape style="position:absolute;margin-left:392.064575pt;margin-top:542.815002pt;width:28.25pt;height:8.5pt;mso-position-horizontal-relative:page;mso-position-vertical-relative:page;z-index:-65584;rotation:45" type="#_x0000_t136" fillcolor="#ffffff" stroked="f">
            <o:extrusion v:ext="view" autorotationcenter="t"/>
            <v:textpath style="font-family:&amp;quot;Calibri&amp;quot;;font-size:8pt;v-text-kern:t;mso-text-shadow:auto" string="hopeful"/>
            <w10:wrap type="none"/>
          </v:shape>
        </w:pict>
      </w:r>
      <w:r>
        <w:rPr/>
        <w:pict>
          <v:shape style="position:absolute;margin-left:180.471658pt;margin-top:347.996252pt;width:77.8pt;height:9pt;mso-position-horizontal-relative:page;mso-position-vertical-relative:page;z-index:-65560;rotation:45" type="#_x0000_t136" fillcolor="#ffffff" stroked="f">
            <o:extrusion v:ext="view" autorotationcenter="t"/>
            <v:textpath style="font-family:&amp;quot;Calibri&amp;quot;;font-size:9pt;v-text-kern:t;mso-text-shadow:auto" string="Our children are safe"/>
            <w10:wrap type="none"/>
          </v:shape>
        </w:pict>
      </w:r>
      <w:r>
        <w:rPr/>
        <w:pict>
          <v:shape style="position:absolute;margin-left:304.772461pt;margin-top:283.229401pt;width:20.5pt;height:61pt;mso-position-horizontal-relative:page;mso-position-vertical-relative:page;z-index:3328" type="#_x0000_t202" filled="false" stroked="false">
            <v:textbox inset="0,0,0,0" style="layout-flow:vertical">
              <w:txbxContent>
                <w:p>
                  <w:pPr>
                    <w:spacing w:line="231" w:lineRule="auto" w:before="0"/>
                    <w:ind w:left="20" w:right="18" w:firstLine="8"/>
                    <w:jc w:val="left"/>
                    <w:rPr>
                      <w:rFonts w:ascii="Calibri" w:hAnsi="Calibri" w:cs="Calibri" w:eastAsia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color w:val="FFFFFF"/>
                      <w:spacing w:val="-2"/>
                      <w:w w:val="104"/>
                      <w:sz w:val="17"/>
                    </w:rPr>
                    <w:t>Ou</w:t>
                  </w:r>
                  <w:r>
                    <w:rPr>
                      <w:rFonts w:ascii="Calibri"/>
                      <w:color w:val="FFFFFF"/>
                      <w:spacing w:val="-2"/>
                      <w:sz w:val="17"/>
                    </w:rPr>
                    <w:t>r</w:t>
                  </w:r>
                  <w:r>
                    <w:rPr>
                      <w:rFonts w:ascii="Calibri"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3"/>
                      <w:w w:val="110"/>
                      <w:sz w:val="17"/>
                    </w:rPr>
                    <w:t>c</w:t>
                  </w:r>
                  <w:r>
                    <w:rPr>
                      <w:rFonts w:ascii="Calibri"/>
                      <w:color w:val="FFFFFF"/>
                      <w:spacing w:val="-3"/>
                      <w:w w:val="113"/>
                      <w:sz w:val="17"/>
                    </w:rPr>
                    <w:t>hi</w:t>
                  </w:r>
                  <w:r>
                    <w:rPr>
                      <w:rFonts w:ascii="Calibri"/>
                      <w:color w:val="FFFFFF"/>
                      <w:spacing w:val="-3"/>
                      <w:w w:val="108"/>
                      <w:sz w:val="17"/>
                    </w:rPr>
                    <w:t>ldr</w:t>
                  </w:r>
                  <w:r>
                    <w:rPr>
                      <w:rFonts w:ascii="Calibri"/>
                      <w:color w:val="FFFFFF"/>
                      <w:spacing w:val="-3"/>
                      <w:w w:val="105"/>
                      <w:sz w:val="17"/>
                    </w:rPr>
                    <w:t>en</w:t>
                  </w:r>
                  <w:r>
                    <w:rPr>
                      <w:rFonts w:ascii="Calibri"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3"/>
                      <w:w w:val="105"/>
                      <w:sz w:val="17"/>
                    </w:rPr>
                    <w:t>are</w:t>
                  </w:r>
                  <w:r>
                    <w:rPr>
                      <w:rFonts w:ascii="Calibri"/>
                      <w:color w:val="FFFFFF"/>
                      <w:spacing w:val="28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3"/>
                      <w:w w:val="123"/>
                      <w:sz w:val="17"/>
                    </w:rPr>
                    <w:t>s</w:t>
                  </w:r>
                  <w:r>
                    <w:rPr>
                      <w:rFonts w:ascii="Calibri"/>
                      <w:color w:val="FFFFFF"/>
                      <w:spacing w:val="-3"/>
                      <w:w w:val="101"/>
                      <w:sz w:val="17"/>
                    </w:rPr>
                    <w:t>t</w:t>
                  </w:r>
                  <w:r>
                    <w:rPr>
                      <w:rFonts w:ascii="Calibri"/>
                      <w:color w:val="FFFFFF"/>
                      <w:spacing w:val="-3"/>
                      <w:sz w:val="17"/>
                    </w:rPr>
                    <w:t>r</w:t>
                  </w:r>
                  <w:r>
                    <w:rPr>
                      <w:rFonts w:ascii="Calibri"/>
                      <w:color w:val="FFFFFF"/>
                      <w:spacing w:val="-3"/>
                      <w:w w:val="108"/>
                      <w:sz w:val="17"/>
                    </w:rPr>
                    <w:t>ong</w:t>
                  </w:r>
                  <w:r>
                    <w:rPr>
                      <w:rFonts w:ascii="Calibri"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w w:val="111"/>
                      <w:sz w:val="17"/>
                    </w:rPr>
                    <w:t>in</w:t>
                  </w:r>
                  <w:r>
                    <w:rPr>
                      <w:rFonts w:ascii="Calibri"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4"/>
                      <w:w w:val="110"/>
                      <w:sz w:val="17"/>
                    </w:rPr>
                    <w:t>c</w:t>
                  </w:r>
                  <w:r>
                    <w:rPr>
                      <w:rFonts w:ascii="Calibri"/>
                      <w:color w:val="FFFFFF"/>
                      <w:spacing w:val="-4"/>
                      <w:w w:val="105"/>
                      <w:sz w:val="17"/>
                    </w:rPr>
                    <w:t>u</w:t>
                  </w:r>
                  <w:r>
                    <w:rPr>
                      <w:rFonts w:ascii="Calibri"/>
                      <w:color w:val="FFFFFF"/>
                      <w:spacing w:val="-4"/>
                      <w:w w:val="123"/>
                      <w:sz w:val="17"/>
                    </w:rPr>
                    <w:t>l</w:t>
                  </w:r>
                  <w:r>
                    <w:rPr>
                      <w:rFonts w:ascii="Calibri"/>
                      <w:color w:val="FFFFFF"/>
                      <w:spacing w:val="-4"/>
                      <w:w w:val="101"/>
                      <w:sz w:val="17"/>
                    </w:rPr>
                    <w:t>t</w:t>
                  </w:r>
                  <w:r>
                    <w:rPr>
                      <w:rFonts w:ascii="Calibri"/>
                      <w:color w:val="FFFFFF"/>
                      <w:spacing w:val="-4"/>
                      <w:w w:val="105"/>
                      <w:sz w:val="17"/>
                    </w:rPr>
                    <w:t>u</w:t>
                  </w:r>
                  <w:r>
                    <w:rPr>
                      <w:rFonts w:ascii="Calibri"/>
                      <w:color w:val="FFFFFF"/>
                      <w:spacing w:val="-4"/>
                      <w:sz w:val="17"/>
                    </w:rPr>
                    <w:t>r</w:t>
                  </w:r>
                  <w:r>
                    <w:rPr>
                      <w:rFonts w:ascii="Calibri"/>
                      <w:color w:val="FFFFFF"/>
                      <w:spacing w:val="-4"/>
                      <w:w w:val="105"/>
                      <w:sz w:val="17"/>
                    </w:rPr>
                    <w:t>e</w:t>
                  </w:r>
                  <w:r>
                    <w:rPr>
                      <w:rFonts w:ascii="Calibri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797003pt;margin-top:450.483942pt;width:5.85pt;height:9.9pt;mso-position-horizontal-relative:page;mso-position-vertical-relative:page;z-index:-65512;rotation:94" type="#_x0000_t136" fillcolor="#ffffff" stroked="f">
            <o:extrusion v:ext="view" autorotationcenter="t"/>
            <v:textpath style="font-family:&amp;quot;Calibri&amp;quot;;font-size:10pt;v-text-kern:t;mso-text-shadow:auto;font-weight:bold" string="C"/>
            <w10:wrap type="none"/>
          </v:shape>
        </w:pict>
      </w:r>
      <w:r>
        <w:rPr/>
        <w:pict>
          <v:shape style="position:absolute;margin-left:385.620227pt;margin-top:456.61543pt;width:6.5pt;height:9.9pt;mso-position-horizontal-relative:page;mso-position-vertical-relative:page;z-index:-65488;rotation:100" type="#_x0000_t136" fillcolor="#ffffff" stroked="f">
            <o:extrusion v:ext="view" autorotationcenter="t"/>
            <v:textpath style="font-family:&amp;quot;Calibri&amp;quot;;font-size:10pt;v-text-kern:t;mso-text-shadow:auto;font-weight:bold" string="U"/>
            <w10:wrap type="none"/>
          </v:shape>
        </w:pict>
      </w:r>
      <w:r>
        <w:rPr/>
        <w:pict>
          <v:shape style="position:absolute;margin-left:385.207861pt;margin-top:462.22088pt;width:4.850pt;height:9.9pt;mso-position-horizontal-relative:page;mso-position-vertical-relative:page;z-index:-65464;rotation:104" type="#_x0000_t136" fillcolor="#ffffff" stroked="f">
            <o:extrusion v:ext="view" autorotationcenter="t"/>
            <v:textpath style="font-family:&amp;quot;Calibri&amp;quot;;font-size:10pt;v-text-kern:t;mso-text-shadow:auto;font-weight:bold" string="L"/>
            <w10:wrap type="none"/>
          </v:shape>
        </w:pict>
      </w:r>
      <w:r>
        <w:rPr/>
        <w:pict>
          <v:shape style="position:absolute;margin-left:383.917883pt;margin-top:466.253473pt;width:5.1pt;height:9.9pt;mso-position-horizontal-relative:page;mso-position-vertical-relative:page;z-index:-65440;rotation:107" type="#_x0000_t136" fillcolor="#ffffff" stroked="f">
            <o:extrusion v:ext="view" autorotationcenter="t"/>
            <v:textpath style="font-family:&amp;quot;Calibri&amp;quot;;font-size:10pt;v-text-kern:t;mso-text-shadow:auto;font-weight:bold" string="T"/>
            <w10:wrap type="none"/>
          </v:shape>
        </w:pict>
      </w:r>
      <w:r>
        <w:rPr/>
        <w:pict>
          <v:shape style="position:absolute;margin-left:381.186017pt;margin-top:471.75661pt;width:6.55pt;height:9.9pt;mso-position-horizontal-relative:page;mso-position-vertical-relative:page;z-index:-65416;rotation:111" type="#_x0000_t136" fillcolor="#ffffff" stroked="f">
            <o:extrusion v:ext="view" autorotationcenter="t"/>
            <v:textpath style="font-family:&amp;quot;Calibri&amp;quot;;font-size:10pt;v-text-kern:t;mso-text-shadow:auto;font-weight:bold" string="U"/>
            <w10:wrap type="none"/>
          </v:shape>
        </w:pict>
      </w:r>
      <w:r>
        <w:rPr/>
        <w:pict>
          <v:shape style="position:absolute;margin-left:378.815546pt;margin-top:477.55567pt;width:5.95pt;height:9.9pt;mso-position-horizontal-relative:page;mso-position-vertical-relative:page;z-index:-65392;rotation:117" type="#_x0000_t136" fillcolor="#ffffff" stroked="f">
            <o:extrusion v:ext="view" autorotationcenter="t"/>
            <v:textpath style="font-family:&amp;quot;Calibri&amp;quot;;font-size:10pt;v-text-kern:t;mso-text-shadow:auto;font-weight:bold" string="R"/>
            <w10:wrap type="none"/>
          </v:shape>
        </w:pict>
      </w:r>
      <w:r>
        <w:rPr/>
        <w:pict>
          <v:shape style="position:absolute;margin-left:376.493109pt;margin-top:482.469324pt;width:5.1pt;height:9.9pt;mso-position-horizontal-relative:page;mso-position-vertical-relative:page;z-index:-65368;rotation:121" type="#_x0000_t136" fillcolor="#ffffff" stroked="f">
            <o:extrusion v:ext="view" autorotationcenter="t"/>
            <v:textpath style="font-family:&amp;quot;Calibri&amp;quot;;font-size:10pt;v-text-kern:t;mso-text-shadow:auto;font-weight:bold" string="E"/>
            <w10:wrap type="none"/>
          </v:shape>
        </w:pict>
      </w:r>
      <w:r>
        <w:rPr/>
        <w:pict>
          <v:shape style="position:absolute;margin-left:254.951144pt;margin-top:493.12608pt;width:5.75pt;height:9.9pt;mso-position-horizontal-relative:page;mso-position-vertical-relative:page;z-index:-65344;rotation:228" type="#_x0000_t136" fillcolor="#ffffff" stroked="f">
            <o:extrusion v:ext="view" autorotationcenter="t"/>
            <v:textpath style="font-family:&amp;quot;Calibri&amp;quot;;font-size:10pt;v-text-kern:t;mso-text-shadow:auto;font-weight:bold" string="C"/>
            <w10:wrap type="none"/>
          </v:shape>
        </w:pict>
      </w:r>
      <w:r>
        <w:rPr/>
        <w:pict>
          <v:shape style="position:absolute;margin-left:250.466418pt;margin-top:488.375165pt;width:7pt;height:9.9pt;mso-position-horizontal-relative:page;mso-position-vertical-relative:page;z-index:-65320;rotation:234" type="#_x0000_t136" fillcolor="#ffffff" stroked="f">
            <o:extrusion v:ext="view" autorotationcenter="t"/>
            <v:textpath style="font-family:&amp;quot;Calibri&amp;quot;;font-size:10pt;v-text-kern:t;mso-text-shadow:auto;font-weight:bold" string="O"/>
            <w10:wrap type="none"/>
          </v:shape>
        </w:pict>
      </w:r>
      <w:r>
        <w:rPr/>
        <w:pict>
          <v:shape style="position:absolute;margin-left:246.885614pt;margin-top:482.690131pt;width:6.45pt;height:9.9pt;mso-position-horizontal-relative:page;mso-position-vertical-relative:page;z-index:-65296;rotation:239" type="#_x0000_t136" fillcolor="#ffffff" stroked="f">
            <o:extrusion v:ext="view" autorotationcenter="t"/>
            <v:textpath style="font-family:&amp;quot;Calibri&amp;quot;;font-size:10pt;v-text-kern:t;mso-text-shadow:auto;font-weight:bold" string="U"/>
            <w10:wrap type="none"/>
          </v:shape>
        </w:pict>
      </w:r>
      <w:r>
        <w:rPr/>
        <w:pict>
          <v:shape style="position:absolute;margin-left:243.719339pt;margin-top:476.988165pt;width:6.45pt;height:9.9pt;mso-position-horizontal-relative:page;mso-position-vertical-relative:page;z-index:-65272;rotation:244" type="#_x0000_t136" fillcolor="#ffffff" stroked="f">
            <o:extrusion v:ext="view" autorotationcenter="t"/>
            <v:textpath style="font-family:&amp;quot;Calibri&amp;quot;;font-size:10pt;v-text-kern:t;mso-text-shadow:auto;font-weight:bold" string="N"/>
            <w10:wrap type="none"/>
          </v:shape>
        </w:pict>
      </w:r>
      <w:r>
        <w:rPr/>
        <w:pict>
          <v:shape style="position:absolute;margin-left:241.99938pt;margin-top:471.70144pt;width:5.1pt;height:9.9pt;mso-position-horizontal-relative:page;mso-position-vertical-relative:page;z-index:-65248;rotation:248" type="#_x0000_t136" fillcolor="#ffffff" stroked="f">
            <o:extrusion v:ext="view" autorotationcenter="t"/>
            <v:textpath style="font-family:&amp;quot;Calibri&amp;quot;;font-size:10pt;v-text-kern:t;mso-text-shadow:auto;font-weight:bold" string="T"/>
            <w10:wrap type="none"/>
          </v:shape>
        </w:pict>
      </w:r>
      <w:r>
        <w:rPr/>
        <w:pict>
          <v:shape style="position:absolute;margin-left:239.624521pt;margin-top:466.322516pt;width:5.95pt;height:9.9pt;mso-position-horizontal-relative:page;mso-position-vertical-relative:page;z-index:-65224;rotation:252" type="#_x0000_t136" fillcolor="#ffffff" stroked="f">
            <o:extrusion v:ext="view" autorotationcenter="t"/>
            <v:textpath style="font-family:&amp;quot;Calibri&amp;quot;;font-size:10pt;v-text-kern:t;mso-text-shadow:auto;font-weight:bold" string="R"/>
            <w10:wrap type="none"/>
          </v:shape>
        </w:pict>
      </w:r>
      <w:r>
        <w:rPr/>
        <w:pict>
          <v:shape style="position:absolute;margin-left:238.335144pt;margin-top:460.709503pt;width:5.4pt;height:9.9pt;mso-position-horizontal-relative:page;mso-position-vertical-relative:page;z-index:-65200;rotation:256" type="#_x0000_t136" fillcolor="#ffffff" stroked="f">
            <o:extrusion v:ext="view" autorotationcenter="t"/>
            <v:textpath style="font-family:&amp;quot;Calibri&amp;quot;;font-size:10pt;v-text-kern:t;mso-text-shadow:auto;font-weight:bold" string="Y"/>
            <w10:wrap type="none"/>
          </v:shape>
        </w:pict>
      </w:r>
      <w:r>
        <w:rPr/>
        <w:pict>
          <v:shape style="position:absolute;margin-left:305.312439pt;margin-top:547.818481pt;width:20.5pt;height:69.5pt;mso-position-horizontal-relative:page;mso-position-vertical-relative:page;z-index:3688" type="#_x0000_t202" filled="false" stroked="false">
            <v:textbox inset="0,0,0,0" style="layout-flow:vertical;mso-layout-flow-alt:bottom-to-top">
              <w:txbxContent>
                <w:p>
                  <w:pPr>
                    <w:spacing w:line="231" w:lineRule="auto" w:before="0"/>
                    <w:ind w:left="23" w:right="18" w:hanging="4"/>
                    <w:jc w:val="left"/>
                    <w:rPr>
                      <w:rFonts w:ascii="Calibri" w:hAnsi="Calibri" w:cs="Calibri" w:eastAsia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color w:val="FFFFFF"/>
                      <w:spacing w:val="-2"/>
                      <w:w w:val="104"/>
                      <w:sz w:val="17"/>
                    </w:rPr>
                    <w:t>Ou</w:t>
                  </w:r>
                  <w:r>
                    <w:rPr>
                      <w:rFonts w:ascii="Calibri"/>
                      <w:color w:val="FFFFFF"/>
                      <w:spacing w:val="-2"/>
                      <w:sz w:val="17"/>
                    </w:rPr>
                    <w:t>r</w:t>
                  </w:r>
                  <w:r>
                    <w:rPr>
                      <w:rFonts w:ascii="Calibri"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3"/>
                      <w:w w:val="110"/>
                      <w:sz w:val="17"/>
                    </w:rPr>
                    <w:t>c</w:t>
                  </w:r>
                  <w:r>
                    <w:rPr>
                      <w:rFonts w:ascii="Calibri"/>
                      <w:color w:val="FFFFFF"/>
                      <w:spacing w:val="-3"/>
                      <w:w w:val="113"/>
                      <w:sz w:val="17"/>
                    </w:rPr>
                    <w:t>hi</w:t>
                  </w:r>
                  <w:r>
                    <w:rPr>
                      <w:rFonts w:ascii="Calibri"/>
                      <w:color w:val="FFFFFF"/>
                      <w:spacing w:val="-3"/>
                      <w:w w:val="108"/>
                      <w:sz w:val="17"/>
                    </w:rPr>
                    <w:t>ldr</w:t>
                  </w:r>
                  <w:r>
                    <w:rPr>
                      <w:rFonts w:ascii="Calibri"/>
                      <w:color w:val="FFFFFF"/>
                      <w:spacing w:val="-3"/>
                      <w:w w:val="105"/>
                      <w:sz w:val="17"/>
                    </w:rPr>
                    <w:t>en</w:t>
                  </w:r>
                  <w:r>
                    <w:rPr>
                      <w:rFonts w:ascii="Calibri"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2"/>
                      <w:w w:val="108"/>
                      <w:sz w:val="17"/>
                    </w:rPr>
                    <w:t>learn,</w:t>
                  </w:r>
                  <w:r>
                    <w:rPr>
                      <w:rFonts w:ascii="Calibri"/>
                      <w:color w:val="FFFFFF"/>
                      <w:spacing w:val="24"/>
                      <w:w w:val="108"/>
                      <w:sz w:val="17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2"/>
                      <w:w w:val="106"/>
                      <w:sz w:val="17"/>
                    </w:rPr>
                    <w:t>dev</w:t>
                  </w:r>
                  <w:r>
                    <w:rPr>
                      <w:rFonts w:ascii="Calibri"/>
                      <w:color w:val="FFFFFF"/>
                      <w:spacing w:val="-2"/>
                      <w:w w:val="107"/>
                      <w:sz w:val="17"/>
                    </w:rPr>
                    <w:t>elop</w:t>
                  </w:r>
                  <w:r>
                    <w:rPr>
                      <w:rFonts w:ascii="Calibri"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2"/>
                      <w:w w:val="107"/>
                      <w:sz w:val="17"/>
                    </w:rPr>
                    <w:t>and</w:t>
                  </w:r>
                  <w:r>
                    <w:rPr>
                      <w:rFonts w:ascii="Calibri"/>
                      <w:color w:val="FFFFFF"/>
                      <w:spacing w:val="-6"/>
                      <w:sz w:val="17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3"/>
                      <w:w w:val="104"/>
                      <w:sz w:val="17"/>
                    </w:rPr>
                    <w:t>thr</w:t>
                  </w:r>
                  <w:r>
                    <w:rPr>
                      <w:rFonts w:ascii="Calibri"/>
                      <w:color w:val="FFFFFF"/>
                      <w:spacing w:val="-3"/>
                      <w:w w:val="122"/>
                      <w:sz w:val="17"/>
                    </w:rPr>
                    <w:t>i</w:t>
                  </w:r>
                  <w:r>
                    <w:rPr>
                      <w:rFonts w:ascii="Calibri"/>
                      <w:color w:val="FFFFFF"/>
                      <w:spacing w:val="-3"/>
                      <w:w w:val="106"/>
                      <w:sz w:val="17"/>
                    </w:rPr>
                    <w:t>v</w:t>
                  </w:r>
                  <w:r>
                    <w:rPr>
                      <w:rFonts w:ascii="Calibri"/>
                      <w:color w:val="FFFFFF"/>
                      <w:spacing w:val="-3"/>
                      <w:w w:val="105"/>
                      <w:sz w:val="17"/>
                    </w:rPr>
                    <w:t>e</w:t>
                  </w:r>
                  <w:r>
                    <w:rPr>
                      <w:rFonts w:ascii="Calibri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30983pt;margin-top:535.289001pt;width:81.350pt;height:8.5pt;mso-position-horizontal-relative:page;mso-position-vertical-relative:page;z-index:-65152;rotation:315" type="#_x0000_t136" fillcolor="#ffffff" stroked="f">
            <o:extrusion v:ext="view" autorotationcenter="t"/>
            <v:textpath style="font-family:&amp;quot;Calibri&amp;quot;;font-size:8pt;v-text-kern:t;mso-text-shadow:auto" string="Our children live in safe"/>
            <w10:wrap type="none"/>
          </v:shape>
        </w:pict>
      </w:r>
      <w:r>
        <w:rPr/>
        <w:pict>
          <v:shape style="position:absolute;margin-left:188.734985pt;margin-top:541.735291pt;width:67.9pt;height:8.5pt;mso-position-horizontal-relative:page;mso-position-vertical-relative:page;z-index:-65128;rotation:315" type="#_x0000_t136" fillcolor="#ffffff" stroked="f">
            <o:extrusion v:ext="view" autorotationcenter="t"/>
            <v:textpath style="font-family:&amp;quot;Calibri&amp;quot;;font-size:8pt;v-text-kern:t;mso-text-shadow:auto" string="and healthy homes"/>
            <w10:wrap type="none"/>
          </v:shape>
        </w:pict>
      </w:r>
      <w:r>
        <w:rPr/>
        <w:pict>
          <v:shape style="position:absolute;margin-left:374.223022pt;margin-top:346.504303pt;width:63.95pt;height:8.5pt;mso-position-horizontal-relative:page;mso-position-vertical-relative:page;z-index:-65104;rotation:315" type="#_x0000_t136" fillcolor="#ffffff" stroked="f">
            <o:extrusion v:ext="view" autorotationcenter="t"/>
            <v:textpath style="font-family:&amp;quot;Calibri&amp;quot;;font-size:8pt;v-text-kern:t;mso-text-shadow:auto" string="Our children have"/>
            <w10:wrap type="none"/>
          </v:shape>
        </w:pict>
      </w:r>
      <w:r>
        <w:rPr/>
        <w:pict>
          <v:shape style="position:absolute;margin-left:374.388123pt;margin-top:353.569824pt;width:77.75pt;height:8.5pt;mso-position-horizontal-relative:page;mso-position-vertical-relative:page;z-index:-65080;rotation:315" type="#_x0000_t136" fillcolor="#ffffff" stroked="f">
            <o:extrusion v:ext="view" autorotationcenter="t"/>
            <v:textpath style="font-family:&amp;quot;Calibri&amp;quot;;font-size:8pt;v-text-kern:t;mso-text-shadow:auto" string="access to opportunity"/>
            <w10:wrap type="none"/>
          </v:shape>
        </w:pict>
      </w:r>
      <w:r>
        <w:rPr/>
        <w:pict>
          <v:shape style="position:absolute;margin-left:391.317291pt;margin-top:559.585388pt;width:4.150pt;height:8.4pt;mso-position-horizontal-relative:page;mso-position-vertical-relative:page;z-index:-65056;rotation:326" type="#_x0000_t136" fillcolor="#000000" stroked="f">
            <o:extrusion v:ext="view" autorotationcenter="t"/>
            <v:textpath style="font-family:&amp;quot;Calibri&amp;quot;;font-size:8pt;v-text-kern:t;mso-text-shadow:auto" string="s"/>
            <w10:wrap type="none"/>
          </v:shape>
        </w:pict>
      </w:r>
      <w:r>
        <w:rPr/>
        <w:pict>
          <v:shape style="position:absolute;margin-left:384.813263pt;margin-top:552.348877pt;width:4.850pt;height:8.4pt;mso-position-horizontal-relative:page;mso-position-vertical-relative:page;z-index:-65032;rotation:327" type="#_x0000_t136" fillcolor="#000000" stroked="f">
            <o:extrusion v:ext="view" autorotationcenter="t"/>
            <v:textpath style="font-family:&amp;quot;Calibri&amp;quot;;font-size:8pt;v-text-kern:t;mso-text-shadow:auto" string="d"/>
            <w10:wrap type="none"/>
          </v:shape>
        </w:pict>
      </w:r>
      <w:r>
        <w:rPr/>
        <w:pict>
          <v:shape style="position:absolute;margin-left:389.217072pt;margin-top:561.371887pt;width:2.95pt;height:8.4pt;mso-position-horizontal-relative:page;mso-position-vertical-relative:page;z-index:-65008;rotation:327" type="#_x0000_t136" fillcolor="#000000" stroked="f">
            <o:extrusion v:ext="view" autorotationcenter="t"/>
            <v:textpath style="font-family:&amp;quot;Calibri&amp;quot;;font-size:8pt;v-text-kern:t;mso-text-shadow:auto" string="r"/>
            <w10:wrap type="none"/>
          </v:shape>
        </w:pict>
      </w:r>
      <w:r>
        <w:rPr/>
        <w:pict>
          <v:shape style="position:absolute;margin-left:364.316437pt;margin-top:527.591919pt;width:4.75pt;height:8.450pt;mso-position-horizontal-relative:page;mso-position-vertical-relative:page;z-index:-64984;rotation:329" type="#_x0000_t136" fillcolor="#414042" stroked="f">
            <o:extrusion v:ext="view" autorotationcenter="t"/>
            <v:textpath style="font-family:&amp;quot;Calibri&amp;quot;;font-size:8pt;v-text-kern:t;mso-text-shadow:auto" string="n"/>
            <w10:wrap type="none"/>
          </v:shape>
        </w:pict>
      </w:r>
      <w:r>
        <w:rPr/>
        <w:pict>
          <v:shape style="position:absolute;margin-left:381.051819pt;margin-top:554.804504pt;width:4.75pt;height:8.4pt;mso-position-horizontal-relative:page;mso-position-vertical-relative:page;z-index:-64960;rotation:329" type="#_x0000_t136" fillcolor="#000000" stroked="f">
            <o:extrusion v:ext="view" autorotationcenter="t"/>
            <v:textpath style="font-family:&amp;quot;Calibri&amp;quot;;font-size:8pt;v-text-kern:t;mso-text-shadow:auto" string="n"/>
            <w10:wrap type="none"/>
          </v:shape>
        </w:pict>
      </w:r>
      <w:r>
        <w:rPr/>
        <w:pict>
          <v:shape style="position:absolute;margin-left:385.473419pt;margin-top:563.24762pt;width:4.5pt;height:8.4pt;mso-position-horizontal-relative:page;mso-position-vertical-relative:page;z-index:-64936;rotation:329" type="#_x0000_t136" fillcolor="#000000" stroked="f">
            <o:extrusion v:ext="view" autorotationcenter="t"/>
            <v:textpath style="font-family:&amp;quot;Calibri&amp;quot;;font-size:8pt;v-text-kern:t;mso-text-shadow:auto" string="e"/>
            <w10:wrap type="none"/>
          </v:shape>
        </w:pict>
      </w:r>
      <w:r>
        <w:rPr/>
        <w:pict>
          <v:shape style="position:absolute;margin-left:377.445129pt;margin-top:557.057251pt;width:4.45pt;height:8.4pt;mso-position-horizontal-relative:page;mso-position-vertical-relative:page;z-index:-64912;rotation:330" type="#_x0000_t136" fillcolor="#000000" stroked="f">
            <o:extrusion v:ext="view" autorotationcenter="t"/>
            <v:textpath style="font-family:&amp;quot;Calibri&amp;quot;;font-size:8pt;v-text-kern:t;mso-text-shadow:auto" string="a"/>
            <w10:wrap type="none"/>
          </v:shape>
        </w:pict>
      </w:r>
      <w:r>
        <w:rPr/>
        <w:pict>
          <v:shape style="position:absolute;margin-left:368.828278pt;margin-top:535.979675pt;width:4.25pt;height:8.450pt;mso-position-horizontal-relative:page;mso-position-vertical-relative:page;z-index:-64888;rotation:331" type="#_x0000_t136" fillcolor="#414042" stroked="f">
            <o:extrusion v:ext="view" autorotationcenter="t"/>
            <v:textpath style="font-family:&amp;quot;Calibri&amp;quot;;font-size:8pt;v-text-kern:t;mso-text-shadow:auto" string="s"/>
            <w10:wrap type="none"/>
          </v:shape>
        </w:pict>
      </w:r>
      <w:r>
        <w:rPr/>
        <w:pict>
          <v:shape style="position:absolute;margin-left:381.525848pt;margin-top:565.483459pt;width:4.850pt;height:8.4pt;mso-position-horizontal-relative:page;mso-position-vertical-relative:page;z-index:-64864;rotation:331" type="#_x0000_t136" fillcolor="#000000" stroked="f">
            <o:extrusion v:ext="view" autorotationcenter="t"/>
            <v:textpath style="font-family:&amp;quot;Calibri&amp;quot;;font-size:8pt;v-text-kern:t;mso-text-shadow:auto" string="d"/>
            <w10:wrap type="none"/>
          </v:shape>
        </w:pict>
      </w:r>
      <w:r>
        <w:rPr/>
        <w:pict>
          <v:shape style="position:absolute;margin-left:397.248566pt;margin-top:592.057739pt;width:2.95pt;height:8.4pt;mso-position-horizontal-relative:page;mso-position-vertical-relative:page;z-index:-64840;rotation:331" type="#_x0000_t136" fillcolor="#000000" stroked="f">
            <o:extrusion v:ext="view" autorotationcenter="t"/>
            <v:textpath style="font-family:&amp;quot;Calibri&amp;quot;;font-size:8pt;v-text-kern:t;mso-text-shadow:auto" string="t"/>
            <w10:wrap type="none"/>
          </v:shape>
        </w:pict>
      </w:r>
      <w:r>
        <w:rPr/>
        <w:pict>
          <v:shape style="position:absolute;margin-left:362.564331pt;margin-top:529.242676pt;width:2.450pt;height:8.450pt;mso-position-horizontal-relative:page;mso-position-vertical-relative:page;z-index:-64816;rotation:332" type="#_x0000_t136" fillcolor="#414042" stroked="f">
            <o:extrusion v:ext="view" autorotationcenter="t"/>
            <v:textpath style="font-family:&amp;quot;Calibri&amp;quot;;font-size:8pt;v-text-kern:t;mso-text-shadow:auto" string="i"/>
            <w10:wrap type="none"/>
          </v:shape>
        </w:pict>
      </w:r>
      <w:r>
        <w:rPr/>
        <w:pict>
          <v:shape style="position:absolute;margin-left:366.58667pt;margin-top:537.559265pt;width:3.05pt;height:8.450pt;mso-position-horizontal-relative:page;mso-position-vertical-relative:page;z-index:-64792;rotation:332" type="#_x0000_t136" fillcolor="#414042" stroked="f">
            <o:extrusion v:ext="view" autorotationcenter="t"/>
            <v:textpath style="font-family:&amp;quot;Calibri&amp;quot;;font-size:8pt;v-text-kern:t;mso-text-shadow:auto" string="r"/>
            <w10:wrap type="none"/>
          </v:shape>
        </w:pict>
      </w:r>
      <w:r>
        <w:rPr/>
        <w:pict>
          <v:shape style="position:absolute;margin-left:379.766815pt;margin-top:567.134644pt;width:2.4pt;height:8.4pt;mso-position-horizontal-relative:page;mso-position-vertical-relative:page;z-index:-64768;rotation:332" type="#_x0000_t136" fillcolor="#000000" stroked="f">
            <o:extrusion v:ext="view" autorotationcenter="t"/>
            <v:textpath style="font-family:&amp;quot;Calibri&amp;quot;;font-size:8pt;v-text-kern:t;mso-text-shadow:auto" string="i"/>
            <w10:wrap type="none"/>
          </v:shape>
        </w:pict>
      </w:r>
      <w:r>
        <w:rPr/>
        <w:pict>
          <v:shape style="position:absolute;margin-left:393.214874pt;margin-top:593.812866pt;width:4.7pt;height:8.4pt;mso-position-horizontal-relative:page;mso-position-vertical-relative:page;z-index:-64744;rotation:332" type="#_x0000_t136" fillcolor="#000000" stroked="f">
            <o:extrusion v:ext="view" autorotationcenter="t"/>
            <v:textpath style="font-family:&amp;quot;Calibri&amp;quot;;font-size:8pt;v-text-kern:t;mso-text-shadow:auto" string="n"/>
            <w10:wrap type="none"/>
          </v:shape>
        </w:pict>
      </w:r>
      <w:r>
        <w:rPr/>
        <w:pict>
          <v:shape style="position:absolute;margin-left:358.798035pt;margin-top:530.716675pt;width:4.45pt;height:8.450pt;mso-position-horizontal-relative:page;mso-position-vertical-relative:page;z-index:-64720;rotation:333" type="#_x0000_t136" fillcolor="#414042" stroked="f">
            <o:extrusion v:ext="view" autorotationcenter="t"/>
            <v:textpath style="font-family:&amp;quot;Calibri&amp;quot;;font-size:8pt;v-text-kern:t;mso-text-shadow:auto" string="k"/>
            <w10:wrap type="none"/>
          </v:shape>
        </w:pict>
      </w:r>
      <w:r>
        <w:rPr/>
        <w:pict>
          <v:shape style="position:absolute;margin-left:372.485046pt;margin-top:559.829651pt;width:4.2pt;height:8.4pt;mso-position-horizontal-relative:page;mso-position-vertical-relative:page;z-index:-64696;rotation:333" type="#_x0000_t136" fillcolor="#000000" stroked="f">
            <o:extrusion v:ext="view" autorotationcenter="t"/>
            <v:textpath style="font-family:&amp;quot;Calibri&amp;quot;;font-size:8pt;v-text-kern:t;mso-text-shadow:auto" string="y"/>
            <w10:wrap type="none"/>
          </v:shape>
        </w:pict>
      </w:r>
      <w:r>
        <w:rPr/>
        <w:pict>
          <v:shape style="position:absolute;margin-left:370.153442pt;margin-top:561.333679pt;width:2.9pt;height:8.4pt;mso-position-horizontal-relative:page;mso-position-vertical-relative:page;z-index:-64672;rotation:334" type="#_x0000_t136" fillcolor="#000000" stroked="f">
            <o:extrusion v:ext="view" autorotationcenter="t"/>
            <v:textpath style="font-family:&amp;quot;Calibri&amp;quot;;font-size:8pt;v-text-kern:t;mso-text-shadow:auto" string="t"/>
            <w10:wrap type="none"/>
          </v:shape>
        </w:pict>
      </w:r>
      <w:r>
        <w:rPr/>
        <w:pict>
          <v:shape style="position:absolute;margin-left:376.243317pt;margin-top:568.520691pt;width:4.2pt;height:8.4pt;mso-position-horizontal-relative:page;mso-position-vertical-relative:page;z-index:-64648;rotation:334" type="#_x0000_t136" fillcolor="#000000" stroked="f">
            <o:extrusion v:ext="view" autorotationcenter="t"/>
            <v:textpath style="font-family:&amp;quot;Calibri&amp;quot;;font-size:8pt;v-text-kern:t;mso-text-shadow:auto" string="v"/>
            <w10:wrap type="none"/>
          </v:shape>
        </w:pict>
      </w:r>
      <w:r>
        <w:rPr/>
        <w:pict>
          <v:shape style="position:absolute;margin-left:389.430695pt;margin-top:595.84491pt;width:4.5pt;height:8.4pt;mso-position-horizontal-relative:page;mso-position-vertical-relative:page;z-index:-64624;rotation:334" type="#_x0000_t136" fillcolor="#000000" stroked="f">
            <o:extrusion v:ext="view" autorotationcenter="t"/>
            <v:textpath style="font-family:&amp;quot;Calibri&amp;quot;;font-size:8pt;v-text-kern:t;mso-text-shadow:auto" string="e"/>
            <w10:wrap type="none"/>
          </v:shape>
        </w:pict>
      </w:r>
      <w:r>
        <w:rPr/>
        <w:pict>
          <v:shape style="position:absolute;margin-left:362.750885pt;margin-top:539.157043pt;width:4.55pt;height:8.450pt;mso-position-horizontal-relative:page;mso-position-vertical-relative:page;z-index:-64600;rotation:335" type="#_x0000_t136" fillcolor="#414042" stroked="f">
            <o:extrusion v:ext="view" autorotationcenter="t"/>
            <v:textpath style="font-family:&amp;quot;Calibri&amp;quot;;font-size:8pt;v-text-kern:t;mso-text-shadow:auto" string="e"/>
            <w10:wrap type="none"/>
          </v:shape>
        </w:pict>
      </w:r>
      <w:r>
        <w:rPr/>
        <w:pict>
          <v:shape style="position:absolute;margin-left:372.29834pt;margin-top:570.34668pt;width:4.650pt;height:8.4pt;mso-position-horizontal-relative:page;mso-position-vertical-relative:page;z-index:-64576;rotation:335" type="#_x0000_t136" fillcolor="#000000" stroked="f">
            <o:extrusion v:ext="view" autorotationcenter="t"/>
            <v:textpath style="font-family:&amp;quot;Calibri&amp;quot;;font-size:8pt;v-text-kern:t;mso-text-shadow:auto" string="o"/>
            <w10:wrap type="none"/>
          </v:shape>
        </w:pict>
      </w:r>
      <w:r>
        <w:rPr/>
        <w:pict>
          <v:shape style="position:absolute;margin-left:383.385162pt;margin-top:598.228699pt;width:6.85pt;height:8.4pt;mso-position-horizontal-relative:page;mso-position-vertical-relative:page;z-index:-64552;rotation:335" type="#_x0000_t136" fillcolor="#000000" stroked="f">
            <o:extrusion v:ext="view" autorotationcenter="t"/>
            <v:textpath style="font-family:&amp;quot;Calibri&amp;quot;;font-size:8pt;v-text-kern:t;mso-text-shadow:auto" string="m"/>
            <w10:wrap type="none"/>
          </v:shape>
        </w:pict>
      </w:r>
      <w:r>
        <w:rPr/>
        <w:pict>
          <v:shape style="position:absolute;margin-left:355.19989pt;margin-top:532.883850pt;width:2.550pt;height:8.450pt;mso-position-horizontal-relative:page;mso-position-vertical-relative:page;z-index:-64528;rotation:336" type="#_x0000_t136" fillcolor="#414042" stroked="f">
            <o:extrusion v:ext="view" autorotationcenter="t"/>
            <v:textpath style="font-family:&amp;quot;Calibri&amp;quot;;font-size:8pt;v-text-kern:t;mso-text-shadow:auto" string=","/>
            <w10:wrap type="none"/>
          </v:shape>
        </w:pict>
      </w:r>
      <w:r>
        <w:rPr/>
        <w:pict>
          <v:shape style="position:absolute;margin-left:360.427856pt;margin-top:540.615967pt;width:3.05pt;height:8.450pt;mso-position-horizontal-relative:page;mso-position-vertical-relative:page;z-index:-64504;rotation:336" type="#_x0000_t136" fillcolor="#414042" stroked="f">
            <o:extrusion v:ext="view" autorotationcenter="t"/>
            <v:textpath style="font-family:&amp;quot;Calibri&amp;quot;;font-size:8pt;v-text-kern:t;mso-text-shadow:auto" string="r"/>
            <w10:wrap type="none"/>
          </v:shape>
        </w:pict>
      </w:r>
      <w:r>
        <w:rPr/>
        <w:pict>
          <v:shape style="position:absolute;margin-left:368.132782pt;margin-top:562.389832pt;width:2.450pt;height:8.4pt;mso-position-horizontal-relative:page;mso-position-vertical-relative:page;z-index:-64480;rotation:336" type="#_x0000_t136" fillcolor="#000000" stroked="f">
            <o:extrusion v:ext="view" autorotationcenter="t"/>
            <v:textpath style="font-family:&amp;quot;Calibri&amp;quot;;font-size:8pt;v-text-kern:t;mso-text-shadow:auto" string="i"/>
            <w10:wrap type="none"/>
          </v:shape>
        </w:pict>
      </w:r>
      <w:r>
        <w:rPr/>
        <w:pict>
          <v:shape style="position:absolute;margin-left:356.475037pt;margin-top:542.033447pt;width:4.45pt;height:8.450pt;mso-position-horizontal-relative:page;mso-position-vertical-relative:page;z-index:-64456;rotation:337" type="#_x0000_t136" fillcolor="#414042" stroked="f">
            <o:extrusion v:ext="view" autorotationcenter="t"/>
            <v:textpath style="font-family:&amp;quot;Calibri&amp;quot;;font-size:8pt;v-text-kern:t;mso-text-shadow:auto" string="a"/>
            <w10:wrap type="none"/>
          </v:shape>
        </w:pict>
      </w:r>
      <w:r>
        <w:rPr/>
        <w:pict>
          <v:shape style="position:absolute;margin-left:363.938843pt;margin-top:563.762878pt;width:4.7pt;height:8.4pt;mso-position-horizontal-relative:page;mso-position-vertical-relative:page;z-index:-64432;rotation:337" type="#_x0000_t136" fillcolor="#000000" stroked="f">
            <o:extrusion v:ext="view" autorotationcenter="t"/>
            <v:textpath style="font-family:&amp;quot;Calibri&amp;quot;;font-size:8pt;v-text-kern:t;mso-text-shadow:auto" string="n"/>
            <w10:wrap type="none"/>
          </v:shape>
        </w:pict>
      </w:r>
      <w:r>
        <w:rPr/>
        <w:pict>
          <v:shape style="position:absolute;margin-left:369.907684pt;margin-top:571.805115pt;width:3.1pt;height:8.4pt;mso-position-horizontal-relative:page;mso-position-vertical-relative:page;z-index:-64408;rotation:337" type="#_x0000_t136" fillcolor="#000000" stroked="f">
            <o:extrusion v:ext="view" autorotationcenter="t"/>
            <v:textpath style="font-family:&amp;quot;Calibri&amp;quot;;font-size:8pt;v-text-kern:t;mso-text-shadow:auto" string="r"/>
            <w10:wrap type="none"/>
          </v:shape>
        </w:pict>
      </w:r>
      <w:r>
        <w:rPr/>
        <w:pict>
          <v:shape style="position:absolute;margin-left:379.388245pt;margin-top:600.495972pt;width:4.7pt;height:8.4pt;mso-position-horizontal-relative:page;mso-position-vertical-relative:page;z-index:-64384;rotation:337" type="#_x0000_t136" fillcolor="#000000" stroked="f">
            <o:extrusion v:ext="view" autorotationcenter="t"/>
            <v:textpath style="font-family:&amp;quot;Calibri&amp;quot;;font-size:8pt;v-text-kern:t;mso-text-shadow:auto" string="n"/>
            <w10:wrap type="none"/>
          </v:shape>
        </w:pict>
      </w:r>
      <w:r>
        <w:rPr/>
        <w:pict>
          <v:shape style="position:absolute;margin-left:365.645111pt;margin-top:573.261047pt;width:4.850pt;height:8.4pt;mso-position-horizontal-relative:page;mso-position-vertical-relative:page;z-index:-64360;rotation:338" type="#_x0000_t136" fillcolor="#000000" stroked="f">
            <o:extrusion v:ext="view" autorotationcenter="t"/>
            <v:textpath style="font-family:&amp;quot;Calibri&amp;quot;;font-size:8pt;v-text-kern:t;mso-text-shadow:auto" string="p"/>
            <w10:wrap type="none"/>
          </v:shape>
        </w:pict>
      </w:r>
      <w:r>
        <w:rPr/>
        <w:pict>
          <v:shape style="position:absolute;margin-left:351.807373pt;margin-top:533.972473pt;width:4.25pt;height:8.450pt;mso-position-horizontal-relative:page;mso-position-vertical-relative:page;z-index:-64336;rotation:339" type="#_x0000_t136" fillcolor="#414042" stroked="f">
            <o:extrusion v:ext="view" autorotationcenter="t"/>
            <v:textpath style="font-family:&amp;quot;Calibri&amp;quot;;font-size:8pt;v-text-kern:t;mso-text-shadow:auto" string="y"/>
            <w10:wrap type="none"/>
          </v:shape>
        </w:pict>
      </w:r>
      <w:r>
        <w:rPr/>
        <w:pict>
          <v:shape style="position:absolute;margin-left:359.906097pt;margin-top:565.434509pt;width:4.650pt;height:8.4pt;mso-position-horizontal-relative:page;mso-position-vertical-relative:page;z-index:-64312;rotation:339" type="#_x0000_t136" fillcolor="#000000" stroked="f">
            <o:extrusion v:ext="view" autorotationcenter="t"/>
            <v:textpath style="font-family:&amp;quot;Calibri&amp;quot;;font-size:8pt;v-text-kern:t;mso-text-shadow:auto" string="u"/>
            <w10:wrap type="none"/>
          </v:shape>
        </w:pict>
      </w:r>
      <w:r>
        <w:rPr/>
        <w:pict>
          <v:shape style="position:absolute;margin-left:376.83432pt;margin-top:601.900818pt;width:3.1pt;height:8.4pt;mso-position-horizontal-relative:page;mso-position-vertical-relative:page;z-index:-64288;rotation:339" type="#_x0000_t136" fillcolor="#000000" stroked="f">
            <o:extrusion v:ext="view" autorotationcenter="t"/>
            <v:textpath style="font-family:&amp;quot;Calibri&amp;quot;;font-size:8pt;v-text-kern:t;mso-text-shadow:auto" string="r"/>
            <w10:wrap type="none"/>
          </v:shape>
        </w:pict>
      </w:r>
      <w:r>
        <w:rPr/>
        <w:pict>
          <v:shape style="position:absolute;margin-left:349.816498pt;margin-top:535.106262pt;width:2.450pt;height:8.450pt;mso-position-horizontal-relative:page;mso-position-vertical-relative:page;z-index:-64264;rotation:340" type="#_x0000_t136" fillcolor="#414042" stroked="f">
            <o:extrusion v:ext="view" autorotationcenter="t"/>
            <v:textpath style="font-family:&amp;quot;Calibri&amp;quot;;font-size:8pt;v-text-kern:t;mso-text-shadow:auto" string="l"/>
            <w10:wrap type="none"/>
          </v:shape>
        </w:pict>
      </w:r>
      <w:r>
        <w:rPr/>
        <w:pict>
          <v:shape style="position:absolute;margin-left:353.119537pt;margin-top:543.445984pt;width:4pt;height:8.450pt;mso-position-horizontal-relative:page;mso-position-vertical-relative:page;z-index:-64240;rotation:340" type="#_x0000_t136" fillcolor="#414042" stroked="f">
            <o:extrusion v:ext="view" autorotationcenter="t"/>
            <v:textpath style="font-family:&amp;quot;Calibri&amp;quot;;font-size:8pt;v-text-kern:t;mso-text-shadow:auto" string="c"/>
            <w10:wrap type="none"/>
          </v:shape>
        </w:pict>
      </w:r>
      <w:r>
        <w:rPr/>
        <w:pict>
          <v:shape style="position:absolute;margin-left:372.867798pt;margin-top:603.185913pt;width:4.45pt;height:8.4pt;mso-position-horizontal-relative:page;mso-position-vertical-relative:page;z-index:-64216;rotation:340" type="#_x0000_t136" fillcolor="#000000" stroked="f">
            <o:extrusion v:ext="view" autorotationcenter="t"/>
            <v:textpath style="font-family:&amp;quot;Calibri&amp;quot;;font-size:8pt;v-text-kern:t;mso-text-shadow:auto" string="e"/>
            <w10:wrap type="none"/>
          </v:shape>
        </w:pict>
      </w:r>
      <w:r>
        <w:rPr/>
        <w:pict>
          <v:shape style="position:absolute;margin-left:353.656799pt;margin-top:567.340881pt;width:6.8pt;height:8.4pt;mso-position-horizontal-relative:page;mso-position-vertical-relative:page;z-index:-64192;rotation:341" type="#_x0000_t136" fillcolor="#000000" stroked="f">
            <o:extrusion v:ext="view" autorotationcenter="t"/>
            <v:textpath style="font-family:&amp;quot;Calibri&amp;quot;;font-size:8pt;v-text-kern:t;mso-text-shadow:auto" string="m"/>
            <w10:wrap type="none"/>
          </v:shape>
        </w:pict>
      </w:r>
      <w:r>
        <w:rPr/>
        <w:pict>
          <v:shape style="position:absolute;margin-left:360.064728pt;margin-top:575.488892pt;width:4.5pt;height:8.4pt;mso-position-horizontal-relative:page;mso-position-vertical-relative:page;z-index:-64168;rotation:341" type="#_x0000_t136" fillcolor="#000000" stroked="f">
            <o:extrusion v:ext="view" autorotationcenter="t"/>
            <v:textpath style="font-family:&amp;quot;Calibri&amp;quot;;font-size:8pt;v-text-kern:t;mso-text-shadow:auto" string="e"/>
            <w10:wrap type="none"/>
          </v:shape>
        </w:pict>
      </w:r>
      <w:r>
        <w:rPr/>
        <w:pict>
          <v:shape style="position:absolute;margin-left:369.267059pt;margin-top:604.558472pt;width:4.2pt;height:8.4pt;mso-position-horizontal-relative:page;mso-position-vertical-relative:page;z-index:-64144;rotation:341" type="#_x0000_t136" fillcolor="#000000" stroked="f">
            <o:extrusion v:ext="view" autorotationcenter="t"/>
            <v:textpath style="font-family:&amp;quot;Calibri&amp;quot;;font-size:8pt;v-text-kern:t;mso-text-shadow:auto" string="v"/>
            <w10:wrap type="none"/>
          </v:shape>
        </w:pict>
      </w:r>
      <w:r>
        <w:rPr/>
        <w:pict>
          <v:shape style="position:absolute;margin-left:347.720459pt;margin-top:535.849976pt;width:2.5pt;height:8.450pt;mso-position-horizontal-relative:page;mso-position-vertical-relative:page;z-index:-64120;rotation:342" type="#_x0000_t136" fillcolor="#414042" stroked="f">
            <o:extrusion v:ext="view" autorotationcenter="t"/>
            <v:textpath style="font-family:&amp;quot;Calibri&amp;quot;;font-size:8pt;v-text-kern:t;mso-text-shadow:auto" string="i"/>
            <w10:wrap type="none"/>
          </v:shape>
        </w:pict>
      </w:r>
      <w:r>
        <w:rPr/>
        <w:pict>
          <v:shape style="position:absolute;margin-left:356.664001pt;margin-top:576.759949pt;width:4pt;height:8.4pt;mso-position-horizontal-relative:page;mso-position-vertical-relative:page;z-index:-64096;rotation:342" type="#_x0000_t136" fillcolor="#000000" stroked="f">
            <o:extrusion v:ext="view" autorotationcenter="t"/>
            <v:textpath style="font-family:&amp;quot;Calibri&amp;quot;;font-size:8pt;v-text-kern:t;mso-text-shadow:auto" string="c"/>
            <w10:wrap type="none"/>
          </v:shape>
        </w:pict>
      </w:r>
      <w:r>
        <w:rPr/>
        <w:pict>
          <v:shape style="position:absolute;margin-left:365.118103pt;margin-top:605.886353pt;width:4.650pt;height:8.4pt;mso-position-horizontal-relative:page;mso-position-vertical-relative:page;z-index:-64072;rotation:342" type="#_x0000_t136" fillcolor="#000000" stroked="f">
            <o:extrusion v:ext="view" autorotationcenter="t"/>
            <v:textpath style="font-family:&amp;quot;Calibri&amp;quot;;font-size:8pt;v-text-kern:t;mso-text-shadow:auto" string="o"/>
            <w10:wrap type="none"/>
          </v:shape>
        </w:pict>
      </w:r>
      <w:r>
        <w:rPr/>
        <w:pict>
          <v:shape style="position:absolute;margin-left:347.139526pt;margin-top:545.346008pt;width:4.850pt;height:8.450pt;mso-position-horizontal-relative:page;mso-position-vertical-relative:page;z-index:-64048;rotation:343" type="#_x0000_t136" fillcolor="#414042" stroked="f">
            <o:extrusion v:ext="view" autorotationcenter="t"/>
            <v:textpath style="font-family:&amp;quot;Calibri&amp;quot;;font-size:8pt;v-text-kern:t;mso-text-shadow:auto" string="d"/>
            <w10:wrap type="none"/>
          </v:shape>
        </w:pict>
      </w:r>
      <w:r>
        <w:rPr/>
        <w:pict>
          <v:shape style="position:absolute;margin-left:347.380554pt;margin-top:569.319092pt;width:6.8pt;height:8.4pt;mso-position-horizontal-relative:page;mso-position-vertical-relative:page;z-index:-64024;rotation:344" type="#_x0000_t136" fillcolor="#000000" stroked="f">
            <o:extrusion v:ext="view" autorotationcenter="t"/>
            <v:textpath style="font-family:&amp;quot;Calibri&amp;quot;;font-size:8pt;v-text-kern:t;mso-text-shadow:auto" string="m"/>
            <w10:wrap type="none"/>
          </v:shape>
        </w:pict>
      </w:r>
      <w:r>
        <w:rPr/>
        <w:pict>
          <v:shape style="position:absolute;margin-left:354.550293pt;margin-top:577.671204pt;width:2.5pt;height:8.4pt;mso-position-horizontal-relative:page;mso-position-vertical-relative:page;z-index:-64000;rotation:344" type="#_x0000_t136" fillcolor="#000000" stroked="f">
            <o:extrusion v:ext="view" autorotationcenter="t"/>
            <v:textpath style="font-family:&amp;quot;Calibri&amp;quot;;font-size:8pt;v-text-kern:t;mso-text-shadow:auto" string="i"/>
            <w10:wrap type="none"/>
          </v:shape>
        </w:pict>
      </w:r>
      <w:r>
        <w:rPr/>
        <w:pict>
          <v:shape style="position:absolute;margin-left:360.078491pt;margin-top:607.319458pt;width:5.5pt;height:8.4pt;mso-position-horizontal-relative:page;mso-position-vertical-relative:page;z-index:-63976;rotation:344" type="#_x0000_t136" fillcolor="#000000" stroked="f">
            <o:extrusion v:ext="view" autorotationcenter="t"/>
            <v:textpath style="font-family:&amp;quot;Calibri&amp;quot;;font-size:8pt;v-text-kern:t;mso-text-shadow:auto" string="G"/>
            <w10:wrap type="none"/>
          </v:shape>
        </w:pict>
      </w:r>
      <w:r>
        <w:rPr/>
        <w:pict>
          <v:shape style="position:absolute;margin-left:341.318634pt;margin-top:537.20105pt;width:6.95pt;height:8.450pt;mso-position-horizontal-relative:page;mso-position-vertical-relative:page;z-index:-63952;rotation:345" type="#_x0000_t136" fillcolor="#414042" stroked="f">
            <o:extrusion v:ext="view" autorotationcenter="t"/>
            <v:textpath style="font-family:&amp;quot;Calibri&amp;quot;;font-size:8pt;v-text-kern:t;mso-text-shadow:auto" string="m"/>
            <w10:wrap type="none"/>
          </v:shape>
        </w:pict>
      </w:r>
      <w:r>
        <w:rPr/>
        <w:pict>
          <v:shape style="position:absolute;margin-left:350.883728pt;margin-top:578.518005pt;width:4.150pt;height:8.4pt;mso-position-horizontal-relative:page;mso-position-vertical-relative:page;z-index:-63928;rotation:345" type="#_x0000_t136" fillcolor="#000000" stroked="f">
            <o:extrusion v:ext="view" autorotationcenter="t"/>
            <v:textpath style="font-family:&amp;quot;Calibri&amp;quot;;font-size:8pt;v-text-kern:t;mso-text-shadow:auto" string="v"/>
            <w10:wrap type="none"/>
          </v:shape>
        </w:pict>
      </w:r>
      <w:r>
        <w:rPr/>
        <w:pict>
          <v:shape style="position:absolute;margin-left:342.821625pt;margin-top:546.598022pt;width:4.8pt;height:8.450pt;mso-position-horizontal-relative:page;mso-position-vertical-relative:page;z-index:-63904;rotation:346" type="#_x0000_t136" fillcolor="#414042" stroked="f">
            <o:extrusion v:ext="view" autorotationcenter="t"/>
            <v:textpath style="font-family:&amp;quot;Calibri&amp;quot;;font-size:8pt;v-text-kern:t;mso-text-shadow:auto" string="n"/>
            <w10:wrap type="none"/>
          </v:shape>
        </w:pict>
      </w:r>
      <w:r>
        <w:rPr/>
        <w:pict>
          <v:shape style="position:absolute;margin-left:347.992188pt;margin-top:579.445557pt;width:3.05pt;height:8.4pt;mso-position-horizontal-relative:page;mso-position-vertical-relative:page;z-index:-63880;rotation:346" type="#_x0000_t136" fillcolor="#000000" stroked="f">
            <o:extrusion v:ext="view" autorotationcenter="t"/>
            <v:textpath style="font-family:&amp;quot;Calibri&amp;quot;;font-size:8pt;v-text-kern:t;mso-text-shadow:auto" string="r"/>
            <w10:wrap type="none"/>
          </v:shape>
        </w:pict>
      </w:r>
      <w:r>
        <w:rPr/>
        <w:pict>
          <v:shape style="position:absolute;margin-left:337.341583pt;margin-top:538.596191pt;width:4.45pt;height:8.450pt;mso-position-horizontal-relative:page;mso-position-vertical-relative:page;z-index:-63856;rotation:347" type="#_x0000_t136" fillcolor="#414042" stroked="f">
            <o:extrusion v:ext="view" autorotationcenter="t"/>
            <v:textpath style="font-family:&amp;quot;Calibri&amp;quot;;font-size:8pt;v-text-kern:t;mso-text-shadow:auto" string="a"/>
            <w10:wrap type="none"/>
          </v:shape>
        </w:pict>
      </w:r>
      <w:r>
        <w:rPr/>
        <w:pict>
          <v:shape style="position:absolute;margin-left:338.701813pt;margin-top:547.643494pt;width:4.45pt;height:8.450pt;mso-position-horizontal-relative:page;mso-position-vertical-relative:page;z-index:-63832;rotation:347" type="#_x0000_t136" fillcolor="#414042" stroked="f">
            <o:extrusion v:ext="view" autorotationcenter="t"/>
            <v:textpath style="font-family:&amp;quot;Calibri&amp;quot;;font-size:8pt;v-text-kern:t;mso-text-shadow:auto" string="a"/>
            <w10:wrap type="none"/>
          </v:shape>
        </w:pict>
      </w:r>
      <w:r>
        <w:rPr/>
        <w:pict>
          <v:shape style="position:absolute;margin-left:343.169098pt;margin-top:570.725525pt;width:4.650pt;height:8.4pt;mso-position-horizontal-relative:page;mso-position-vertical-relative:page;z-index:-63808;rotation:347" type="#_x0000_t136" fillcolor="#000000" stroked="f">
            <o:extrusion v:ext="view" autorotationcenter="t"/>
            <v:textpath style="font-family:&amp;quot;Calibri&amp;quot;;font-size:8pt;v-text-kern:t;mso-text-shadow:auto" string="o"/>
            <w10:wrap type="none"/>
          </v:shape>
        </w:pict>
      </w:r>
      <w:r>
        <w:rPr/>
        <w:pict>
          <v:shape style="position:absolute;margin-left:343.890747pt;margin-top:580.271118pt;width:4.5pt;height:8.4pt;mso-position-horizontal-relative:page;mso-position-vertical-relative:page;z-index:-63784;rotation:348" type="#_x0000_t136" fillcolor="#000000" stroked="f">
            <o:extrusion v:ext="view" autorotationcenter="t"/>
            <v:textpath style="font-family:&amp;quot;Calibri&amp;quot;;font-size:8pt;v-text-kern:t;mso-text-shadow:auto" string="e"/>
            <w10:wrap type="none"/>
          </v:shape>
        </w:pict>
      </w:r>
      <w:r>
        <w:rPr/>
        <w:pict>
          <v:shape style="position:absolute;margin-left:333.951599pt;margin-top:539.404541pt;width:3.85pt;height:8.450pt;mso-position-horizontal-relative:page;mso-position-vertical-relative:page;z-index:-63760;rotation:349" type="#_x0000_t136" fillcolor="#414042" stroked="f">
            <o:extrusion v:ext="view" autorotationcenter="t"/>
            <v:textpath style="font-family:&amp;quot;Calibri&amp;quot;;font-size:8pt;v-text-kern:t;mso-text-shadow:auto" string="F"/>
            <w10:wrap type="none"/>
          </v:shape>
        </w:pict>
      </w:r>
      <w:r>
        <w:rPr/>
        <w:pict>
          <v:shape style="position:absolute;margin-left:338.843079pt;margin-top:571.662659pt;width:5pt;height:8.4pt;mso-position-horizontal-relative:page;mso-position-vertical-relative:page;z-index:-63736;rotation:349" type="#_x0000_t136" fillcolor="#000000" stroked="f">
            <o:extrusion v:ext="view" autorotationcenter="t"/>
            <v:textpath style="font-family:&amp;quot;Calibri&amp;quot;;font-size:8pt;v-text-kern:t;mso-text-shadow:auto" string="C"/>
            <w10:wrap type="none"/>
          </v:shape>
        </w:pict>
      </w:r>
      <w:r>
        <w:rPr/>
        <w:pict>
          <v:shape style="position:absolute;margin-left:340.101166pt;margin-top:581.126343pt;width:4.1pt;height:8.4pt;mso-position-horizontal-relative:page;mso-position-vertical-relative:page;z-index:-63712;rotation:349" type="#_x0000_t136" fillcolor="#000000" stroked="f">
            <o:extrusion v:ext="view" autorotationcenter="t"/>
            <v:textpath style="font-family:&amp;quot;Calibri&amp;quot;;font-size:8pt;v-text-kern:t;mso-text-shadow:auto" string="s"/>
            <w10:wrap type="none"/>
          </v:shape>
        </w:pict>
      </w:r>
      <w:r>
        <w:rPr/>
        <w:pict>
          <v:shape style="position:absolute;margin-left:306.627686pt;margin-top:367.79361pt;width:6.1pt;height:9.9pt;mso-position-horizontal-relative:page;mso-position-vertical-relative:page;z-index:-63688;rotation:357" type="#_x0000_t136" fillcolor="#ffffff" stroked="f">
            <o:extrusion v:ext="view" autorotationcenter="t"/>
            <v:textpath style="font-family:&amp;quot;Calibri&amp;quot;;font-size:10pt;v-text-kern:t;mso-text-shadow:auto;font-weight:bold" string="K"/>
            <w10:wrap type="none"/>
          </v:shape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p>
      <w:pPr>
        <w:pStyle w:val="Heading1"/>
        <w:spacing w:line="240" w:lineRule="auto" w:before="50"/>
        <w:ind w:left="1587" w:right="0"/>
        <w:jc w:val="left"/>
        <w:rPr>
          <w:b w:val="0"/>
          <w:bCs w:val="0"/>
        </w:rPr>
      </w:pPr>
      <w:r>
        <w:rPr/>
        <w:pict>
          <v:group style="position:absolute;margin-left:58.5508pt;margin-top:37.449089pt;width:507.15pt;height:502.3pt;mso-position-horizontal-relative:page;mso-position-vertical-relative:paragraph;z-index:3184" coordorigin="1171,749" coordsize="10143,10046">
            <v:group style="position:absolute;left:1923;top:1427;width:8733;height:8733" coordorigin="1923,1427" coordsize="8733,8733">
              <v:shape style="position:absolute;left:1923;top:1427;width:8733;height:8733" coordorigin="1923,1427" coordsize="8733,8733" path="m6289,1427l5931,1442,5581,1484,5240,1554,4909,1650,4590,1770,4283,1914,3989,2081,3711,2270,3448,2478,3202,2706,2974,2952,2765,3215,2577,3493,2410,3787,2266,4094,2146,4413,2050,4744,1980,5085,1937,5435,1923,5793,1937,6152,1980,6502,2050,6843,2146,7174,2266,7493,2410,7800,2577,8094,2765,8372,2974,8635,3202,8881,3448,9109,3711,9317,3989,9506,4283,9673,4590,9817,4909,9937,5240,10033,5581,10103,5931,10145,6289,10160,6648,10145,6998,10103,7339,10033,7670,9937,7989,9817,8296,9673,8590,9506,8868,9317,9131,9109,9377,8881,9605,8635,9813,8372,10002,8094,10169,7800,10313,7493,10433,7174,10529,6843,10599,6502,10641,6152,10656,5793,10641,5435,10599,5085,10529,4744,10433,4413,10313,4094,10169,3787,10002,3493,9813,3215,9605,2952,9377,2706,9131,2478,8868,2270,8590,2081,8296,1914,7989,1770,7670,1650,7339,1554,6998,1484,6648,1442,6289,1427xe" filled="true" fillcolor="#cbe5c5" stroked="false">
                <v:path arrowok="t"/>
                <v:fill type="solid"/>
              </v:shape>
            </v:group>
            <v:group style="position:absolute;left:2593;top:2097;width:7393;height:7393" coordorigin="2593,2097" coordsize="7393,7393">
              <v:shape style="position:absolute;left:2593;top:2097;width:7393;height:7393" coordorigin="2593,2097" coordsize="7393,7393" path="m6289,2097l5986,2109,5690,2145,5401,2204,5121,2285,4851,2387,4591,2510,4342,2651,4106,2810,3884,2987,3676,3180,3483,3388,3306,3610,3147,3846,3006,4095,2883,4355,2781,4625,2700,4905,2641,5194,2605,5490,2593,5793,2605,6097,2641,6393,2700,6682,2781,6962,2883,7232,3006,7492,3147,7741,3306,7977,3483,8199,3676,8407,3884,8600,4106,8777,4342,8936,4591,9077,4851,9199,5121,9301,5401,9382,5690,9442,5986,9478,6289,9490,6593,9478,6889,9442,7178,9382,7458,9301,7728,9199,7988,9077,8237,8936,8473,8777,8695,8600,8903,8407,9096,8199,9273,7977,9432,7741,9573,7492,9695,7232,9797,6962,9878,6682,9938,6393,9974,6097,9986,5793,9974,5490,9938,5194,9878,4905,9797,4625,9695,4355,9573,4095,9432,3846,9273,3610,9096,3388,8903,3180,8695,2987,8473,2810,8237,2651,7988,2510,7728,2387,7458,2285,7178,2204,6889,2145,6593,2109,6289,2097xe" filled="true" fillcolor="#ffe8d2" stroked="false">
                <v:path arrowok="t"/>
                <v:fill type="solid"/>
              </v:shape>
            </v:group>
            <v:group style="position:absolute;left:3209;top:2713;width:6161;height:6161" coordorigin="3209,2713" coordsize="6161,6161">
              <v:shape style="position:absolute;left:3209;top:2713;width:6161;height:6161" coordorigin="3209,2713" coordsize="6161,6161" path="m6289,2713l6037,2723,5790,2753,5549,2803,5316,2870,5090,2955,4874,3057,4667,3175,4470,3307,4285,3455,4111,3615,3951,3789,3803,3974,3671,4171,3553,4378,3451,4594,3366,4820,3299,5053,3249,5294,3219,5541,3209,5793,3219,6046,3249,6293,3299,6534,3366,6767,3451,6992,3553,7209,3671,7416,3803,7613,3951,7798,4111,7972,4285,8132,4470,8280,4667,8412,4874,8530,5090,8632,5316,8717,5549,8784,5790,8834,6037,8864,6289,8874,6542,8864,6789,8834,7030,8784,7263,8717,7488,8632,7705,8530,7912,8412,8109,8280,8294,8132,8468,7972,8628,7798,8775,7613,8908,7416,9026,7209,9128,6992,9213,6767,9280,6534,9330,6293,9360,6046,9370,5793,9360,5541,9330,5294,9280,5053,9213,4820,9128,4594,9026,4378,8908,4171,8775,3974,8628,3789,8468,3615,8294,3455,8109,3307,7912,3175,7705,3057,7488,2955,7263,2870,7030,2803,6789,2753,6542,2723,6289,2713xe" filled="true" fillcolor="#ffd58f" stroked="false">
                <v:path arrowok="t"/>
                <v:fill type="solid"/>
              </v:shape>
            </v:group>
            <v:group style="position:absolute;left:3901;top:3405;width:4778;height:4778" coordorigin="3901,3405" coordsize="4778,4778">
              <v:shape style="position:absolute;left:3901;top:3405;width:4778;height:4778" coordorigin="3901,3405" coordsize="4778,4778" path="m6289,3405l6094,3413,5902,3436,5715,3474,5534,3526,5360,3592,5192,3671,5031,3763,4879,3866,4735,3980,4600,4104,4476,4239,4362,4383,4258,4535,4167,4696,4088,4864,4022,5038,3970,5219,3932,5406,3909,5598,3901,5793,3909,5989,3932,6181,3970,6368,4022,6549,4088,6723,4167,6891,4258,7052,4362,7204,4476,7348,4600,7483,4735,7607,4879,7721,5031,7824,5192,7916,5360,7995,5534,8061,5715,8113,5902,8151,6094,8174,6289,8182,6485,8174,6677,8151,6864,8113,7045,8061,7219,7995,7387,7916,7548,7824,7700,7721,7844,7607,7979,7483,8103,7348,8217,7204,8320,7052,8412,6891,8491,6723,8557,6549,8609,6368,8647,6181,8670,5989,8678,5793,8670,5598,8647,5406,8609,5219,8557,5038,8491,4864,8412,4696,8320,4535,8217,4383,8103,4239,7979,4104,7844,3980,7700,3866,7548,3763,7387,3671,7219,3592,7045,3526,6864,3474,6677,3436,6485,3413,6289,3405xe" filled="true" fillcolor="#fdc485" stroked="false">
                <v:path arrowok="t"/>
                <v:fill type="solid"/>
              </v:shape>
            </v:group>
            <v:group style="position:absolute;left:6025;top:1427;width:532;height:8733" coordorigin="6025,1427" coordsize="532,8733">
              <v:shape style="position:absolute;left:6025;top:1427;width:532;height:8733" coordorigin="6025,1427" coordsize="532,8733" path="m6025,10160l6556,10160,6556,1427,6025,1427,6025,10160xe" filled="true" fillcolor="#66a16c" stroked="false">
                <v:path arrowok="t"/>
                <v:fill type="solid"/>
              </v:shape>
            </v:group>
            <v:group style="position:absolute;left:1924;top:5528;width:8733;height:532" coordorigin="1924,5528" coordsize="8733,532">
              <v:shape style="position:absolute;left:1924;top:5528;width:8733;height:532" coordorigin="1924,5528" coordsize="8733,532" path="m1924,6059l10657,6059,10657,5528,1924,5528,1924,6059xe" filled="true" fillcolor="#66a16c" stroked="false">
                <v:path arrowok="t"/>
                <v:fill type="solid"/>
              </v:shape>
            </v:group>
            <v:group style="position:absolute;left:3176;top:2733;width:6229;height:6121" coordorigin="3176,2733" coordsize="6229,6121">
              <v:shape style="position:absolute;left:3176;top:2733;width:6229;height:6121" coordorigin="3176,2733" coordsize="6229,6121" path="m9405,2733l3176,8854e" filled="false" stroked="true" strokeweight="26.586pt" strokecolor="#66a16c">
                <v:path arrowok="t"/>
              </v:shape>
            </v:group>
            <v:group style="position:absolute;left:3203;top:2706;width:6176;height:6176" coordorigin="3203,2706" coordsize="6176,6176">
              <v:shape style="position:absolute;left:3203;top:2706;width:6176;height:6176" coordorigin="3203,2706" coordsize="6176,6176" path="m3203,2706l9378,8881e" filled="false" stroked="true" strokeweight="26.586pt" strokecolor="#66a16c">
                <v:path arrowok="t"/>
              </v:shape>
            </v:group>
            <v:group style="position:absolute;left:4583;top:4087;width:3413;height:3413" coordorigin="4583,4087" coordsize="3413,3413">
              <v:shape style="position:absolute;left:4583;top:4087;width:3413;height:3413" coordorigin="4583,4087" coordsize="3413,3413" path="m6289,4087l6150,4093,6013,4109,5879,4137,5750,4174,5625,4221,5505,4278,5391,4343,5282,4416,5179,4498,5083,4587,4994,4683,4912,4786,4839,4895,4774,5009,4717,5129,4670,5254,4633,5383,4605,5517,4589,5654,4583,5793,4589,5933,4605,6070,4633,6204,4670,6333,4717,6458,4774,6578,4839,6692,4912,6801,4994,6904,5083,7000,5179,7089,5282,7171,5391,7244,5505,7309,5625,7366,5750,7413,5879,7450,6013,7477,6150,7494,6289,7500,6429,7494,6566,7477,6700,7450,6829,7413,6954,7366,7074,7309,7188,7244,7297,7171,7400,7089,7496,7000,7585,6904,7667,6801,7740,6692,7805,6578,7862,6458,7909,6333,7946,6204,7973,6070,7990,5933,7996,5793,7990,5654,7973,5517,7946,5383,7909,5254,7862,5129,7805,5009,7740,4895,7667,4786,7585,4683,7496,4587,7400,4498,7297,4416,7188,4343,7074,4278,6954,4221,6829,4174,6700,4137,6566,4109,6429,4093,6289,4087xe" filled="true" fillcolor="#77c370" stroked="false">
                <v:path arrowok="t"/>
                <v:fill type="solid"/>
              </v:shape>
              <v:shape style="position:absolute;left:4929;top:4516;width:2759;height:2540" type="#_x0000_t75" stroked="false">
                <v:imagedata r:id="rId17" o:title=""/>
              </v:shape>
            </v:group>
            <v:group style="position:absolute;left:2285;top:8142;width:1548;height:1296" coordorigin="2285,8142" coordsize="1548,1296">
              <v:shape style="position:absolute;left:2285;top:8142;width:1548;height:1296" coordorigin="2285,8142" coordsize="1548,1296" path="m3058,8142l2995,8144,2933,8150,2872,8161,2814,8175,2703,8214,2601,8267,2511,8332,2434,8407,2371,8492,2324,8585,2295,8685,2285,8790,2287,8843,2307,8945,2345,9042,2400,9131,2471,9211,2555,9282,2651,9341,2757,9387,2872,9419,2933,9429,2995,9435,3058,9438,3122,9435,3184,9429,3244,9419,3303,9405,3414,9365,3515,9313,3605,9248,3683,9172,3746,9087,3793,8995,3822,8895,3832,8790,3829,8737,3810,8634,3771,8538,3716,8448,3646,8368,3562,8298,3466,8239,3359,8193,3244,8161,3184,8150,3122,8144,3058,8142xe" filled="true" fillcolor="#92cd8b" stroked="false">
                <v:path arrowok="t"/>
                <v:fill type="solid"/>
              </v:shape>
            </v:group>
            <v:group style="position:absolute;left:3391;top:9116;width:356;height:291" coordorigin="3391,9116" coordsize="356,291">
              <v:shape style="position:absolute;left:3391;top:9116;width:356;height:291" coordorigin="3391,9116" coordsize="356,291" path="m3422,9344l3399,9352,3391,9368,3393,9387,3399,9399,3411,9407,3427,9407,3432,9406,3448,9394,3455,9377,3451,9357,3439,9346,3422,9344xe" filled="true" fillcolor="#000000" stroked="false">
                <v:path arrowok="t"/>
                <v:fill type="solid"/>
              </v:shape>
              <v:shape style="position:absolute;left:3391;top:9116;width:356;height:291" coordorigin="3391,9116" coordsize="356,291" path="m3716,9116l3699,9122,3683,9140,3684,9158,3695,9174,3701,9178,3708,9180,3716,9180,3730,9175,3746,9153,3744,9136,3731,9120,3716,9116xe" filled="true" fillcolor="#000000" stroked="false">
                <v:path arrowok="t"/>
                <v:fill type="solid"/>
              </v:shape>
            </v:group>
            <v:group style="position:absolute;left:3391;top:8198;width:356;height:291" coordorigin="3391,8198" coordsize="356,291">
              <v:shape style="position:absolute;left:3391;top:8198;width:356;height:291" coordorigin="3391,8198" coordsize="356,291" path="m3724,8425l3706,8427,3686,8439,3682,8457,3689,8475,3695,8484,3705,8488,3721,8488,3728,8486,3744,8469,3746,8451,3737,8432,3724,8425xe" filled="true" fillcolor="#000000" stroked="false">
                <v:path arrowok="t"/>
                <v:fill type="solid"/>
              </v:shape>
              <v:shape style="position:absolute;left:3391;top:8198;width:356;height:291" coordorigin="3391,8198" coordsize="356,291" path="m3418,8198l3403,8207,3391,8228,3395,8246,3410,8259,3414,8261,3419,8262,3428,8261,3443,8253,3456,8228,3450,8211,3434,8199,3418,8198xe" filled="true" fillcolor="#000000" stroked="false">
                <v:path arrowok="t"/>
                <v:fill type="solid"/>
              </v:shape>
            </v:group>
            <v:group style="position:absolute;left:2375;top:8199;width:355;height:289" coordorigin="2375,8199" coordsize="355,289">
              <v:shape style="position:absolute;left:2375;top:8199;width:355;height:289" coordorigin="2375,8199" coordsize="355,289" path="m2408,8423l2391,8430,2375,8448,2376,8466,2387,8481,2393,8486,2400,8488,2408,8488,2422,8482,2438,8461,2436,8443,2423,8427,2408,8423xe" filled="true" fillcolor="#000000" stroked="false">
                <v:path arrowok="t"/>
                <v:fill type="solid"/>
              </v:shape>
              <v:shape style="position:absolute;left:2375;top:8199;width:355;height:289" coordorigin="2375,8199" coordsize="355,289" path="m2697,8199l2674,8207,2666,8223,2668,8242,2674,8254,2686,8261,2703,8261,2707,8261,2711,8259,2724,8249,2730,8232,2726,8212,2714,8202,2697,8199xe" filled="true" fillcolor="#000000" stroked="false">
                <v:path arrowok="t"/>
                <v:fill type="solid"/>
              </v:shape>
            </v:group>
            <v:group style="position:absolute;left:2374;top:9117;width:357;height:290" coordorigin="2374,9117" coordsize="357,290">
              <v:shape style="position:absolute;left:2374;top:9117;width:357;height:290" coordorigin="2374,9117" coordsize="357,290" path="m2693,9343l2677,9352,2666,9373,2670,9391,2685,9404,2689,9406,2694,9407,2703,9406,2718,9398,2730,9373,2725,9356,2709,9343,2693,9343xe" filled="true" fillcolor="#000000" stroked="false">
                <v:path arrowok="t"/>
                <v:fill type="solid"/>
              </v:shape>
              <v:shape style="position:absolute;left:2374;top:9117;width:357;height:290" coordorigin="2374,9117" coordsize="357,290" path="m2416,9117l2398,9119,2378,9132,2374,9150,2380,9167,2387,9176,2397,9180,2413,9180,2420,9178,2436,9161,2438,9143,2429,9125,2416,9117xe" filled="true" fillcolor="#000000" stroked="false">
                <v:path arrowok="t"/>
                <v:fill type="solid"/>
              </v:shape>
            </v:group>
            <v:group style="position:absolute;left:2560;top:2022;width:1316;height:1296" coordorigin="2560,2022" coordsize="1316,1296">
              <v:shape style="position:absolute;left:2560;top:2022;width:1316;height:1296" coordorigin="2560,2022" coordsize="1316,1296" path="m3218,2022l3112,2030,3010,2055,2916,2094,2830,2147,2753,2211,2687,2287,2634,2372,2594,2465,2569,2564,2560,2669,2563,2723,2579,2825,2612,2922,2659,3011,2719,3091,2790,3161,2872,3220,2962,3266,3060,3298,3164,3315,3218,3317,3272,3315,3376,3298,3474,3266,3565,3220,3647,3161,3718,3091,3778,3011,3825,2922,3857,2825,3874,2723,3876,2669,3874,2616,3857,2514,3825,2417,3778,2328,3718,2248,3647,2178,3565,2119,3474,2073,3376,2040,3272,2024,3218,2022xe" filled="true" fillcolor="#92cd8b" stroked="false">
                <v:path arrowok="t"/>
                <v:fill type="solid"/>
              </v:shape>
            </v:group>
            <v:group style="position:absolute;left:3186;top:3285;width:64;height:63" coordorigin="3186,3285" coordsize="64,63">
              <v:shape style="position:absolute;left:3186;top:3285;width:64;height:63" coordorigin="3186,3285" coordsize="64,63" path="m3228,3285l3211,3287,3191,3299,3186,3316,3192,3334,3198,3343,3208,3348,3225,3348,3232,3346,3247,3330,3250,3312,3242,3293,3228,3285xe" filled="true" fillcolor="#000000" stroked="false">
                <v:path arrowok="t"/>
                <v:fill type="solid"/>
              </v:shape>
            </v:group>
            <v:group style="position:absolute;left:3186;top:1990;width:64;height:63" coordorigin="3186,1990" coordsize="64,63">
              <v:shape style="position:absolute;left:3186;top:1990;width:64;height:63" coordorigin="3186,1990" coordsize="64,63" path="m3228,1990l3211,1991,3191,2003,3186,2021,3192,2039,3198,2048,3208,2052,3225,2052,3232,2050,3247,2034,3250,2016,3242,1997,3228,1990xe" filled="true" fillcolor="#000000" stroked="false">
                <v:path arrowok="t"/>
                <v:fill type="solid"/>
              </v:shape>
            </v:group>
            <v:group style="position:absolute;left:3571;top:2838;width:306;height:388" coordorigin="3571,2838" coordsize="306,388">
              <v:shape style="position:absolute;left:3571;top:2838;width:306;height:388" coordorigin="3571,2838" coordsize="306,388" path="m3613,3163l3596,3164,3575,3176,3571,3194,3577,3212,3583,3221,3593,3226,3610,3226,3616,3224,3632,3207,3635,3190,3626,3171,3613,3163xe" filled="true" fillcolor="#000000" stroked="false">
                <v:path arrowok="t"/>
                <v:fill type="solid"/>
              </v:shape>
              <v:shape style="position:absolute;left:3571;top:2838;width:306;height:388" coordorigin="3571,2838" coordsize="306,388" path="m3837,2838l3822,2849,3811,2871,3818,2889,3834,2900,3837,2901,3840,2902,3857,2902,3870,2893,3875,2880,3876,2867,3869,2850,3853,2838,3837,2838xe" filled="true" fillcolor="#000000" stroked="false">
                <v:path arrowok="t"/>
                <v:fill type="solid"/>
              </v:shape>
            </v:group>
            <v:group style="position:absolute;left:3571;top:2110;width:304;height:389" coordorigin="3571,2110" coordsize="304,389">
              <v:shape style="position:absolute;left:3571;top:2110;width:304;height:389" coordorigin="3571,2110" coordsize="304,389" path="m3846,2436l3823,2441,3813,2457,3813,2476,3818,2490,3830,2499,3847,2499,3851,2498,3866,2489,3875,2473,3874,2453,3863,2441,3846,2436xe" filled="true" fillcolor="#000000" stroked="false">
                <v:path arrowok="t"/>
                <v:fill type="solid"/>
              </v:shape>
              <v:shape style="position:absolute;left:3571;top:2110;width:304;height:389" coordorigin="3571,2110" coordsize="304,389" path="m3603,2110l3587,2117,3571,2135,3573,2154,3585,2169,3584,2169,3590,2173,3597,2175,3605,2175,3620,2169,3635,2147,3632,2129,3619,2114,3603,2110xe" filled="true" fillcolor="#000000" stroked="false">
                <v:path arrowok="t"/>
                <v:fill type="solid"/>
              </v:shape>
            </v:group>
            <v:group style="position:absolute;left:2560;top:2112;width:305;height:387" coordorigin="2560,2112" coordsize="305,387">
              <v:shape style="position:absolute;left:2560;top:2112;width:305;height:387" coordorigin="2560,2112" coordsize="305,387" path="m2585,2435l2571,2445,2560,2468,2567,2485,2583,2497,2586,2498,2590,2498,2599,2498,2615,2488,2625,2464,2619,2446,2602,2435,2585,2435xe" filled="true" fillcolor="#000000" stroked="false">
                <v:path arrowok="t"/>
                <v:fill type="solid"/>
              </v:shape>
              <v:shape style="position:absolute;left:2560;top:2112;width:305;height:387" coordorigin="2560,2112" coordsize="305,387" path="m2843,2112l2826,2113,2806,2125,2801,2143,2807,2161,2814,2170,2823,2175,2840,2175,2847,2173,2853,2169,2863,2156,2865,2138,2857,2119,2843,2112xe" filled="true" fillcolor="#000000" stroked="false">
                <v:path arrowok="t"/>
                <v:fill type="solid"/>
              </v:shape>
            </v:group>
            <v:group style="position:absolute;left:2562;top:2839;width:304;height:387" coordorigin="2562,2839" coordsize="304,387">
              <v:shape style="position:absolute;left:2562;top:2839;width:304;height:387" coordorigin="2562,2839" coordsize="304,387" path="m2834,3161l2817,3168,2802,3186,2803,3205,2815,3220,2820,3224,2827,3226,2835,3226,2850,3220,2866,3198,2863,3180,2849,3165,2834,3161xe" filled="true" fillcolor="#000000" stroked="false">
                <v:path arrowok="t"/>
                <v:fill type="solid"/>
              </v:shape>
              <v:shape style="position:absolute;left:2562;top:2839;width:304;height:387" coordorigin="2562,2839" coordsize="304,387" path="m2595,2839l2572,2844,2562,2860,2562,2880,2567,2893,2579,2902,2596,2902,2600,2901,2615,2893,2624,2877,2623,2856,2612,2844,2595,2839xe" filled="true" fillcolor="#000000" stroked="false">
                <v:path arrowok="t"/>
                <v:fill type="solid"/>
              </v:shape>
            </v:group>
            <v:group style="position:absolute;left:5638;top:790;width:1316;height:1296" coordorigin="5638,790" coordsize="1316,1296">
              <v:shape style="position:absolute;left:5638;top:790;width:1316;height:1296" coordorigin="5638,790" coordsize="1316,1296" path="m6296,790l6189,799,6088,823,5994,862,5908,915,5831,980,5765,1055,5712,1140,5672,1233,5647,1333,5638,1438,5640,1491,5657,1594,5690,1690,5737,1779,5797,1859,5868,1930,5950,1989,6040,2035,6138,2067,6242,2084,6296,2086,6350,2084,6454,2067,6552,2035,6643,1989,6724,1930,6796,1859,6856,1779,6903,1690,6935,1594,6952,1491,6954,1438,6952,1385,6935,1282,6903,1186,6856,1097,6796,1016,6724,946,6643,887,6552,841,6454,809,6350,792,6296,790xe" filled="true" fillcolor="#92cd8b" stroked="false">
                <v:path arrowok="t"/>
                <v:fill type="solid"/>
              </v:shape>
            </v:group>
            <v:group style="position:absolute;left:6250;top:2045;width:64;height:63" coordorigin="6250,2045" coordsize="64,63">
              <v:shape style="position:absolute;left:6250;top:2045;width:64;height:63" coordorigin="6250,2045" coordsize="64,63" path="m6293,2045l6275,2046,6255,2058,6250,2076,6256,2094,6263,2103,6273,2107,6289,2107,6296,2105,6312,2089,6314,2071,6306,2052,6293,2045xe" filled="true" fillcolor="#000000" stroked="false">
                <v:path arrowok="t"/>
                <v:fill type="solid"/>
              </v:shape>
            </v:group>
            <v:group style="position:absolute;left:6250;top:749;width:64;height:63" coordorigin="6250,749" coordsize="64,63">
              <v:shape style="position:absolute;left:6250;top:749;width:64;height:63" coordorigin="6250,749" coordsize="64,63" path="m6293,749l6275,750,6255,762,6250,780,6256,798,6263,807,6273,812,6289,812,6296,810,6312,793,6314,776,6306,757,6293,749xe" filled="true" fillcolor="#000000" stroked="false">
                <v:path arrowok="t"/>
                <v:fill type="solid"/>
              </v:shape>
            </v:group>
            <v:group style="position:absolute;left:6635;top:1598;width:306;height:388" coordorigin="6635,1598" coordsize="306,388">
              <v:shape style="position:absolute;left:6635;top:1598;width:306;height:388" coordorigin="6635,1598" coordsize="306,388" path="m6677,1922l6660,1924,6640,1936,6635,1953,6641,1971,6647,1980,6657,1985,6674,1985,6681,1983,6697,1967,6699,1949,6691,1930,6677,1922xe" filled="true" fillcolor="#000000" stroked="false">
                <v:path arrowok="t"/>
                <v:fill type="solid"/>
              </v:shape>
              <v:shape style="position:absolute;left:6635;top:1598;width:306;height:388" coordorigin="6635,1598" coordsize="306,388" path="m6901,1598l6886,1608,6876,1630,6882,1648,6898,1659,6901,1661,6905,1661,6922,1661,6935,1653,6939,1639,6941,1627,6934,1609,6918,1598,6901,1598xe" filled="true" fillcolor="#000000" stroked="false">
                <v:path arrowok="t"/>
                <v:fill type="solid"/>
              </v:shape>
            </v:group>
            <v:group style="position:absolute;left:6636;top:870;width:304;height:389" coordorigin="6636,870" coordsize="304,389">
              <v:shape style="position:absolute;left:6636;top:870;width:304;height:389" coordorigin="6636,870" coordsize="304,389" path="m6911,1195l6887,1200,6877,1216,6877,1236,6882,1249,6894,1258,6912,1258,6915,1257,6931,1249,6939,1233,6938,1212,6928,1200,6911,1195xe" filled="true" fillcolor="#000000" stroked="false">
                <v:path arrowok="t"/>
                <v:fill type="solid"/>
              </v:shape>
              <v:shape style="position:absolute;left:6636;top:870;width:304;height:389" coordorigin="6636,870" coordsize="304,389" path="m6668,870l6651,876,6636,895,6637,913,6649,928,6649,928,6654,932,6661,934,6669,934,6684,928,6700,906,6697,888,6683,873,6668,870xe" filled="true" fillcolor="#000000" stroked="false">
                <v:path arrowok="t"/>
                <v:fill type="solid"/>
              </v:shape>
            </v:group>
            <v:group style="position:absolute;left:5625;top:871;width:305;height:387" coordorigin="5625,871" coordsize="305,387">
              <v:shape style="position:absolute;left:5625;top:871;width:305;height:387" coordorigin="5625,871" coordsize="305,387" path="m5650,1194l5635,1205,5625,1227,5631,1245,5647,1256,5650,1257,5654,1258,5664,1257,5679,1247,5690,1223,5683,1205,5667,1194,5650,1194xe" filled="true" fillcolor="#000000" stroked="false">
                <v:path arrowok="t"/>
                <v:fill type="solid"/>
              </v:shape>
              <v:shape style="position:absolute;left:5625;top:871;width:305;height:387" coordorigin="5625,871" coordsize="305,387" path="m5908,871l5890,872,5870,885,5865,902,5871,920,5878,929,5888,934,5905,934,5911,932,5917,928,5927,915,5929,898,5921,879,5908,871xe" filled="true" fillcolor="#000000" stroked="false">
                <v:path arrowok="t"/>
                <v:fill type="solid"/>
              </v:shape>
            </v:group>
            <v:group style="position:absolute;left:5626;top:1599;width:304;height:387" coordorigin="5626,1599" coordsize="304,387">
              <v:shape style="position:absolute;left:5626;top:1599;width:304;height:387" coordorigin="5626,1599" coordsize="304,387" path="m5898,1921l5882,1927,5866,1946,5867,1964,5879,1979,5885,1983,5891,1985,5900,1985,5914,1979,5930,1957,5927,1939,5913,1924,5898,1921xe" filled="true" fillcolor="#000000" stroked="false">
                <v:path arrowok="t"/>
                <v:fill type="solid"/>
              </v:shape>
              <v:shape style="position:absolute;left:5626;top:1599;width:304;height:387" coordorigin="5626,1599" coordsize="304,387" path="m5660,1599l5636,1604,5626,1619,5626,1639,5631,1653,5644,1661,5661,1661,5664,1661,5680,1652,5688,1636,5687,1615,5677,1603,5660,1599xe" filled="true" fillcolor="#000000" stroked="false">
                <v:path arrowok="t"/>
                <v:fill type="solid"/>
              </v:shape>
            </v:group>
            <v:group style="position:absolute;left:5603;top:9463;width:1316;height:1296" coordorigin="5603,9463" coordsize="1316,1296">
              <v:shape style="position:absolute;left:5603;top:9463;width:1316;height:1296" coordorigin="5603,9463" coordsize="1316,1296" path="m6261,9463l6154,9472,6053,9496,5958,9536,5872,9588,5795,9653,5730,9729,5676,9813,5636,9906,5611,10006,5603,10111,5605,10164,5622,10267,5654,10363,5701,10452,5761,10533,5833,10603,5914,10662,6005,10708,6103,10740,6207,10757,6261,10759,6315,10757,6419,10740,6517,10708,6607,10662,6689,10603,6760,10533,6820,10452,6867,10363,6900,10267,6917,10164,6919,10111,6917,10058,6900,9955,6867,9859,6820,9770,6760,9690,6689,9619,6607,9560,6517,9514,6419,9482,6315,9465,6261,9463xe" filled="true" fillcolor="#92cd8b" stroked="false">
                <v:path arrowok="t"/>
                <v:fill type="solid"/>
              </v:shape>
            </v:group>
            <v:group style="position:absolute;left:6228;top:10732;width:64;height:63" coordorigin="6228,10732" coordsize="64,63">
              <v:shape style="position:absolute;left:6228;top:10732;width:64;height:63" coordorigin="6228,10732" coordsize="64,63" path="m6270,10732l6253,10733,6232,10745,6228,10763,6234,10781,6240,10790,6250,10795,6267,10795,6273,10793,6289,10776,6292,10759,6283,10740,6270,10732xe" filled="true" fillcolor="#000000" stroked="false">
                <v:path arrowok="t"/>
                <v:fill type="solid"/>
              </v:shape>
            </v:group>
            <v:group style="position:absolute;left:6228;top:9436;width:64;height:63" coordorigin="6228,9436" coordsize="64,63">
              <v:shape style="position:absolute;left:6228;top:9436;width:64;height:63" coordorigin="6228,9436" coordsize="64,63" path="m6270,9436l6253,9437,6232,9449,6228,9467,6234,9485,6240,9494,6250,9499,6267,9499,6273,9497,6289,9481,6292,9463,6283,9444,6270,9436xe" filled="true" fillcolor="#000000" stroked="false">
                <v:path arrowok="t"/>
                <v:fill type="solid"/>
              </v:shape>
            </v:group>
            <v:group style="position:absolute;left:6612;top:10285;width:306;height:388" coordorigin="6612,10285" coordsize="306,388">
              <v:shape style="position:absolute;left:6612;top:10285;width:306;height:388" coordorigin="6612,10285" coordsize="306,388" path="m6655,10610l6638,10611,6617,10623,6612,10641,6618,10659,6625,10668,6635,10672,6651,10672,6658,10670,6674,10654,6676,10636,6668,10617,6655,10610xe" filled="true" fillcolor="#000000" stroked="false">
                <v:path arrowok="t"/>
                <v:fill type="solid"/>
              </v:shape>
              <v:shape style="position:absolute;left:6612;top:10285;width:306;height:388" coordorigin="6612,10285" coordsize="306,388" path="m6878,10285l6864,10295,6853,10317,6860,10335,6875,10347,6879,10348,6882,10348,6899,10348,6912,10340,6916,10326,6918,10314,6911,10296,6895,10285,6878,10285xe" filled="true" fillcolor="#000000" stroked="false">
                <v:path arrowok="t"/>
                <v:fill type="solid"/>
              </v:shape>
            </v:group>
            <v:group style="position:absolute;left:6613;top:9557;width:304;height:389" coordorigin="6613,9557" coordsize="304,389">
              <v:shape style="position:absolute;left:6613;top:9557;width:304;height:389" coordorigin="6613,9557" coordsize="304,389" path="m6888,9882l6865,9888,6854,9903,6855,9923,6859,9936,6872,9945,6889,9945,6893,9944,6908,9936,6917,9920,6915,9899,6905,9887,6888,9882xe" filled="true" fillcolor="#000000" stroked="false">
                <v:path arrowok="t"/>
                <v:fill type="solid"/>
              </v:shape>
              <v:shape style="position:absolute;left:6613;top:9557;width:304;height:389" coordorigin="6613,9557" coordsize="304,389" path="m6645,9557l6629,9564,6613,9582,6615,9600,6626,9615,6626,9615,6632,9619,6638,9621,6647,9621,6661,9615,6677,9593,6674,9576,6661,9560,6645,9557xe" filled="true" fillcolor="#000000" stroked="false">
                <v:path arrowok="t"/>
                <v:fill type="solid"/>
              </v:shape>
            </v:group>
            <v:group style="position:absolute;left:5602;top:9558;width:305;height:387" coordorigin="5602,9558" coordsize="305,387">
              <v:shape style="position:absolute;left:5602;top:9558;width:305;height:387" coordorigin="5602,9558" coordsize="305,387" path="m5627,9881l5612,9892,5602,9914,5609,9932,5624,9943,5628,9944,5631,9945,5641,9944,5656,9935,5667,9910,5660,9893,5644,9881,5627,9881xe" filled="true" fillcolor="#000000" stroked="false">
                <v:path arrowok="t"/>
                <v:fill type="solid"/>
              </v:shape>
              <v:shape style="position:absolute;left:5602;top:9558;width:305;height:387" coordorigin="5602,9558" coordsize="305,387" path="m5885,9558l5868,9560,5848,9572,5843,9590,5849,9608,5855,9616,5865,9621,5882,9621,5888,9619,5894,9615,5905,9603,5907,9585,5899,9566,5885,9558xe" filled="true" fillcolor="#000000" stroked="false">
                <v:path arrowok="t"/>
                <v:fill type="solid"/>
              </v:shape>
            </v:group>
            <v:group style="position:absolute;left:5603;top:10286;width:304;height:387" coordorigin="5603,10286" coordsize="304,387">
              <v:shape style="position:absolute;left:5603;top:10286;width:304;height:387" coordorigin="5603,10286" coordsize="304,387" path="m5876,10608l5859,10615,5844,10633,5845,10651,5856,10666,5862,10670,5869,10672,5877,10672,5892,10666,5907,10644,5904,10627,5891,10611,5876,10608xe" filled="true" fillcolor="#000000" stroked="false">
                <v:path arrowok="t"/>
                <v:fill type="solid"/>
              </v:shape>
              <v:shape style="position:absolute;left:5603;top:10286;width:304;height:387" coordorigin="5603,10286" coordsize="304,387" path="m5637,10286l5614,10291,5603,10307,5604,10326,5608,10340,5621,10348,5638,10348,5641,10348,5657,10339,5666,10323,5664,10303,5654,10290,5637,10286xe" filled="true" fillcolor="#000000" stroked="false">
                <v:path arrowok="t"/>
                <v:fill type="solid"/>
              </v:shape>
            </v:group>
            <v:group style="position:absolute;left:9998;top:5155;width:1316;height:1296" coordorigin="9998,5155" coordsize="1316,1296">
              <v:shape style="position:absolute;left:9998;top:5155;width:1316;height:1296" coordorigin="9998,5155" coordsize="1316,1296" path="m10656,5155l10549,5163,10448,5188,10353,5227,10267,5280,10191,5345,10125,5420,10071,5505,10031,5598,10006,5698,9998,5803,10000,5856,10017,5958,10050,6055,10096,6144,10156,6224,10228,6295,10309,6353,10400,6400,10498,6432,10602,6448,10656,6450,10710,6448,10814,6432,10912,6400,11002,6353,11084,6295,11155,6224,11215,6144,11262,6055,11295,5958,11312,5856,11314,5803,11312,5750,11295,5647,11262,5550,11215,5461,11155,5381,11084,5311,11002,5252,10912,5206,10814,5174,10710,5157,10656,5155xe" filled="true" fillcolor="#92cd8b" stroked="false">
                <v:path arrowok="t"/>
                <v:fill type="solid"/>
              </v:shape>
            </v:group>
            <v:group style="position:absolute;left:10623;top:6420;width:64;height:63" coordorigin="10623,6420" coordsize="64,63">
              <v:shape style="position:absolute;left:10623;top:6420;width:64;height:63" coordorigin="10623,6420" coordsize="64,63" path="m10666,6420l10648,6421,10628,6434,10623,6451,10629,6469,10636,6478,10646,6483,10662,6483,10669,6481,10685,6465,10687,6447,10679,6428,10666,6420xe" filled="true" fillcolor="#000000" stroked="false">
                <v:path arrowok="t"/>
                <v:fill type="solid"/>
              </v:shape>
            </v:group>
            <v:group style="position:absolute;left:10623;top:5125;width:64;height:63" coordorigin="10623,5125" coordsize="64,63">
              <v:shape style="position:absolute;left:10623;top:5125;width:64;height:63" coordorigin="10623,5125" coordsize="64,63" path="m10666,5125l10648,5126,10628,5138,10623,5156,10629,5174,10636,5183,10646,5187,10662,5187,10669,5185,10685,5169,10687,5151,10679,5132,10666,5125xe" filled="true" fillcolor="#000000" stroked="false">
                <v:path arrowok="t"/>
                <v:fill type="solid"/>
              </v:shape>
            </v:group>
            <v:group style="position:absolute;left:11008;top:5973;width:306;height:388" coordorigin="11008,5973" coordsize="306,388">
              <v:shape style="position:absolute;left:11008;top:5973;width:306;height:388" coordorigin="11008,5973" coordsize="306,388" path="m11051,6298l11033,6299,11013,6311,11008,6329,11014,6347,11020,6356,11030,6361,11047,6361,11054,6359,11070,6342,11072,6325,11064,6306,11051,6298xe" filled="true" fillcolor="#000000" stroked="false">
                <v:path arrowok="t"/>
                <v:fill type="solid"/>
              </v:shape>
              <v:shape style="position:absolute;left:11008;top:5973;width:306;height:388" coordorigin="11008,5973" coordsize="306,388" path="m11274,5973l11259,5984,11249,6006,11255,6024,11271,6035,11274,6036,11278,6037,11295,6037,11308,6028,11312,6015,11314,6002,11307,5985,11291,5973,11274,5973xe" filled="true" fillcolor="#000000" stroked="false">
                <v:path arrowok="t"/>
                <v:fill type="solid"/>
              </v:shape>
            </v:group>
            <v:group style="position:absolute;left:11009;top:5245;width:304;height:389" coordorigin="11009,5245" coordsize="304,389">
              <v:shape style="position:absolute;left:11009;top:5245;width:304;height:389" coordorigin="11009,5245" coordsize="304,389" path="m11284,5571l11261,5576,11250,5592,11251,5611,11255,5625,11268,5633,11285,5633,11288,5633,11304,5624,11313,5608,11311,5588,11301,5575,11284,5571xe" filled="true" fillcolor="#000000" stroked="false">
                <v:path arrowok="t"/>
                <v:fill type="solid"/>
              </v:shape>
              <v:shape style="position:absolute;left:11009;top:5245;width:304;height:389" coordorigin="11009,5245" coordsize="304,389" path="m11041,5245l11024,5252,11009,5270,11010,5289,11022,5304,11022,5304,11028,5308,11034,5310,11043,5310,11057,5304,11073,5282,11070,5264,11056,5249,11041,5245xe" filled="true" fillcolor="#000000" stroked="false">
                <v:path arrowok="t"/>
                <v:fill type="solid"/>
              </v:shape>
            </v:group>
            <v:group style="position:absolute;left:9998;top:5247;width:305;height:387" coordorigin="9998,5247" coordsize="305,387">
              <v:shape style="position:absolute;left:9998;top:5247;width:305;height:387" coordorigin="9998,5247" coordsize="305,387" path="m10023,5570l10008,5580,9998,5602,10004,5620,10020,5632,10024,5633,10027,5633,10037,5633,10052,5623,10063,5599,10056,5581,10040,5570,10023,5570xe" filled="true" fillcolor="#000000" stroked="false">
                <v:path arrowok="t"/>
                <v:fill type="solid"/>
              </v:shape>
              <v:shape style="position:absolute;left:9998;top:5247;width:305;height:387" coordorigin="9998,5247" coordsize="305,387" path="m10281,5247l10263,5248,10243,5260,10239,5278,10245,5296,10251,5305,10261,5310,10278,5310,10284,5308,10290,5304,10300,5291,10303,5273,10294,5254,10281,5247xe" filled="true" fillcolor="#000000" stroked="false">
                <v:path arrowok="t"/>
                <v:fill type="solid"/>
              </v:shape>
            </v:group>
            <v:group style="position:absolute;left:9999;top:5974;width:304;height:387" coordorigin="9999,5974" coordsize="304,387">
              <v:shape style="position:absolute;left:9999;top:5974;width:304;height:387" coordorigin="9999,5974" coordsize="304,387" path="m10271,6296l10255,6303,10239,6321,10241,6340,10252,6355,10258,6359,10264,6361,10273,6361,10287,6355,10303,6333,10300,6315,10287,6300,10271,6296xe" filled="true" fillcolor="#000000" stroked="false">
                <v:path arrowok="t"/>
                <v:fill type="solid"/>
              </v:shape>
              <v:shape style="position:absolute;left:9999;top:5974;width:304;height:387" coordorigin="9999,5974" coordsize="304,387" path="m10033,5974l10010,5979,9999,5995,10000,6015,10004,6028,10017,6037,10034,6037,10037,6036,10053,6028,10062,6012,10060,5991,10050,5979,10033,5974xe" filled="true" fillcolor="#000000" stroked="false">
                <v:path arrowok="t"/>
                <v:fill type="solid"/>
              </v:shape>
            </v:group>
            <v:group style="position:absolute;left:8705;top:8157;width:1316;height:1296" coordorigin="8705,8157" coordsize="1316,1296">
              <v:shape style="position:absolute;left:8705;top:8157;width:1316;height:1296" coordorigin="8705,8157" coordsize="1316,1296" path="m9363,8157l9256,8166,9155,8190,9060,8230,8974,8282,8897,8347,8832,8422,8778,8507,8738,8600,8713,8700,8705,8805,8707,8858,8724,8961,8756,9057,8803,9146,8863,9227,8934,9297,9016,9356,9107,9402,9205,9434,9309,9451,9363,9453,9417,9451,9521,9434,9619,9402,9709,9356,9791,9297,9862,9227,9922,9146,9969,9057,10002,8961,10019,8858,10021,8805,10019,8752,10002,8649,9969,8553,9922,8464,9862,8383,9791,8313,9709,8254,9619,8208,9521,8176,9417,8159,9363,8157xe" filled="true" fillcolor="#92cd8b" stroked="false">
                <v:path arrowok="t"/>
                <v:fill type="solid"/>
              </v:shape>
            </v:group>
            <v:group style="position:absolute;left:9330;top:9433;width:64;height:63" coordorigin="9330,9433" coordsize="64,63">
              <v:shape style="position:absolute;left:9330;top:9433;width:64;height:63" coordorigin="9330,9433" coordsize="64,63" path="m9373,9433l9355,9434,9335,9446,9330,9464,9336,9482,9343,9491,9353,9496,9369,9496,9376,9494,9392,9478,9394,9460,9386,9441,9373,9433xe" filled="true" fillcolor="#000000" stroked="false">
                <v:path arrowok="t"/>
                <v:fill type="solid"/>
              </v:shape>
            </v:group>
            <v:group style="position:absolute;left:9330;top:8138;width:64;height:63" coordorigin="9330,8138" coordsize="64,63">
              <v:shape style="position:absolute;left:9330;top:8138;width:64;height:63" coordorigin="9330,8138" coordsize="64,63" path="m9373,8138l9355,8139,9335,8151,9330,8169,9336,8187,9343,8195,9353,8200,9369,8200,9376,8198,9392,8182,9394,8164,9386,8145,9373,8138xe" filled="true" fillcolor="#000000" stroked="false">
                <v:path arrowok="t"/>
                <v:fill type="solid"/>
              </v:shape>
            </v:group>
            <v:group style="position:absolute;left:9715;top:8986;width:306;height:388" coordorigin="9715,8986" coordsize="306,388">
              <v:shape style="position:absolute;left:9715;top:8986;width:306;height:388" coordorigin="9715,8986" coordsize="306,388" path="m9757,9311l9740,9312,9720,9324,9715,9342,9721,9360,9727,9369,9737,9374,9754,9374,9761,9372,9777,9355,9779,9338,9771,9319,9757,9311xe" filled="true" fillcolor="#000000" stroked="false">
                <v:path arrowok="t"/>
                <v:fill type="solid"/>
              </v:shape>
              <v:shape style="position:absolute;left:9715;top:8986;width:306;height:388" coordorigin="9715,8986" coordsize="306,388" path="m9981,8986l9966,8997,9956,9019,9962,9037,9978,9048,9981,9049,9985,9050,10002,9050,10015,9041,10019,9027,10021,9015,10014,8998,9998,8986,9981,8986xe" filled="true" fillcolor="#000000" stroked="false">
                <v:path arrowok="t"/>
                <v:fill type="solid"/>
              </v:shape>
            </v:group>
            <v:group style="position:absolute;left:9716;top:8258;width:304;height:389" coordorigin="9716,8258" coordsize="304,389">
              <v:shape style="position:absolute;left:9716;top:8258;width:304;height:389" coordorigin="9716,8258" coordsize="304,389" path="m9991,8584l9967,8589,9957,8605,9957,8624,9962,8638,9975,8646,9992,8646,9995,8646,10011,8637,10019,8621,10018,8601,10008,8588,9991,8584xe" filled="true" fillcolor="#000000" stroked="false">
                <v:path arrowok="t"/>
                <v:fill type="solid"/>
              </v:shape>
              <v:shape style="position:absolute;left:9716;top:8258;width:304;height:389" coordorigin="9716,8258" coordsize="304,389" path="m9748,8258l9731,8265,9716,8283,9717,8301,9729,8316,9729,8316,9734,8321,9741,8323,9749,8323,9764,8316,9780,8295,9777,8277,9763,8262,9748,8258xe" filled="true" fillcolor="#000000" stroked="false">
                <v:path arrowok="t"/>
                <v:fill type="solid"/>
              </v:shape>
            </v:group>
            <v:group style="position:absolute;left:8705;top:8260;width:305;height:387" coordorigin="8705,8260" coordsize="305,387">
              <v:shape style="position:absolute;left:8705;top:8260;width:305;height:387" coordorigin="8705,8260" coordsize="305,387" path="m8730,8583l8715,8593,8705,8615,8711,8633,8727,8645,8730,8646,8734,8646,8744,8646,8759,8636,8770,8612,8763,8594,8747,8583,8730,8583xe" filled="true" fillcolor="#000000" stroked="false">
                <v:path arrowok="t"/>
                <v:fill type="solid"/>
              </v:shape>
              <v:shape style="position:absolute;left:8705;top:8260;width:305;height:387" coordorigin="8705,8260" coordsize="305,387" path="m8988,8260l8970,8261,8950,8273,8945,8291,8951,8309,8958,8318,8968,8323,8985,8323,8991,8321,8997,8316,9007,8304,9009,8286,9001,8267,8988,8260xe" filled="true" fillcolor="#000000" stroked="false">
                <v:path arrowok="t"/>
                <v:fill type="solid"/>
              </v:shape>
            </v:group>
            <v:group style="position:absolute;left:8706;top:8987;width:304;height:387" coordorigin="8706,8987" coordsize="304,387">
              <v:shape style="position:absolute;left:8706;top:8987;width:304;height:387" coordorigin="8706,8987" coordsize="304,387" path="m8978,9309l8962,9316,8946,9334,8947,9353,8959,9368,8965,9372,8971,9374,8980,9374,8994,9368,9010,9346,9007,9328,8993,9313,8978,9309xe" filled="true" fillcolor="#000000" stroked="false">
                <v:path arrowok="t"/>
                <v:fill type="solid"/>
              </v:shape>
              <v:shape style="position:absolute;left:8706;top:8987;width:304;height:387" coordorigin="8706,8987" coordsize="304,387" path="m8740,8987l8716,8992,8706,9008,8706,9027,8711,9041,8724,9050,8741,9050,8744,9049,8760,9041,8768,9025,8767,9004,8757,8992,8740,8987xe" filled="true" fillcolor="#000000" stroked="false">
                <v:path arrowok="t"/>
                <v:fill type="solid"/>
              </v:shape>
            </v:group>
            <v:group style="position:absolute;left:1171;top:5124;width:1437;height:1296" coordorigin="1171,5124" coordsize="1437,1296">
              <v:shape style="position:absolute;left:1171;top:5124;width:1437;height:1296" coordorigin="1171,5124" coordsize="1437,1296" path="m1889,5124l1773,5133,1662,5157,1559,5197,1465,5249,1381,5314,1310,5390,1251,5474,1208,5567,1180,5667,1171,5772,1173,5825,1192,5928,1227,6024,1279,6113,1344,6194,1422,6264,1511,6323,1610,6369,1717,6401,1831,6418,1889,6420,1948,6418,2062,6401,2169,6369,2268,6323,2357,6264,2435,6194,2500,6113,2551,6024,2587,5928,2606,5825,2608,5772,2606,5719,2587,5616,2551,5520,2500,5431,2435,5351,2357,5280,2268,5221,2169,5175,2062,5143,1948,5126,1889,5124xe" filled="true" fillcolor="#92cd8b" stroked="false">
                <v:path arrowok="t"/>
                <v:fill type="solid"/>
              </v:shape>
            </v:group>
            <v:group style="position:absolute;left:1855;top:6400;width:69;height:64" coordorigin="1855,6400" coordsize="69,64">
              <v:shape style="position:absolute;left:1855;top:6400;width:69;height:64" coordorigin="1855,6400" coordsize="69,64" path="m1899,6400l1881,6403,1860,6415,1855,6432,1862,6450,1869,6459,1879,6463,1898,6463,1905,6461,1913,6456,1923,6442,1924,6425,1913,6406,1899,6400xe" filled="true" fillcolor="#000000" stroked="false">
                <v:path arrowok="t"/>
                <v:fill type="solid"/>
              </v:shape>
            </v:group>
            <v:group style="position:absolute;left:1855;top:5105;width:69;height:64" coordorigin="1855,5105" coordsize="69,64">
              <v:shape style="position:absolute;left:1855;top:5105;width:69;height:64" coordorigin="1855,5105" coordsize="69,64" path="m1899,5105l1881,5107,1860,5119,1855,5136,1862,5154,1869,5163,1879,5168,1898,5168,1905,5166,1913,5160,1923,5147,1924,5129,1913,5110,1899,5105xe" filled="true" fillcolor="#000000" stroked="false">
                <v:path arrowok="t"/>
                <v:fill type="solid"/>
              </v:shape>
            </v:group>
            <v:group style="position:absolute;left:2275;top:5953;width:333;height:389" coordorigin="2275,5953" coordsize="333,389">
              <v:shape style="position:absolute;left:2275;top:5953;width:333;height:389" coordorigin="2275,5953" coordsize="333,389" path="m2318,6278l2300,6280,2279,6292,2275,6310,2281,6327,2288,6336,2299,6341,2317,6341,2324,6339,2333,6333,2343,6320,2343,6303,2333,6284,2318,6278xe" filled="true" fillcolor="#000000" stroked="false">
                <v:path arrowok="t"/>
                <v:fill type="solid"/>
              </v:shape>
              <v:shape style="position:absolute;left:2275;top:5953;width:333;height:389" coordorigin="2275,5953" coordsize="333,389" path="m2580,5953l2563,5954,2548,5965,2537,5987,2544,6005,2561,6015,2565,6017,2569,6017,2573,6017,2593,6011,2606,5995,2607,5980,2598,5964,2580,5953xe" filled="true" fillcolor="#000000" stroked="false">
                <v:path arrowok="t"/>
                <v:fill type="solid"/>
              </v:shape>
            </v:group>
            <v:group style="position:absolute;left:2275;top:5226;width:331;height:388" coordorigin="2275,5226" coordsize="331,388">
              <v:shape style="position:absolute;left:2275;top:5226;width:331;height:388" coordorigin="2275,5226" coordsize="331,388" path="m2573,5551l2549,5557,2538,5573,2539,5591,2539,5592,2552,5608,2572,5614,2576,5614,2580,5613,2584,5612,2599,5602,2606,5586,2603,5565,2591,5555,2573,5551xe" filled="true" fillcolor="#000000" stroked="false">
                <v:path arrowok="t"/>
                <v:fill type="solid"/>
              </v:shape>
              <v:shape style="position:absolute;left:2275;top:5226;width:331;height:388" coordorigin="2275,5226" coordsize="331,388" path="m2308,5226l2291,5233,2275,5251,2277,5269,2290,5284,2289,5284,2296,5288,2303,5290,2321,5290,2332,5285,2340,5275,2345,5259,2340,5243,2324,5228,2308,5226xe" filled="true" fillcolor="#000000" stroked="false">
                <v:path arrowok="t"/>
                <v:fill type="solid"/>
              </v:shape>
            </v:group>
            <v:group style="position:absolute;left:1173;top:5227;width:331;height:387" coordorigin="1173,5227" coordsize="331,387">
              <v:shape style="position:absolute;left:1173;top:5227;width:331;height:387" coordorigin="1173,5227" coordsize="331,387" path="m1216,5549l1199,5551,1184,5562,1173,5584,1181,5601,1197,5612,1201,5613,1205,5614,1218,5612,1233,5601,1244,5576,1235,5560,1216,5549xe" filled="true" fillcolor="#000000" stroked="false">
                <v:path arrowok="t"/>
                <v:fill type="solid"/>
              </v:shape>
              <v:shape style="position:absolute;left:1173;top:5227;width:331;height:387" coordorigin="1173,5227" coordsize="331,387" path="m1479,5227l1461,5229,1440,5241,1436,5259,1442,5276,1449,5285,1460,5290,1478,5290,1504,5252,1494,5232,1479,5227xe" filled="true" fillcolor="#000000" stroked="false">
                <v:path arrowok="t"/>
                <v:fill type="solid"/>
              </v:shape>
            </v:group>
            <v:group style="position:absolute;left:1174;top:5955;width:332;height:387" coordorigin="1174,5955" coordsize="332,387">
              <v:shape style="position:absolute;left:1174;top:5955;width:332;height:387" coordorigin="1174,5955" coordsize="332,387" path="m1469,6277l1452,6284,1436,6302,1438,6320,1450,6335,1457,6339,1464,6341,1482,6341,1493,6336,1501,6326,1506,6310,1501,6294,1485,6279,1469,6277xe" filled="true" fillcolor="#000000" stroked="false">
                <v:path arrowok="t"/>
                <v:fill type="solid"/>
              </v:shape>
              <v:shape style="position:absolute;left:1174;top:5955;width:332;height:387" coordorigin="1174,5955" coordsize="332,387" path="m1209,5955l1185,5960,1174,5976,1175,5995,1175,5995,1188,6011,1209,6017,1212,6017,1216,6017,1221,6015,1236,6005,1243,5989,1239,5968,1227,5958,1209,5955xe" filled="true" fillcolor="#000000" stroked="false">
                <v:path arrowok="t"/>
                <v:fill type="solid"/>
              </v:shape>
            </v:group>
            <v:group style="position:absolute;left:8705;top:2133;width:1437;height:1296" coordorigin="8705,2133" coordsize="1437,1296">
              <v:shape style="position:absolute;left:8705;top:2133;width:1437;height:1296" coordorigin="8705,2133" coordsize="1437,1296" path="m9423,2133l9307,2142,9196,2166,9093,2206,8999,2258,8915,2323,8843,2399,8785,2484,8741,2577,8714,2676,8705,2781,8707,2834,8726,2937,8761,3033,8812,3123,8878,3203,8956,3273,9045,3332,9144,3378,9251,3410,9364,3427,9423,3429,9482,3427,9596,3410,9703,3378,9802,3332,9891,3273,9969,3203,10034,3123,10085,3033,10121,2937,10139,2834,10142,2781,10139,2728,10121,2626,10085,2529,10034,2440,9969,2360,9891,2289,9802,2231,9703,2184,9596,2152,9482,2136,9423,2133xe" filled="true" fillcolor="#92cd8b" stroked="false">
                <v:path arrowok="t"/>
                <v:fill type="solid"/>
              </v:shape>
            </v:group>
            <v:group style="position:absolute;left:9388;top:3405;width:69;height:64" coordorigin="9388,3405" coordsize="69,64">
              <v:shape style="position:absolute;left:9388;top:3405;width:69;height:64" coordorigin="9388,3405" coordsize="69,64" path="m9432,3405l9413,3407,9392,3419,9388,3437,9394,3454,9401,3463,9412,3468,9430,3468,9438,3466,9446,3460,9456,3447,9456,3430,9446,3411,9432,3405xe" filled="true" fillcolor="#000000" stroked="false">
                <v:path arrowok="t"/>
                <v:fill type="solid"/>
              </v:shape>
            </v:group>
            <v:group style="position:absolute;left:9388;top:2109;width:69;height:64" coordorigin="9388,2109" coordsize="69,64">
              <v:shape style="position:absolute;left:9388;top:2109;width:69;height:64" coordorigin="9388,2109" coordsize="69,64" path="m9432,2109l9413,2112,9392,2124,9388,2141,9394,2159,9401,2168,9412,2172,9430,2172,9438,2170,9446,2165,9456,2151,9456,2134,9446,2115,9432,2109xe" filled="true" fillcolor="#000000" stroked="false">
                <v:path arrowok="t"/>
                <v:fill type="solid"/>
              </v:shape>
            </v:group>
            <v:group style="position:absolute;left:9808;top:2958;width:334;height:389" coordorigin="9808,2958" coordsize="334,389">
              <v:shape style="position:absolute;left:9808;top:2958;width:334;height:389" coordorigin="9808,2958" coordsize="334,389" path="m9852,3283l9834,3285,9813,3297,9808,3315,9814,3332,9821,3341,9832,3346,9850,3346,9858,3344,9866,3338,9876,3325,9877,3308,9866,3288,9852,3283xe" filled="true" fillcolor="#000000" stroked="false">
                <v:path arrowok="t"/>
                <v:fill type="solid"/>
              </v:shape>
              <v:shape style="position:absolute;left:9808;top:2958;width:334;height:389" coordorigin="9808,2958" coordsize="334,389" path="m10113,2958l10096,2959,10081,2970,10071,2992,10078,3009,10095,3020,10098,3021,10102,3022,10106,3022,10127,3016,10140,3000,10141,2984,10132,2968,10113,2958xe" filled="true" fillcolor="#000000" stroked="false">
                <v:path arrowok="t"/>
                <v:fill type="solid"/>
              </v:shape>
            </v:group>
            <v:group style="position:absolute;left:9808;top:2231;width:332;height:388" coordorigin="9808,2231" coordsize="332,388">
              <v:shape style="position:absolute;left:9808;top:2231;width:332;height:388" coordorigin="9808,2231" coordsize="332,388" path="m10106,2556l10082,2562,10072,2578,10072,2596,10073,2597,10086,2613,10106,2619,10110,2619,10114,2618,10118,2617,10133,2607,10140,2591,10137,2569,10125,2559,10106,2556xe" filled="true" fillcolor="#000000" stroked="false">
                <v:path arrowok="t"/>
                <v:fill type="solid"/>
              </v:shape>
              <v:shape style="position:absolute;left:9808;top:2231;width:332;height:388" coordorigin="9808,2231" coordsize="332,388" path="m9841,2231l9824,2238,9808,2256,9810,2274,9823,2289,9823,2289,9829,2293,9836,2295,9854,2295,9865,2290,9873,2280,9879,2264,9873,2247,9857,2232,9841,2231xe" filled="true" fillcolor="#000000" stroked="false">
                <v:path arrowok="t"/>
                <v:fill type="solid"/>
              </v:shape>
            </v:group>
            <v:group style="position:absolute;left:8705;top:2232;width:332;height:387" coordorigin="8705,2232" coordsize="332,387">
              <v:shape style="position:absolute;left:8705;top:2232;width:332;height:387" coordorigin="8705,2232" coordsize="332,387" path="m8747,2554l8730,2555,8715,2567,8705,2589,8712,2606,8729,2617,8733,2618,8737,2618,8750,2617,8765,2606,8775,2581,8766,2565,8747,2554xe" filled="true" fillcolor="#000000" stroked="false">
                <v:path arrowok="t"/>
                <v:fill type="solid"/>
              </v:shape>
              <v:shape style="position:absolute;left:8705;top:2232;width:332;height:387" coordorigin="8705,2232" coordsize="332,387" path="m9011,2232l8993,2234,8972,2246,8968,2264,8974,2281,8981,2290,8992,2295,9010,2295,9036,2256,9026,2237,9011,2232xe" filled="true" fillcolor="#000000" stroked="false">
                <v:path arrowok="t"/>
                <v:fill type="solid"/>
              </v:shape>
            </v:group>
            <v:group style="position:absolute;left:8706;top:2960;width:333;height:387" coordorigin="8706,2960" coordsize="333,387">
              <v:shape style="position:absolute;left:8706;top:2960;width:333;height:387" coordorigin="8706,2960" coordsize="333,387" path="m9001,3282l8984,3289,8968,3307,8970,3325,8982,3340,8989,3344,8996,3346,9014,3346,9025,3341,9033,3331,9038,3315,9033,3298,9017,3283,9001,3282xe" filled="true" fillcolor="#000000" stroked="false">
                <v:path arrowok="t"/>
                <v:fill type="solid"/>
              </v:shape>
              <v:shape style="position:absolute;left:8706;top:2960;width:333;height:387" coordorigin="8706,2960" coordsize="333,387" path="m8741,2960l8716,2965,8706,2981,8707,3000,8707,3000,8720,3016,8740,3022,8744,3022,8748,3021,8752,3020,8767,3010,8774,2994,8771,2973,8759,2963,8741,2960xe" filled="true" fillcolor="#000000" stroked="false">
                <v:path arrowok="t"/>
                <v:fill type="solid"/>
              </v:shape>
              <v:shape style="position:absolute;left:5763;top:1103;width:1062;height:68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pacing w:val="-8"/>
                          <w:w w:val="105"/>
                          <w:sz w:val="19"/>
                        </w:rPr>
                        <w:t>CULTURE</w:t>
                      </w:r>
                      <w:r>
                        <w:rPr>
                          <w:rFonts w:ascii="Calibri"/>
                          <w:sz w:val="19"/>
                        </w:rPr>
                      </w:r>
                    </w:p>
                    <w:p>
                      <w:pPr>
                        <w:spacing w:line="250" w:lineRule="auto" w:before="10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pacing w:val="-5"/>
                          <w:sz w:val="19"/>
                        </w:rPr>
                        <w:t>AND </w:t>
                      </w:r>
                      <w:r>
                        <w:rPr>
                          <w:rFonts w:ascii="Calibri"/>
                          <w:b/>
                          <w:spacing w:val="-7"/>
                          <w:sz w:val="19"/>
                        </w:rPr>
                        <w:t>CONNECTION</w:t>
                      </w:r>
                      <w:r>
                        <w:rPr>
                          <w:rFonts w:ascii="Calibri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865;top:2580;width:628;height:196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w w:val="105"/>
                          <w:sz w:val="19"/>
                        </w:rPr>
                        <w:t>SAFETY</w:t>
                      </w:r>
                      <w:r>
                        <w:rPr>
                          <w:rFonts w:ascii="Calibri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767;top:2520;width:1306;height:439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w w:val="105"/>
                          <w:sz w:val="19"/>
                        </w:rPr>
                        <w:t>EC</w:t>
                      </w:r>
                      <w:r>
                        <w:rPr>
                          <w:rFonts w:ascii="Calibri"/>
                          <w:b/>
                          <w:spacing w:val="-3"/>
                          <w:w w:val="105"/>
                          <w:sz w:val="19"/>
                        </w:rPr>
                        <w:t>ONO</w:t>
                      </w:r>
                      <w:r>
                        <w:rPr>
                          <w:rFonts w:ascii="Calibri"/>
                          <w:b/>
                          <w:spacing w:val="-2"/>
                          <w:w w:val="105"/>
                          <w:sz w:val="19"/>
                        </w:rPr>
                        <w:t>MIC</w:t>
                      </w:r>
                      <w:r>
                        <w:rPr>
                          <w:rFonts w:ascii="Calibri"/>
                          <w:sz w:val="19"/>
                        </w:rPr>
                      </w:r>
                    </w:p>
                    <w:p>
                      <w:pPr>
                        <w:spacing w:line="228" w:lineRule="exact" w:before="1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pacing w:val="-7"/>
                          <w:sz w:val="19"/>
                        </w:rPr>
                        <w:t>EMPOWERMENT</w:t>
                      </w:r>
                      <w:r>
                        <w:rPr>
                          <w:rFonts w:ascii="Calibri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221;top:5717;width:3223;height:202" type="#_x0000_t202" filled="false" stroked="false">
                <v:textbox inset="0,0,0,0">
                  <w:txbxContent>
                    <w:p>
                      <w:pPr>
                        <w:tabs>
                          <w:tab w:pos="1508" w:val="left" w:leader="none"/>
                        </w:tabs>
                        <w:spacing w:line="20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6"/>
                          <w:position w:val="1"/>
                          <w:sz w:val="19"/>
                        </w:rPr>
                        <w:t>EMPOWERMENT</w:t>
                        <w:tab/>
                      </w:r>
                      <w:r>
                        <w:rPr>
                          <w:rFonts w:ascii="Calibri"/>
                          <w:color w:val="FFFFFF"/>
                          <w:spacing w:val="-2"/>
                          <w:w w:val="105"/>
                          <w:sz w:val="18"/>
                        </w:rPr>
                        <w:t>Ou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105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105"/>
                          <w:sz w:val="18"/>
                        </w:rPr>
                        <w:t>children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105"/>
                          <w:sz w:val="18"/>
                        </w:rPr>
                        <w:t>are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105"/>
                          <w:sz w:val="18"/>
                        </w:rPr>
                        <w:t>heard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177;top:5608;width:1662;height:370" type="#_x0000_t202" filled="false" stroked="false">
                <v:textbox inset="0,0,0,0">
                  <w:txbxContent>
                    <w:p>
                      <w:pPr>
                        <w:spacing w:line="171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w w:val="105"/>
                          <w:sz w:val="17"/>
                        </w:rPr>
                        <w:t>Ou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105"/>
                          <w:sz w:val="17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pacing w:val="4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105"/>
                          <w:sz w:val="17"/>
                        </w:rPr>
                        <w:t>children</w:t>
                      </w:r>
                      <w:r>
                        <w:rPr>
                          <w:rFonts w:ascii="Calibri"/>
                          <w:color w:val="FFFFFF"/>
                          <w:spacing w:val="5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105"/>
                          <w:sz w:val="17"/>
                        </w:rPr>
                        <w:t>are</w:t>
                      </w:r>
                      <w:r>
                        <w:rPr>
                          <w:rFonts w:ascii="Calibri"/>
                          <w:color w:val="FFFFFF"/>
                          <w:spacing w:val="5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105"/>
                          <w:sz w:val="17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105"/>
                          <w:sz w:val="17"/>
                        </w:rPr>
                        <w:t>tr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105"/>
                          <w:sz w:val="17"/>
                        </w:rPr>
                        <w:t>ong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  <w:p>
                      <w:pPr>
                        <w:spacing w:line="198" w:lineRule="exact" w:before="0"/>
                        <w:ind w:left="3" w:right="0" w:firstLine="0"/>
                        <w:jc w:val="center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3"/>
                          <w:w w:val="110"/>
                          <w:sz w:val="17"/>
                        </w:rPr>
                        <w:t>and</w:t>
                      </w:r>
                      <w:r>
                        <w:rPr>
                          <w:rFonts w:ascii="Calibri"/>
                          <w:color w:val="FFFFFF"/>
                          <w:spacing w:val="-19"/>
                          <w:w w:val="110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110"/>
                          <w:sz w:val="17"/>
                        </w:rPr>
                        <w:t>hea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110"/>
                          <w:sz w:val="17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110"/>
                          <w:sz w:val="17"/>
                        </w:rPr>
                        <w:t>thy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0337;top:5700;width:638;height:196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pacing w:val="-3"/>
                          <w:w w:val="105"/>
                          <w:sz w:val="19"/>
                        </w:rPr>
                        <w:t>HEAL</w:t>
                      </w:r>
                      <w:r>
                        <w:rPr>
                          <w:rFonts w:ascii="Calibri"/>
                          <w:b/>
                          <w:spacing w:val="-4"/>
                          <w:w w:val="105"/>
                          <w:sz w:val="19"/>
                        </w:rPr>
                        <w:t>TH</w:t>
                      </w:r>
                      <w:r>
                        <w:rPr>
                          <w:rFonts w:ascii="Calibri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5292;top:5874;width:1999;height:857" type="#_x0000_t202" filled="false" stroked="false">
                <v:textbox inset="0,0,0,0">
                  <w:txbxContent>
                    <w:p>
                      <w:pPr>
                        <w:spacing w:line="186" w:lineRule="exact" w:before="0"/>
                        <w:ind w:left="-1" w:right="0" w:firstLine="0"/>
                        <w:jc w:val="center"/>
                        <w:rPr>
                          <w:rFonts w:ascii="Trebuchet MS" w:hAnsi="Trebuchet MS" w:cs="Trebuchet MS" w:eastAsia="Trebuchet MS"/>
                          <w:sz w:val="19"/>
                          <w:szCs w:val="19"/>
                        </w:rPr>
                      </w:pPr>
                      <w:r>
                        <w:rPr>
                          <w:rFonts w:ascii="Trebuchet MS"/>
                          <w:b/>
                          <w:spacing w:val="-4"/>
                          <w:sz w:val="19"/>
                        </w:rPr>
                        <w:t>Abor</w:t>
                      </w:r>
                      <w:r>
                        <w:rPr>
                          <w:rFonts w:ascii="Trebuchet MS"/>
                          <w:b/>
                          <w:spacing w:val="-3"/>
                          <w:sz w:val="19"/>
                        </w:rPr>
                        <w:t>iginal</w:t>
                      </w:r>
                      <w:r>
                        <w:rPr>
                          <w:rFonts w:ascii="Trebuchet MS"/>
                          <w:b/>
                          <w:spacing w:val="-13"/>
                          <w:sz w:val="19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spacing w:val="-13"/>
                          <w:sz w:val="19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5"/>
                          <w:sz w:val="19"/>
                        </w:rPr>
                        <w:t>Torre</w:t>
                      </w:r>
                      <w:r>
                        <w:rPr>
                          <w:rFonts w:ascii="Trebuchet MS"/>
                          <w:b/>
                          <w:spacing w:val="-4"/>
                          <w:sz w:val="19"/>
                        </w:rPr>
                        <w:t>s</w:t>
                      </w:r>
                      <w:r>
                        <w:rPr>
                          <w:rFonts w:ascii="Trebuchet MS"/>
                          <w:sz w:val="19"/>
                        </w:rPr>
                      </w:r>
                    </w:p>
                    <w:p>
                      <w:pPr>
                        <w:spacing w:before="0"/>
                        <w:ind w:left="-1" w:right="0" w:firstLine="0"/>
                        <w:jc w:val="center"/>
                        <w:rPr>
                          <w:rFonts w:ascii="Trebuchet MS" w:hAnsi="Trebuchet MS" w:cs="Trebuchet MS" w:eastAsia="Trebuchet MS"/>
                          <w:sz w:val="19"/>
                          <w:szCs w:val="19"/>
                        </w:rPr>
                      </w:pPr>
                      <w:r>
                        <w:rPr>
                          <w:rFonts w:ascii="Trebuchet MS"/>
                          <w:b/>
                          <w:spacing w:val="-3"/>
                          <w:sz w:val="19"/>
                        </w:rPr>
                        <w:t>St</w:t>
                      </w:r>
                      <w:r>
                        <w:rPr>
                          <w:rFonts w:ascii="Trebuchet MS"/>
                          <w:b/>
                          <w:spacing w:val="-4"/>
                          <w:sz w:val="19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spacing w:val="-3"/>
                          <w:sz w:val="19"/>
                        </w:rPr>
                        <w:t>ait</w:t>
                      </w:r>
                      <w:r>
                        <w:rPr>
                          <w:rFonts w:ascii="Trebuchet MS"/>
                          <w:b/>
                          <w:spacing w:val="-1"/>
                          <w:sz w:val="19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2"/>
                          <w:sz w:val="19"/>
                        </w:rPr>
                        <w:t>Islander</w:t>
                      </w:r>
                      <w:r>
                        <w:rPr>
                          <w:rFonts w:ascii="Trebuchet MS"/>
                          <w:b/>
                          <w:sz w:val="19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4"/>
                          <w:sz w:val="19"/>
                        </w:rPr>
                        <w:t>c</w:t>
                      </w:r>
                      <w:r>
                        <w:rPr>
                          <w:rFonts w:ascii="Trebuchet MS"/>
                          <w:b/>
                          <w:spacing w:val="-3"/>
                          <w:sz w:val="19"/>
                        </w:rPr>
                        <w:t>hildr</w:t>
                      </w:r>
                      <w:r>
                        <w:rPr>
                          <w:rFonts w:ascii="Trebuchet MS"/>
                          <w:b/>
                          <w:spacing w:val="-4"/>
                          <w:sz w:val="19"/>
                        </w:rPr>
                        <w:t>en</w:t>
                      </w:r>
                      <w:r>
                        <w:rPr>
                          <w:rFonts w:ascii="Trebuchet MS"/>
                          <w:b/>
                          <w:spacing w:val="26"/>
                          <w:w w:val="98"/>
                          <w:sz w:val="19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spacing w:val="-14"/>
                          <w:sz w:val="19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3"/>
                          <w:sz w:val="19"/>
                        </w:rPr>
                        <w:t>young</w:t>
                      </w:r>
                      <w:r>
                        <w:rPr>
                          <w:rFonts w:ascii="Trebuchet MS"/>
                          <w:b/>
                          <w:spacing w:val="-10"/>
                          <w:sz w:val="19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4"/>
                          <w:sz w:val="19"/>
                        </w:rPr>
                        <w:t>peop</w:t>
                      </w:r>
                      <w:r>
                        <w:rPr>
                          <w:rFonts w:ascii="Trebuchet MS"/>
                          <w:b/>
                          <w:spacing w:val="-3"/>
                          <w:sz w:val="19"/>
                        </w:rPr>
                        <w:t>le</w:t>
                      </w:r>
                      <w:r>
                        <w:rPr>
                          <w:rFonts w:ascii="Trebuchet MS"/>
                          <w:b/>
                          <w:spacing w:val="28"/>
                          <w:sz w:val="19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4"/>
                          <w:sz w:val="19"/>
                        </w:rPr>
                        <w:t>w</w:t>
                      </w:r>
                      <w:r>
                        <w:rPr>
                          <w:rFonts w:ascii="Trebuchet MS"/>
                          <w:b/>
                          <w:spacing w:val="-3"/>
                          <w:sz w:val="19"/>
                        </w:rPr>
                        <w:t>ellbeing</w:t>
                      </w:r>
                      <w:r>
                        <w:rPr>
                          <w:rFonts w:ascii="Trebuchet MS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432;top:8451;width:1213;height:68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424" w:right="0" w:hanging="78"/>
                        <w:jc w:val="left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z w:val="19"/>
                        </w:rPr>
                        <w:t>HOME</w:t>
                      </w:r>
                      <w:r>
                        <w:rPr>
                          <w:rFonts w:ascii="Calibri"/>
                          <w:sz w:val="19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0" w:firstLine="424"/>
                        <w:jc w:val="left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pacing w:val="1"/>
                          <w:sz w:val="19"/>
                        </w:rPr>
                        <w:t>AN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spacing w:val="21"/>
                          <w:w w:val="102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5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spacing w:val="-6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spacing w:val="-5"/>
                          <w:sz w:val="19"/>
                        </w:rPr>
                        <w:t>VIRO</w:t>
                      </w:r>
                      <w:r>
                        <w:rPr>
                          <w:rFonts w:ascii="Calibri"/>
                          <w:b/>
                          <w:spacing w:val="-6"/>
                          <w:sz w:val="19"/>
                        </w:rPr>
                        <w:t>NM</w:t>
                      </w:r>
                      <w:r>
                        <w:rPr>
                          <w:rFonts w:ascii="Calibri"/>
                          <w:b/>
                          <w:spacing w:val="-5"/>
                          <w:sz w:val="19"/>
                        </w:rPr>
                        <w:t>ENT</w:t>
                      </w:r>
                      <w:r>
                        <w:rPr>
                          <w:rFonts w:ascii="Calibri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849;top:8344;width:1026;height:923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178"/>
                        <w:jc w:val="left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pacing w:val="-5"/>
                          <w:w w:val="105"/>
                          <w:sz w:val="19"/>
                        </w:rPr>
                        <w:t>MENT</w:t>
                      </w:r>
                      <w:r>
                        <w:rPr>
                          <w:rFonts w:ascii="Calibri"/>
                          <w:b/>
                          <w:spacing w:val="-4"/>
                          <w:w w:val="105"/>
                          <w:sz w:val="19"/>
                        </w:rPr>
                        <w:t>AL</w:t>
                      </w:r>
                      <w:r>
                        <w:rPr>
                          <w:rFonts w:ascii="Calibri"/>
                          <w:sz w:val="19"/>
                        </w:rPr>
                      </w:r>
                    </w:p>
                    <w:p>
                      <w:pPr>
                        <w:spacing w:line="250" w:lineRule="auto" w:before="10"/>
                        <w:ind w:left="15" w:right="0" w:hanging="16"/>
                        <w:jc w:val="both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pacing w:val="-5"/>
                          <w:w w:val="105"/>
                          <w:sz w:val="19"/>
                        </w:rPr>
                        <w:t>HEAL</w:t>
                      </w:r>
                      <w:r>
                        <w:rPr>
                          <w:rFonts w:ascii="Calibri"/>
                          <w:b/>
                          <w:spacing w:val="-6"/>
                          <w:w w:val="105"/>
                          <w:sz w:val="19"/>
                        </w:rPr>
                        <w:t>TH</w:t>
                      </w:r>
                      <w:r>
                        <w:rPr>
                          <w:rFonts w:ascii="Calibri"/>
                          <w:b/>
                          <w:spacing w:val="-19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3"/>
                          <w:w w:val="10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23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4"/>
                          <w:w w:val="105"/>
                          <w:sz w:val="19"/>
                        </w:rPr>
                        <w:t>EM</w:t>
                      </w:r>
                      <w:r>
                        <w:rPr>
                          <w:rFonts w:ascii="Calibri"/>
                          <w:b/>
                          <w:spacing w:val="-3"/>
                          <w:w w:val="105"/>
                          <w:sz w:val="19"/>
                        </w:rPr>
                        <w:t>OTIONAL</w:t>
                      </w:r>
                      <w:r>
                        <w:rPr>
                          <w:rFonts w:ascii="Calibri"/>
                          <w:b/>
                          <w:spacing w:val="22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4"/>
                          <w:w w:val="105"/>
                          <w:sz w:val="19"/>
                        </w:rPr>
                        <w:t>WELLBEING</w:t>
                      </w:r>
                      <w:r>
                        <w:rPr>
                          <w:rFonts w:ascii="Calibri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5835;top:9826;width:859;height:68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z w:val="19"/>
                        </w:rPr>
                        <w:t>LEARNING</w:t>
                      </w:r>
                      <w:r>
                        <w:rPr>
                          <w:rFonts w:ascii="Calibri"/>
                          <w:sz w:val="19"/>
                        </w:rPr>
                      </w:r>
                    </w:p>
                    <w:p>
                      <w:pPr>
                        <w:spacing w:line="250" w:lineRule="auto" w:before="10"/>
                        <w:ind w:left="134" w:right="128" w:hanging="4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w w:val="110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9"/>
                        </w:rPr>
                        <w:t>SKILLS</w:t>
                      </w:r>
                      <w:r>
                        <w:rPr>
                          <w:rFonts w:ascii="Calibri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bookmarkStart w:name="_TOC_250000" w:id="8"/>
      <w:r>
        <w:rPr>
          <w:color w:val="6DC067"/>
          <w:spacing w:val="-2"/>
          <w:w w:val="95"/>
        </w:rPr>
        <w:t>Wellbeing</w:t>
      </w:r>
      <w:r>
        <w:rPr>
          <w:color w:val="6DC067"/>
          <w:spacing w:val="-10"/>
          <w:w w:val="95"/>
        </w:rPr>
        <w:t> </w:t>
      </w:r>
      <w:r>
        <w:rPr>
          <w:color w:val="6DC067"/>
          <w:spacing w:val="-2"/>
          <w:w w:val="95"/>
        </w:rPr>
        <w:t>Out</w:t>
      </w:r>
      <w:r>
        <w:rPr>
          <w:color w:val="6DC067"/>
          <w:spacing w:val="-3"/>
          <w:w w:val="95"/>
        </w:rPr>
        <w:t>c</w:t>
      </w:r>
      <w:r>
        <w:rPr>
          <w:color w:val="6DC067"/>
          <w:spacing w:val="-2"/>
          <w:w w:val="95"/>
        </w:rPr>
        <w:t>omes</w:t>
      </w:r>
      <w:r>
        <w:rPr>
          <w:color w:val="6DC067"/>
          <w:spacing w:val="-11"/>
          <w:w w:val="95"/>
        </w:rPr>
        <w:t> </w:t>
      </w:r>
      <w:r>
        <w:rPr>
          <w:color w:val="6DC067"/>
          <w:spacing w:val="-2"/>
          <w:w w:val="95"/>
        </w:rPr>
        <w:t>Fr</w:t>
      </w:r>
      <w:r>
        <w:rPr>
          <w:color w:val="6DC067"/>
          <w:spacing w:val="-1"/>
          <w:w w:val="95"/>
        </w:rPr>
        <w:t>amework:</w:t>
      </w:r>
      <w:r>
        <w:rPr>
          <w:color w:val="6DC067"/>
          <w:spacing w:val="-9"/>
          <w:w w:val="95"/>
        </w:rPr>
        <w:t> </w:t>
      </w:r>
      <w:r>
        <w:rPr>
          <w:color w:val="6DC067"/>
          <w:w w:val="95"/>
        </w:rPr>
        <w:t>an</w:t>
      </w:r>
      <w:r>
        <w:rPr>
          <w:color w:val="6DC067"/>
          <w:spacing w:val="-9"/>
          <w:w w:val="95"/>
        </w:rPr>
        <w:t> </w:t>
      </w:r>
      <w:r>
        <w:rPr>
          <w:color w:val="6DC067"/>
          <w:spacing w:val="-1"/>
          <w:w w:val="95"/>
        </w:rPr>
        <w:t>o</w:t>
      </w:r>
      <w:r>
        <w:rPr>
          <w:color w:val="6DC067"/>
          <w:spacing w:val="-2"/>
          <w:w w:val="95"/>
        </w:rPr>
        <w:t>verv</w:t>
      </w:r>
      <w:r>
        <w:rPr>
          <w:color w:val="6DC067"/>
          <w:spacing w:val="-1"/>
          <w:w w:val="95"/>
        </w:rPr>
        <w:t>iew</w:t>
      </w:r>
      <w:bookmarkEnd w:id="8"/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before="67"/>
        <w:ind w:left="23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w w:val="115"/>
          <w:sz w:val="18"/>
        </w:rPr>
        <w:t>6</w:t>
      </w:r>
      <w:r>
        <w:rPr>
          <w:rFonts w:asci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headerReference w:type="even" r:id="rId15"/>
          <w:headerReference w:type="default" r:id="rId16"/>
          <w:pgSz w:w="11910" w:h="16840"/>
          <w:pgMar w:header="1787" w:footer="0" w:top="214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50" w:lineRule="auto" w:before="60"/>
        <w:ind w:left="1020" w:right="2086"/>
        <w:jc w:val="left"/>
      </w:pP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diagram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captu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3"/>
          <w:w w:val="105"/>
        </w:rPr>
        <w:t>ey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aspects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41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-2"/>
          <w:w w:val="105"/>
        </w:rPr>
        <w:t> as</w:t>
      </w:r>
      <w:r>
        <w:rPr>
          <w:spacing w:val="-5"/>
          <w:w w:val="105"/>
        </w:rPr>
        <w:t> </w:t>
      </w:r>
      <w:r>
        <w:rPr>
          <w:w w:val="105"/>
        </w:rPr>
        <w:t>identified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from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lit</w:t>
      </w:r>
      <w:r>
        <w:rPr>
          <w:spacing w:val="-3"/>
          <w:w w:val="105"/>
        </w:rPr>
        <w:t>er</w:t>
      </w:r>
      <w:r>
        <w:rPr>
          <w:spacing w:val="-2"/>
          <w:w w:val="105"/>
        </w:rPr>
        <w:t>atu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eview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confirmed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thr</w:t>
      </w:r>
      <w:r>
        <w:rPr>
          <w:spacing w:val="-1"/>
          <w:w w:val="105"/>
        </w:rPr>
        <w:t>ough</w:t>
      </w:r>
      <w:r>
        <w:rPr>
          <w:spacing w:val="59"/>
          <w:w w:val="106"/>
        </w:rPr>
        <w:t> </w:t>
      </w:r>
      <w:r>
        <w:rPr>
          <w:spacing w:val="-1"/>
          <w:w w:val="105"/>
        </w:rPr>
        <w:t>consultations.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3"/>
          <w:w w:val="105"/>
        </w:rPr>
        <w:t>ey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components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diagram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as</w:t>
      </w:r>
      <w:r>
        <w:rPr>
          <w:spacing w:val="6"/>
          <w:w w:val="105"/>
        </w:rPr>
        <w:t> 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ollo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s: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50" w:lineRule="auto" w:before="0"/>
        <w:ind w:left="1020" w:right="1650"/>
        <w:jc w:val="left"/>
      </w:pPr>
      <w:r>
        <w:rPr>
          <w:rFonts w:ascii="Trebuchet MS"/>
          <w:b/>
          <w:color w:val="BC3C2E"/>
          <w:w w:val="105"/>
        </w:rPr>
        <w:t>A</w:t>
      </w:r>
      <w:r>
        <w:rPr>
          <w:rFonts w:ascii="Trebuchet MS"/>
          <w:b/>
          <w:color w:val="BC3C2E"/>
          <w:spacing w:val="-27"/>
          <w:w w:val="105"/>
        </w:rPr>
        <w:t> </w:t>
      </w:r>
      <w:r>
        <w:rPr>
          <w:rFonts w:ascii="Trebuchet MS"/>
          <w:b/>
          <w:color w:val="BC3C2E"/>
          <w:spacing w:val="-2"/>
          <w:w w:val="105"/>
        </w:rPr>
        <w:t>right</w:t>
      </w:r>
      <w:r>
        <w:rPr>
          <w:rFonts w:ascii="Trebuchet MS"/>
          <w:b/>
          <w:color w:val="BC3C2E"/>
          <w:spacing w:val="-1"/>
          <w:w w:val="105"/>
        </w:rPr>
        <w:t>s-b</w:t>
      </w:r>
      <w:r>
        <w:rPr>
          <w:rFonts w:ascii="Trebuchet MS"/>
          <w:b/>
          <w:color w:val="BC3C2E"/>
          <w:spacing w:val="-2"/>
          <w:w w:val="105"/>
        </w:rPr>
        <w:t>ased</w:t>
      </w:r>
      <w:r>
        <w:rPr>
          <w:rFonts w:ascii="Trebuchet MS"/>
          <w:b/>
          <w:color w:val="BC3C2E"/>
          <w:spacing w:val="-29"/>
          <w:w w:val="105"/>
        </w:rPr>
        <w:t> </w:t>
      </w:r>
      <w:r>
        <w:rPr>
          <w:rFonts w:ascii="Trebuchet MS"/>
          <w:b/>
          <w:color w:val="BC3C2E"/>
          <w:spacing w:val="-2"/>
          <w:w w:val="105"/>
        </w:rPr>
        <w:t>environment</w:t>
      </w:r>
      <w:r>
        <w:rPr>
          <w:rFonts w:ascii="Trebuchet MS"/>
          <w:b/>
          <w:color w:val="BC3C2E"/>
          <w:spacing w:val="-25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enables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9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ulfilled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upholding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bes</w:t>
      </w:r>
      <w:r>
        <w:rPr>
          <w:spacing w:val="-2"/>
          <w:w w:val="105"/>
        </w:rPr>
        <w:t>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int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>ests</w:t>
      </w:r>
      <w:r>
        <w:rPr>
          <w:spacing w:val="29"/>
          <w:w w:val="110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child,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as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articulated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Queensland</w:t>
      </w:r>
      <w:r>
        <w:rPr>
          <w:spacing w:val="2"/>
          <w:w w:val="105"/>
        </w:rPr>
        <w:t> </w:t>
      </w:r>
      <w:r>
        <w:rPr>
          <w:rFonts w:ascii="Calibri"/>
          <w:i/>
          <w:w w:val="105"/>
        </w:rPr>
        <w:t>Human</w:t>
      </w:r>
      <w:r>
        <w:rPr>
          <w:rFonts w:ascii="Calibri"/>
          <w:i/>
          <w:spacing w:val="2"/>
          <w:w w:val="105"/>
        </w:rPr>
        <w:t> </w:t>
      </w:r>
      <w:r>
        <w:rPr>
          <w:rFonts w:ascii="Calibri"/>
          <w:i/>
          <w:spacing w:val="-1"/>
          <w:w w:val="105"/>
        </w:rPr>
        <w:t>Righ</w:t>
      </w:r>
      <w:r>
        <w:rPr>
          <w:rFonts w:ascii="Calibri"/>
          <w:i/>
          <w:spacing w:val="-2"/>
          <w:w w:val="105"/>
        </w:rPr>
        <w:t>t</w:t>
      </w:r>
      <w:r>
        <w:rPr>
          <w:rFonts w:ascii="Calibri"/>
          <w:i/>
          <w:spacing w:val="-1"/>
          <w:w w:val="105"/>
        </w:rPr>
        <w:t>s</w:t>
      </w:r>
      <w:r>
        <w:rPr>
          <w:rFonts w:ascii="Calibri"/>
          <w:i/>
          <w:spacing w:val="1"/>
          <w:w w:val="105"/>
        </w:rPr>
        <w:t> </w:t>
      </w:r>
      <w:r>
        <w:rPr>
          <w:rFonts w:ascii="Calibri"/>
          <w:i/>
          <w:w w:val="105"/>
        </w:rPr>
        <w:t>Act </w:t>
      </w:r>
      <w:r>
        <w:rPr>
          <w:rFonts w:ascii="Calibri"/>
          <w:i/>
          <w:spacing w:val="-4"/>
          <w:w w:val="105"/>
        </w:rPr>
        <w:t>20</w:t>
      </w:r>
      <w:r>
        <w:rPr>
          <w:rFonts w:ascii="Calibri"/>
          <w:i/>
          <w:spacing w:val="-5"/>
          <w:w w:val="105"/>
        </w:rPr>
        <w:t>1</w:t>
      </w:r>
      <w:r>
        <w:rPr>
          <w:rFonts w:ascii="Calibri"/>
          <w:i/>
          <w:spacing w:val="-4"/>
          <w:w w:val="105"/>
        </w:rPr>
        <w:t>9</w:t>
      </w:r>
      <w:r>
        <w:rPr>
          <w:spacing w:val="-4"/>
          <w:w w:val="105"/>
          <w:position w:val="7"/>
          <w:sz w:val="13"/>
        </w:rPr>
        <w:t>9</w:t>
      </w:r>
      <w:r>
        <w:rPr>
          <w:spacing w:val="-4"/>
          <w:w w:val="105"/>
        </w:rPr>
        <w:t>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imperative.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Unit</w:t>
      </w:r>
      <w:r>
        <w:rPr>
          <w:spacing w:val="-1"/>
          <w:w w:val="105"/>
        </w:rPr>
        <w:t>ed</w:t>
      </w:r>
      <w:r>
        <w:rPr>
          <w:spacing w:val="59"/>
          <w:w w:val="106"/>
        </w:rPr>
        <w:t> </w:t>
      </w:r>
      <w:r>
        <w:rPr>
          <w:w w:val="105"/>
        </w:rPr>
        <w:t>Nations</w:t>
      </w:r>
      <w:r>
        <w:rPr>
          <w:spacing w:val="-2"/>
          <w:w w:val="105"/>
        </w:rPr>
        <w:t> Convention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Rights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Child</w:t>
      </w:r>
      <w:r>
        <w:rPr>
          <w:spacing w:val="-2"/>
          <w:w w:val="105"/>
          <w:position w:val="7"/>
          <w:sz w:val="13"/>
        </w:rPr>
        <w:t>10</w:t>
      </w:r>
      <w:r>
        <w:rPr>
          <w:spacing w:val="23"/>
          <w:w w:val="105"/>
          <w:position w:val="7"/>
          <w:sz w:val="13"/>
        </w:rPr>
        <w:t> </w:t>
      </w:r>
      <w:r>
        <w:rPr>
          <w:spacing w:val="-1"/>
          <w:w w:val="105"/>
        </w:rPr>
        <w:t>(CROC)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Unit</w:t>
      </w:r>
      <w:r>
        <w:rPr>
          <w:spacing w:val="-1"/>
          <w:w w:val="105"/>
        </w:rPr>
        <w:t>ed </w:t>
      </w:r>
      <w:r>
        <w:rPr>
          <w:w w:val="105"/>
        </w:rPr>
        <w:t>Nations</w:t>
      </w:r>
      <w:r>
        <w:rPr>
          <w:spacing w:val="-1"/>
          <w:w w:val="105"/>
        </w:rPr>
        <w:t> Declaration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/>
      </w:r>
    </w:p>
    <w:p>
      <w:pPr>
        <w:pStyle w:val="BodyText"/>
        <w:spacing w:line="250" w:lineRule="auto" w:before="0"/>
        <w:ind w:left="1020" w:right="1784" w:hanging="1"/>
        <w:jc w:val="left"/>
      </w:pP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Rights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Indigenous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Peoples</w:t>
      </w:r>
      <w:r>
        <w:rPr>
          <w:spacing w:val="-2"/>
          <w:w w:val="105"/>
          <w:position w:val="7"/>
          <w:sz w:val="13"/>
        </w:rPr>
        <w:t>11</w:t>
      </w:r>
      <w:r>
        <w:rPr>
          <w:spacing w:val="19"/>
          <w:w w:val="105"/>
          <w:position w:val="7"/>
          <w:sz w:val="13"/>
        </w:rPr>
        <w:t> </w:t>
      </w:r>
      <w:r>
        <w:rPr>
          <w:w w:val="105"/>
        </w:rPr>
        <w:t>(UNDRIP)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ovide</w:t>
      </w:r>
      <w:r>
        <w:rPr>
          <w:spacing w:val="-2"/>
          <w:w w:val="105"/>
        </w:rPr>
        <w:t> </w:t>
      </w:r>
      <w:r>
        <w:rPr>
          <w:w w:val="105"/>
        </w:rPr>
        <w:t>other</w:t>
      </w:r>
      <w:r>
        <w:rPr>
          <w:spacing w:val="-2"/>
          <w:w w:val="105"/>
        </w:rPr>
        <w:t> </w:t>
      </w:r>
      <w:r>
        <w:rPr>
          <w:w w:val="105"/>
        </w:rPr>
        <w:t>important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lenses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thr</w:t>
      </w:r>
      <w:r>
        <w:rPr>
          <w:spacing w:val="-1"/>
          <w:w w:val="105"/>
        </w:rPr>
        <w:t>ough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2"/>
          <w:w w:val="105"/>
        </w:rPr>
        <w:t> t</w:t>
      </w:r>
      <w:r>
        <w:rPr>
          <w:spacing w:val="-1"/>
          <w:w w:val="105"/>
        </w:rPr>
        <w:t>o</w:t>
      </w:r>
      <w:r>
        <w:rPr>
          <w:spacing w:val="45"/>
          <w:w w:val="104"/>
        </w:rPr>
        <w:t> </w:t>
      </w:r>
      <w:r>
        <w:rPr>
          <w:spacing w:val="-1"/>
          <w:w w:val="105"/>
        </w:rPr>
        <w:t>view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w w:val="105"/>
        </w:rPr>
        <w:t> and</w:t>
      </w:r>
      <w:r>
        <w:rPr>
          <w:spacing w:val="-4"/>
          <w:w w:val="105"/>
        </w:rPr>
        <w:t> Torr</w:t>
      </w:r>
      <w:r>
        <w:rPr>
          <w:spacing w:val="-3"/>
          <w:w w:val="105"/>
        </w:rPr>
        <w:t>es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people.</w:t>
      </w:r>
      <w:r>
        <w:rPr>
          <w:spacing w:val="-2"/>
          <w:w w:val="105"/>
        </w:rPr>
        <w:t> </w:t>
      </w:r>
      <w:r>
        <w:rPr>
          <w:spacing w:val="-3"/>
          <w:w w:val="105"/>
        </w:rPr>
        <w:t>Together</w:t>
      </w:r>
      <w:r>
        <w:rPr>
          <w:spacing w:val="-2"/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55"/>
          <w:w w:val="103"/>
        </w:rPr>
        <w:t> </w:t>
      </w:r>
      <w:r>
        <w:rPr>
          <w:rFonts w:ascii="Calibri"/>
          <w:i/>
          <w:w w:val="105"/>
        </w:rPr>
        <w:t>Human</w:t>
      </w:r>
      <w:r>
        <w:rPr>
          <w:rFonts w:ascii="Calibri"/>
          <w:i/>
          <w:spacing w:val="-4"/>
          <w:w w:val="105"/>
        </w:rPr>
        <w:t> </w:t>
      </w:r>
      <w:r>
        <w:rPr>
          <w:rFonts w:ascii="Calibri"/>
          <w:i/>
          <w:spacing w:val="-1"/>
          <w:w w:val="105"/>
        </w:rPr>
        <w:t>Righ</w:t>
      </w:r>
      <w:r>
        <w:rPr>
          <w:rFonts w:ascii="Calibri"/>
          <w:i/>
          <w:spacing w:val="-2"/>
          <w:w w:val="105"/>
        </w:rPr>
        <w:t>t</w:t>
      </w:r>
      <w:r>
        <w:rPr>
          <w:rFonts w:ascii="Calibri"/>
          <w:i/>
          <w:spacing w:val="-1"/>
          <w:w w:val="105"/>
        </w:rPr>
        <w:t>s</w:t>
      </w:r>
      <w:r>
        <w:rPr>
          <w:rFonts w:ascii="Calibri"/>
          <w:i/>
          <w:spacing w:val="-6"/>
          <w:w w:val="105"/>
        </w:rPr>
        <w:t> </w:t>
      </w:r>
      <w:r>
        <w:rPr>
          <w:rFonts w:ascii="Calibri"/>
          <w:i/>
          <w:w w:val="105"/>
        </w:rPr>
        <w:t>Act</w:t>
      </w:r>
      <w:r>
        <w:rPr>
          <w:rFonts w:ascii="Calibri"/>
          <w:i/>
          <w:spacing w:val="-5"/>
          <w:w w:val="105"/>
        </w:rPr>
        <w:t> </w:t>
      </w:r>
      <w:r>
        <w:rPr>
          <w:rFonts w:ascii="Calibri"/>
          <w:i/>
          <w:spacing w:val="-3"/>
          <w:w w:val="105"/>
        </w:rPr>
        <w:t>20</w:t>
      </w:r>
      <w:r>
        <w:rPr>
          <w:rFonts w:ascii="Calibri"/>
          <w:i/>
          <w:spacing w:val="-4"/>
          <w:w w:val="105"/>
        </w:rPr>
        <w:t>1</w:t>
      </w:r>
      <w:r>
        <w:rPr>
          <w:rFonts w:ascii="Calibri"/>
          <w:i/>
          <w:spacing w:val="-3"/>
          <w:w w:val="105"/>
        </w:rPr>
        <w:t>9</w:t>
      </w:r>
      <w:r>
        <w:rPr>
          <w:spacing w:val="-3"/>
          <w:w w:val="105"/>
        </w:rPr>
        <w:t>, </w:t>
      </w:r>
      <w:r>
        <w:rPr>
          <w:spacing w:val="-1"/>
          <w:w w:val="105"/>
        </w:rPr>
        <w:t>CROC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UNDRIP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ovide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enabling,</w:t>
      </w:r>
      <w:r>
        <w:rPr>
          <w:spacing w:val="-3"/>
          <w:w w:val="105"/>
        </w:rPr>
        <w:t> </w:t>
      </w:r>
      <w:r>
        <w:rPr>
          <w:w w:val="105"/>
        </w:rPr>
        <w:t>rights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bes</w:t>
      </w:r>
      <w:r>
        <w:rPr>
          <w:spacing w:val="-2"/>
          <w:w w:val="105"/>
        </w:rPr>
        <w:t>t</w:t>
      </w:r>
      <w:r>
        <w:rPr>
          <w:spacing w:val="29"/>
          <w:w w:val="95"/>
        </w:rPr>
        <w:t> </w:t>
      </w:r>
      <w:r>
        <w:rPr>
          <w:spacing w:val="-1"/>
          <w:w w:val="105"/>
        </w:rPr>
        <w:t>int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>ests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child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> </w:t>
      </w:r>
      <w:r>
        <w:rPr>
          <w:w w:val="105"/>
        </w:rPr>
        <w:t>be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upheld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flou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sh.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50" w:lineRule="auto" w:before="0"/>
        <w:ind w:left="1020" w:right="1632"/>
        <w:jc w:val="left"/>
      </w:pPr>
      <w:r>
        <w:rPr>
          <w:rFonts w:ascii="Trebuchet MS" w:hAnsi="Trebuchet MS" w:cs="Trebuchet MS" w:eastAsia="Trebuchet MS"/>
          <w:b/>
          <w:bCs/>
          <w:color w:val="BC3C2E"/>
          <w:w w:val="105"/>
        </w:rPr>
        <w:t>Eight</w:t>
      </w:r>
      <w:r>
        <w:rPr>
          <w:rFonts w:ascii="Trebuchet MS" w:hAnsi="Trebuchet MS" w:cs="Trebuchet MS" w:eastAsia="Trebuchet MS"/>
          <w:b/>
          <w:bCs/>
          <w:color w:val="BC3C2E"/>
          <w:spacing w:val="-37"/>
          <w:w w:val="105"/>
        </w:rPr>
        <w:t> </w:t>
      </w:r>
      <w:r>
        <w:rPr>
          <w:rFonts w:ascii="Trebuchet MS" w:hAnsi="Trebuchet MS" w:cs="Trebuchet MS" w:eastAsia="Trebuchet MS"/>
          <w:b/>
          <w:bCs/>
          <w:color w:val="BC3C2E"/>
          <w:spacing w:val="-3"/>
          <w:w w:val="105"/>
        </w:rPr>
        <w:t>interconnected</w:t>
      </w:r>
      <w:r>
        <w:rPr>
          <w:rFonts w:ascii="Trebuchet MS" w:hAnsi="Trebuchet MS" w:cs="Trebuchet MS" w:eastAsia="Trebuchet MS"/>
          <w:b/>
          <w:bCs/>
          <w:color w:val="BC3C2E"/>
          <w:spacing w:val="-37"/>
          <w:w w:val="105"/>
        </w:rPr>
        <w:t> </w:t>
      </w:r>
      <w:r>
        <w:rPr>
          <w:rFonts w:ascii="Trebuchet MS" w:hAnsi="Trebuchet MS" w:cs="Trebuchet MS" w:eastAsia="Trebuchet MS"/>
          <w:b/>
          <w:bCs/>
          <w:color w:val="BC3C2E"/>
          <w:spacing w:val="-2"/>
          <w:w w:val="105"/>
        </w:rPr>
        <w:t>wel</w:t>
      </w:r>
      <w:r>
        <w:rPr>
          <w:rFonts w:ascii="Trebuchet MS" w:hAnsi="Trebuchet MS" w:cs="Trebuchet MS" w:eastAsia="Trebuchet MS"/>
          <w:b/>
          <w:bCs/>
          <w:color w:val="BC3C2E"/>
          <w:spacing w:val="-1"/>
          <w:w w:val="105"/>
        </w:rPr>
        <w:t>l</w:t>
      </w:r>
      <w:r>
        <w:rPr>
          <w:rFonts w:ascii="Trebuchet MS" w:hAnsi="Trebuchet MS" w:cs="Trebuchet MS" w:eastAsia="Trebuchet MS"/>
          <w:b/>
          <w:bCs/>
          <w:color w:val="BC3C2E"/>
          <w:spacing w:val="-2"/>
          <w:w w:val="105"/>
        </w:rPr>
        <w:t>being</w:t>
      </w:r>
      <w:r>
        <w:rPr>
          <w:rFonts w:ascii="Trebuchet MS" w:hAnsi="Trebuchet MS" w:cs="Trebuchet MS" w:eastAsia="Trebuchet MS"/>
          <w:b/>
          <w:bCs/>
          <w:color w:val="BC3C2E"/>
          <w:spacing w:val="-34"/>
          <w:w w:val="105"/>
        </w:rPr>
        <w:t> </w:t>
      </w:r>
      <w:r>
        <w:rPr>
          <w:rFonts w:ascii="Trebuchet MS" w:hAnsi="Trebuchet MS" w:cs="Trebuchet MS" w:eastAsia="Trebuchet MS"/>
          <w:b/>
          <w:bCs/>
          <w:color w:val="BC3C2E"/>
          <w:spacing w:val="-2"/>
          <w:w w:val="105"/>
        </w:rPr>
        <w:t>domain</w:t>
      </w:r>
      <w:r>
        <w:rPr>
          <w:rFonts w:ascii="Trebuchet MS" w:hAnsi="Trebuchet MS" w:cs="Trebuchet MS" w:eastAsia="Trebuchet MS"/>
          <w:b/>
          <w:bCs/>
          <w:color w:val="BC3C2E"/>
          <w:spacing w:val="-1"/>
          <w:w w:val="105"/>
        </w:rPr>
        <w:t>s</w:t>
      </w:r>
      <w:r>
        <w:rPr>
          <w:rFonts w:ascii="Trebuchet MS" w:hAnsi="Trebuchet MS" w:cs="Trebuchet MS" w:eastAsia="Trebuchet MS"/>
          <w:b/>
          <w:bCs/>
          <w:color w:val="BC3C2E"/>
          <w:spacing w:val="-34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epresent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eas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a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child</w:t>
      </w:r>
      <w:r>
        <w:rPr>
          <w:spacing w:val="-18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person’s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life</w:t>
      </w:r>
      <w:r>
        <w:rPr>
          <w:spacing w:val="63"/>
          <w:w w:val="104"/>
        </w:rPr>
        <w:t> </w:t>
      </w:r>
      <w:r>
        <w:rPr>
          <w:spacing w:val="-1"/>
          <w:w w:val="105"/>
        </w:rPr>
        <w:t>that impact</w:t>
      </w:r>
      <w:r>
        <w:rPr>
          <w:w w:val="105"/>
        </w:rPr>
        <w:t> on</w:t>
      </w:r>
      <w:r>
        <w:rPr>
          <w:spacing w:val="2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ellbeing.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this diagram,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all</w:t>
      </w:r>
      <w:r>
        <w:rPr>
          <w:w w:val="105"/>
        </w:rPr>
        <w:t> </w:t>
      </w:r>
      <w:r>
        <w:rPr>
          <w:spacing w:val="-1"/>
          <w:w w:val="105"/>
        </w:rPr>
        <w:t>domains</w:t>
      </w:r>
      <w:r>
        <w:rPr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equally</w:t>
      </w:r>
      <w:r>
        <w:rPr>
          <w:w w:val="105"/>
        </w:rPr>
        <w:t> important.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This</w:t>
      </w:r>
      <w:r>
        <w:rPr>
          <w:w w:val="105"/>
        </w:rPr>
        <w:t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</w:t>
      </w:r>
      <w:r>
        <w:rPr>
          <w:spacing w:val="49"/>
          <w:w w:val="104"/>
        </w:rPr>
        <w:t> </w:t>
      </w:r>
      <w:r>
        <w:rPr>
          <w:spacing w:val="-2"/>
          <w:w w:val="105"/>
        </w:rPr>
        <w:t>captu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ollo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ing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domains: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113" w:after="0"/>
        <w:ind w:left="1643" w:right="0" w:hanging="359"/>
        <w:jc w:val="left"/>
      </w:pPr>
      <w:r>
        <w:rPr>
          <w:spacing w:val="-3"/>
          <w:w w:val="105"/>
        </w:rPr>
        <w:t>Cultu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e</w:t>
      </w:r>
      <w:r>
        <w:rPr>
          <w:w w:val="105"/>
        </w:rPr>
        <w:t> and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Connection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68" w:after="0"/>
        <w:ind w:left="1643" w:right="0" w:hanging="359"/>
        <w:jc w:val="left"/>
      </w:pPr>
      <w:r>
        <w:rPr>
          <w:spacing w:val="-1"/>
          <w:w w:val="105"/>
        </w:rPr>
        <w:t>Economic</w:t>
      </w:r>
      <w:r>
        <w:rPr>
          <w:spacing w:val="-36"/>
          <w:w w:val="105"/>
        </w:rPr>
        <w:t> </w:t>
      </w:r>
      <w:r>
        <w:rPr>
          <w:spacing w:val="-1"/>
          <w:w w:val="105"/>
        </w:rPr>
        <w:t>Empo</w:t>
      </w:r>
      <w:r>
        <w:rPr>
          <w:spacing w:val="-2"/>
          <w:w w:val="105"/>
        </w:rPr>
        <w:t>werment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68" w:after="0"/>
        <w:ind w:left="1643" w:right="0" w:hanging="359"/>
        <w:jc w:val="left"/>
      </w:pPr>
      <w:r>
        <w:rPr>
          <w:spacing w:val="-1"/>
          <w:w w:val="105"/>
        </w:rPr>
        <w:t>Health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68" w:after="0"/>
        <w:ind w:left="1643" w:right="0" w:hanging="359"/>
        <w:jc w:val="left"/>
      </w:pPr>
      <w:r>
        <w:rPr>
          <w:spacing w:val="-2"/>
          <w:w w:val="105"/>
        </w:rPr>
        <w:t>Ment</w:t>
      </w:r>
      <w:r>
        <w:rPr>
          <w:spacing w:val="-1"/>
          <w:w w:val="105"/>
        </w:rPr>
        <w:t>al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Health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Emotional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ellbeing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68" w:after="0"/>
        <w:ind w:left="1643" w:right="0" w:hanging="359"/>
        <w:jc w:val="left"/>
      </w:pPr>
      <w:r>
        <w:rPr>
          <w:spacing w:val="-1"/>
          <w:w w:val="110"/>
        </w:rPr>
        <w:t>L</w:t>
      </w:r>
      <w:r>
        <w:rPr>
          <w:spacing w:val="-2"/>
          <w:w w:val="110"/>
        </w:rPr>
        <w:t>earning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Skills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68" w:after="0"/>
        <w:ind w:left="1643" w:right="0" w:hanging="359"/>
        <w:jc w:val="left"/>
      </w:pPr>
      <w:r>
        <w:rPr>
          <w:w w:val="105"/>
        </w:rPr>
        <w:t>Home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Env</w:t>
      </w:r>
      <w:r>
        <w:rPr>
          <w:spacing w:val="-2"/>
          <w:w w:val="105"/>
        </w:rPr>
        <w:t>ir</w:t>
      </w:r>
      <w:r>
        <w:rPr>
          <w:spacing w:val="-1"/>
          <w:w w:val="105"/>
        </w:rPr>
        <w:t>onment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68" w:after="0"/>
        <w:ind w:left="1643" w:right="0" w:hanging="359"/>
        <w:jc w:val="left"/>
      </w:pPr>
      <w:r>
        <w:rPr>
          <w:spacing w:val="-1"/>
        </w:rPr>
        <w:t>Empo</w:t>
      </w:r>
      <w:r>
        <w:rPr>
          <w:spacing w:val="-2"/>
        </w:rPr>
        <w:t>w</w:t>
      </w:r>
      <w:r>
        <w:rPr>
          <w:spacing w:val="-1"/>
        </w:rPr>
        <w:t>erment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68" w:after="0"/>
        <w:ind w:left="1643" w:right="0" w:hanging="359"/>
        <w:jc w:val="left"/>
      </w:pPr>
      <w:r>
        <w:rPr>
          <w:spacing w:val="-1"/>
          <w:w w:val="105"/>
        </w:rPr>
        <w:t>Saf</w:t>
      </w:r>
      <w:r>
        <w:rPr>
          <w:spacing w:val="-2"/>
          <w:w w:val="105"/>
        </w:rPr>
        <w:t>ety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50" w:lineRule="auto" w:before="0"/>
        <w:ind w:left="1020" w:right="1817"/>
        <w:jc w:val="left"/>
      </w:pPr>
      <w:r>
        <w:rPr>
          <w:rFonts w:ascii="Trebuchet MS"/>
          <w:b/>
          <w:color w:val="BC3C2E"/>
          <w:spacing w:val="-3"/>
          <w:w w:val="105"/>
        </w:rPr>
        <w:t>Wel</w:t>
      </w:r>
      <w:r>
        <w:rPr>
          <w:rFonts w:ascii="Trebuchet MS"/>
          <w:b/>
          <w:color w:val="BC3C2E"/>
          <w:spacing w:val="-2"/>
          <w:w w:val="105"/>
        </w:rPr>
        <w:t>l</w:t>
      </w:r>
      <w:r>
        <w:rPr>
          <w:rFonts w:ascii="Trebuchet MS"/>
          <w:b/>
          <w:color w:val="BC3C2E"/>
          <w:spacing w:val="-3"/>
          <w:w w:val="105"/>
        </w:rPr>
        <w:t>being</w:t>
      </w:r>
      <w:r>
        <w:rPr>
          <w:rFonts w:ascii="Trebuchet MS"/>
          <w:b/>
          <w:color w:val="BC3C2E"/>
          <w:spacing w:val="-28"/>
          <w:w w:val="105"/>
        </w:rPr>
        <w:t> </w:t>
      </w:r>
      <w:r>
        <w:rPr>
          <w:rFonts w:ascii="Trebuchet MS"/>
          <w:b/>
          <w:color w:val="BC3C2E"/>
          <w:spacing w:val="-3"/>
          <w:w w:val="105"/>
        </w:rPr>
        <w:t>outcome</w:t>
      </w:r>
      <w:r>
        <w:rPr>
          <w:rFonts w:ascii="Trebuchet MS"/>
          <w:b/>
          <w:color w:val="BC3C2E"/>
          <w:spacing w:val="-2"/>
          <w:w w:val="105"/>
        </w:rPr>
        <w:t>s</w:t>
      </w:r>
      <w:r>
        <w:rPr>
          <w:rFonts w:ascii="Trebuchet MS"/>
          <w:b/>
          <w:color w:val="BC3C2E"/>
          <w:spacing w:val="-29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att</w:t>
      </w:r>
      <w:r>
        <w:rPr>
          <w:spacing w:val="-1"/>
          <w:w w:val="105"/>
        </w:rPr>
        <w:t>ached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each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domain.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Each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epresents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ultimate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ate</w:t>
      </w:r>
      <w:r>
        <w:rPr>
          <w:spacing w:val="69"/>
          <w:w w:val="104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w</w:t>
      </w:r>
      <w:r>
        <w:rPr>
          <w:spacing w:val="-1"/>
          <w:w w:val="105"/>
        </w:rPr>
        <w:t>ellbeing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particular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domain.</w:t>
      </w:r>
      <w:r>
        <w:rPr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example,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egarding</w:t>
      </w:r>
      <w:r>
        <w:rPr/>
      </w:r>
    </w:p>
    <w:p>
      <w:pPr>
        <w:pStyle w:val="BodyText"/>
        <w:spacing w:line="250" w:lineRule="auto" w:before="0"/>
        <w:ind w:left="1020" w:right="1784"/>
        <w:jc w:val="left"/>
      </w:pPr>
      <w:r>
        <w:rPr>
          <w:w w:val="105"/>
        </w:rPr>
        <w:t>the</w:t>
      </w:r>
      <w:r>
        <w:rPr>
          <w:spacing w:val="-2"/>
          <w:w w:val="105"/>
        </w:rPr>
        <w:t> Ment</w:t>
      </w:r>
      <w:r>
        <w:rPr>
          <w:spacing w:val="-1"/>
          <w:w w:val="105"/>
        </w:rPr>
        <w:t>al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Health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Emotional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ellbeing</w:t>
      </w:r>
      <w:r>
        <w:rPr>
          <w:spacing w:val="-1"/>
          <w:w w:val="105"/>
        </w:rPr>
        <w:t> domain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ultimate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</w:t>
      </w:r>
      <w:r>
        <w:rPr>
          <w:spacing w:val="-2"/>
          <w:w w:val="105"/>
        </w:rPr>
        <w:t> is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‘Children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51"/>
          <w:w w:val="104"/>
        </w:rPr>
        <w:t> </w:t>
      </w:r>
      <w:r>
        <w:rPr>
          <w:spacing w:val="-1"/>
          <w:w w:val="105"/>
        </w:rPr>
        <w:t>hopeful’.</w:t>
      </w:r>
      <w:r>
        <w:rPr>
          <w:spacing w:val="1"/>
          <w:w w:val="105"/>
        </w:rPr>
        <w:t> </w:t>
      </w:r>
      <w:r>
        <w:rPr>
          <w:spacing w:val="-7"/>
          <w:w w:val="105"/>
        </w:rPr>
        <w:t>To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illus</w:t>
      </w:r>
      <w:r>
        <w:rPr>
          <w:spacing w:val="-3"/>
          <w:w w:val="105"/>
        </w:rPr>
        <w:t>tr</w:t>
      </w:r>
      <w:r>
        <w:rPr>
          <w:spacing w:val="-2"/>
          <w:w w:val="105"/>
        </w:rPr>
        <w:t>ate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elationship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betw</w:t>
      </w:r>
      <w:r>
        <w:rPr>
          <w:spacing w:val="-1"/>
          <w:w w:val="105"/>
        </w:rPr>
        <w:t>een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domain,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child’s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ellbeing,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each</w:t>
      </w:r>
      <w:r>
        <w:rPr>
          <w:spacing w:val="65"/>
          <w:w w:val="108"/>
        </w:rPr>
        <w:t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xt</w:t>
      </w:r>
      <w:r>
        <w:rPr>
          <w:spacing w:val="-1"/>
          <w:w w:val="105"/>
        </w:rPr>
        <w:t>ends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from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domain</w:t>
      </w:r>
      <w:r>
        <w:rPr>
          <w:spacing w:val="-2"/>
          <w:w w:val="105"/>
        </w:rPr>
        <w:t> t</w:t>
      </w:r>
      <w:r>
        <w:rPr>
          <w:spacing w:val="-1"/>
          <w:w w:val="105"/>
        </w:rPr>
        <w:t>o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child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person</w:t>
      </w:r>
      <w:r>
        <w:rPr>
          <w:spacing w:val="-2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c</w:t>
      </w:r>
      <w:r>
        <w:rPr>
          <w:spacing w:val="-3"/>
          <w:w w:val="105"/>
        </w:rPr>
        <w:t>entr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diagram.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50" w:lineRule="auto" w:before="0"/>
        <w:ind w:left="1020" w:right="1784"/>
        <w:jc w:val="left"/>
      </w:pPr>
      <w:r>
        <w:rPr>
          <w:rFonts w:ascii="Trebuchet MS"/>
          <w:b/>
          <w:color w:val="BC3C2E"/>
          <w:spacing w:val="-3"/>
          <w:w w:val="110"/>
        </w:rPr>
        <w:t>Indicator</w:t>
      </w:r>
      <w:r>
        <w:rPr>
          <w:rFonts w:ascii="Trebuchet MS"/>
          <w:b/>
          <w:color w:val="BC3C2E"/>
          <w:spacing w:val="-2"/>
          <w:w w:val="110"/>
        </w:rPr>
        <w:t>s</w:t>
      </w:r>
      <w:r>
        <w:rPr>
          <w:rFonts w:ascii="Trebuchet MS"/>
          <w:b/>
          <w:color w:val="BC3C2E"/>
          <w:spacing w:val="-48"/>
          <w:w w:val="110"/>
        </w:rPr>
        <w:t> </w:t>
      </w:r>
      <w:r>
        <w:rPr>
          <w:spacing w:val="-1"/>
          <w:w w:val="110"/>
        </w:rPr>
        <w:t>included</w:t>
      </w:r>
      <w:r>
        <w:rPr>
          <w:spacing w:val="-30"/>
          <w:w w:val="110"/>
        </w:rPr>
        <w:t> </w:t>
      </w:r>
      <w:r>
        <w:rPr>
          <w:w w:val="110"/>
        </w:rPr>
        <w:t>in</w:t>
      </w:r>
      <w:r>
        <w:rPr>
          <w:spacing w:val="-28"/>
          <w:w w:val="110"/>
        </w:rPr>
        <w:t> </w:t>
      </w:r>
      <w:r>
        <w:rPr>
          <w:w w:val="110"/>
        </w:rPr>
        <w:t>the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Framework</w:t>
      </w:r>
      <w:r>
        <w:rPr>
          <w:spacing w:val="-31"/>
          <w:w w:val="110"/>
        </w:rPr>
        <w:t> </w:t>
      </w:r>
      <w:r>
        <w:rPr>
          <w:spacing w:val="-2"/>
          <w:w w:val="110"/>
        </w:rPr>
        <w:t>are</w:t>
      </w:r>
      <w:r>
        <w:rPr>
          <w:spacing w:val="-29"/>
          <w:w w:val="110"/>
        </w:rPr>
        <w:t> </w:t>
      </w:r>
      <w:r>
        <w:rPr>
          <w:w w:val="110"/>
        </w:rPr>
        <w:t>some</w:t>
      </w:r>
      <w:r>
        <w:rPr>
          <w:spacing w:val="-28"/>
          <w:w w:val="110"/>
        </w:rPr>
        <w:t> </w:t>
      </w:r>
      <w:r>
        <w:rPr>
          <w:w w:val="110"/>
        </w:rPr>
        <w:t>of</w:t>
      </w:r>
      <w:r>
        <w:rPr>
          <w:spacing w:val="-30"/>
          <w:w w:val="110"/>
        </w:rPr>
        <w:t> </w:t>
      </w:r>
      <w:r>
        <w:rPr>
          <w:w w:val="110"/>
        </w:rPr>
        <w:t>a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range</w:t>
      </w:r>
      <w:r>
        <w:rPr>
          <w:spacing w:val="-28"/>
          <w:w w:val="110"/>
        </w:rPr>
        <w:t> </w:t>
      </w:r>
      <w:r>
        <w:rPr>
          <w:w w:val="110"/>
        </w:rPr>
        <w:t>of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indic</w:t>
      </w:r>
      <w:r>
        <w:rPr>
          <w:spacing w:val="-2"/>
          <w:w w:val="110"/>
        </w:rPr>
        <w:t>ator</w:t>
      </w:r>
      <w:r>
        <w:rPr>
          <w:spacing w:val="-1"/>
          <w:w w:val="110"/>
        </w:rPr>
        <w:t>s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29"/>
          <w:w w:val="110"/>
        </w:rPr>
        <w:t> </w:t>
      </w:r>
      <w:r>
        <w:rPr>
          <w:spacing w:val="-3"/>
          <w:w w:val="110"/>
        </w:rPr>
        <w:t>s</w:t>
      </w:r>
      <w:r>
        <w:rPr>
          <w:spacing w:val="-4"/>
          <w:w w:val="110"/>
        </w:rPr>
        <w:t>uc</w:t>
      </w:r>
      <w:r>
        <w:rPr>
          <w:spacing w:val="-3"/>
          <w:w w:val="110"/>
        </w:rPr>
        <w:t>c</w:t>
      </w:r>
      <w:r>
        <w:rPr>
          <w:spacing w:val="-4"/>
          <w:w w:val="110"/>
        </w:rPr>
        <w:t>e</w:t>
      </w:r>
      <w:r>
        <w:rPr>
          <w:spacing w:val="-3"/>
          <w:w w:val="110"/>
        </w:rPr>
        <w:t>ss</w:t>
      </w:r>
      <w:r>
        <w:rPr>
          <w:spacing w:val="-29"/>
          <w:w w:val="110"/>
        </w:rPr>
        <w:t> </w:t>
      </w:r>
      <w:r>
        <w:rPr>
          <w:spacing w:val="-1"/>
          <w:w w:val="110"/>
        </w:rPr>
        <w:t>agains</w:t>
      </w:r>
      <w:r>
        <w:rPr>
          <w:spacing w:val="-2"/>
          <w:w w:val="110"/>
        </w:rPr>
        <w:t>t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65"/>
          <w:w w:val="108"/>
        </w:rPr>
        <w:t> </w:t>
      </w:r>
      <w:r>
        <w:rPr>
          <w:w w:val="110"/>
        </w:rPr>
        <w:t>actions</w:t>
      </w:r>
      <w:r>
        <w:rPr>
          <w:spacing w:val="-29"/>
          <w:w w:val="110"/>
        </w:rPr>
        <w:t> </w:t>
      </w:r>
      <w:r>
        <w:rPr>
          <w:w w:val="110"/>
        </w:rPr>
        <w:t>and</w:t>
      </w:r>
      <w:r>
        <w:rPr>
          <w:spacing w:val="-28"/>
          <w:w w:val="110"/>
        </w:rPr>
        <w:t> </w:t>
      </w:r>
      <w:r>
        <w:rPr>
          <w:spacing w:val="-1"/>
          <w:w w:val="110"/>
        </w:rPr>
        <w:t>initi</w:t>
      </w:r>
      <w:r>
        <w:rPr>
          <w:spacing w:val="-2"/>
          <w:w w:val="110"/>
        </w:rPr>
        <w:t>ative</w:t>
      </w:r>
      <w:r>
        <w:rPr>
          <w:spacing w:val="-1"/>
          <w:w w:val="110"/>
        </w:rPr>
        <w:t>s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intended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improve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out</w:t>
      </w:r>
      <w:r>
        <w:rPr>
          <w:spacing w:val="-1"/>
          <w:w w:val="110"/>
        </w:rPr>
        <w:t>c</w:t>
      </w:r>
      <w:r>
        <w:rPr>
          <w:spacing w:val="-2"/>
          <w:w w:val="110"/>
        </w:rPr>
        <w:t>ome</w:t>
      </w:r>
      <w:r>
        <w:rPr>
          <w:spacing w:val="-1"/>
          <w:w w:val="110"/>
        </w:rPr>
        <w:t>s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Aborigin</w:t>
      </w:r>
      <w:r>
        <w:rPr>
          <w:spacing w:val="-1"/>
          <w:w w:val="110"/>
        </w:rPr>
        <w:t>al</w:t>
      </w:r>
      <w:r>
        <w:rPr>
          <w:spacing w:val="-28"/>
          <w:w w:val="110"/>
        </w:rPr>
        <w:t> </w:t>
      </w:r>
      <w:r>
        <w:rPr>
          <w:w w:val="110"/>
        </w:rPr>
        <w:t>and</w:t>
      </w:r>
      <w:r>
        <w:rPr>
          <w:spacing w:val="-31"/>
          <w:w w:val="110"/>
        </w:rPr>
        <w:t> </w:t>
      </w:r>
      <w:r>
        <w:rPr>
          <w:spacing w:val="-4"/>
          <w:w w:val="110"/>
        </w:rPr>
        <w:t>Torre</w:t>
      </w:r>
      <w:r>
        <w:rPr>
          <w:spacing w:val="-3"/>
          <w:w w:val="110"/>
        </w:rPr>
        <w:t>s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St</w:t>
      </w:r>
      <w:r>
        <w:rPr>
          <w:spacing w:val="-2"/>
          <w:w w:val="110"/>
        </w:rPr>
        <w:t>rait</w:t>
      </w:r>
      <w:r>
        <w:rPr>
          <w:spacing w:val="-28"/>
          <w:w w:val="110"/>
        </w:rPr>
        <w:t> </w:t>
      </w:r>
      <w:r>
        <w:rPr>
          <w:spacing w:val="-1"/>
          <w:w w:val="110"/>
        </w:rPr>
        <w:t>Isl</w:t>
      </w:r>
      <w:r>
        <w:rPr>
          <w:spacing w:val="-2"/>
          <w:w w:val="110"/>
        </w:rPr>
        <w:t>ander</w:t>
      </w:r>
      <w:r>
        <w:rPr>
          <w:spacing w:val="39"/>
          <w:w w:val="105"/>
        </w:rPr>
        <w:t> </w:t>
      </w:r>
      <w:r>
        <w:rPr>
          <w:spacing w:val="-1"/>
          <w:w w:val="110"/>
        </w:rPr>
        <w:t>chi</w:t>
      </w:r>
      <w:r>
        <w:rPr>
          <w:spacing w:val="-2"/>
          <w:w w:val="110"/>
        </w:rPr>
        <w:t>ldren</w:t>
      </w:r>
      <w:r>
        <w:rPr>
          <w:spacing w:val="-28"/>
          <w:w w:val="110"/>
        </w:rPr>
        <w:t> </w:t>
      </w:r>
      <w:r>
        <w:rPr>
          <w:w w:val="110"/>
        </w:rPr>
        <w:t>and</w:t>
      </w:r>
      <w:r>
        <w:rPr>
          <w:spacing w:val="-30"/>
          <w:w w:val="110"/>
        </w:rPr>
        <w:t> </w:t>
      </w:r>
      <w:r>
        <w:rPr>
          <w:spacing w:val="-3"/>
          <w:w w:val="110"/>
        </w:rPr>
        <w:t>young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peop</w:t>
      </w:r>
      <w:r>
        <w:rPr>
          <w:spacing w:val="-1"/>
          <w:w w:val="110"/>
        </w:rPr>
        <w:t>le</w:t>
      </w:r>
      <w:r>
        <w:rPr>
          <w:spacing w:val="-28"/>
          <w:w w:val="110"/>
        </w:rPr>
        <w:t> </w:t>
      </w:r>
      <w:r>
        <w:rPr>
          <w:spacing w:val="-3"/>
          <w:w w:val="110"/>
        </w:rPr>
        <w:t>m</w:t>
      </w:r>
      <w:r>
        <w:rPr>
          <w:spacing w:val="-2"/>
          <w:w w:val="110"/>
        </w:rPr>
        <w:t>a</w:t>
      </w:r>
      <w:r>
        <w:rPr>
          <w:spacing w:val="-3"/>
          <w:w w:val="110"/>
        </w:rPr>
        <w:t>y</w:t>
      </w:r>
      <w:r>
        <w:rPr>
          <w:spacing w:val="-29"/>
          <w:w w:val="110"/>
        </w:rPr>
        <w:t> </w:t>
      </w:r>
      <w:r>
        <w:rPr>
          <w:w w:val="110"/>
        </w:rPr>
        <w:t>be</w:t>
      </w:r>
      <w:r>
        <w:rPr>
          <w:spacing w:val="-28"/>
          <w:w w:val="110"/>
        </w:rPr>
        <w:t> </w:t>
      </w:r>
      <w:r>
        <w:rPr>
          <w:spacing w:val="-3"/>
          <w:w w:val="110"/>
        </w:rPr>
        <w:t>me</w:t>
      </w:r>
      <w:r>
        <w:rPr>
          <w:spacing w:val="-2"/>
          <w:w w:val="110"/>
        </w:rPr>
        <w:t>as</w:t>
      </w:r>
      <w:r>
        <w:rPr>
          <w:spacing w:val="-3"/>
          <w:w w:val="110"/>
        </w:rPr>
        <w:t>ured</w:t>
      </w:r>
      <w:r>
        <w:rPr>
          <w:spacing w:val="-2"/>
          <w:w w:val="110"/>
        </w:rPr>
        <w:t>.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During</w:t>
      </w:r>
      <w:r>
        <w:rPr>
          <w:spacing w:val="-28"/>
          <w:w w:val="110"/>
        </w:rPr>
        <w:t> </w:t>
      </w:r>
      <w:r>
        <w:rPr>
          <w:w w:val="110"/>
        </w:rPr>
        <w:t>the</w:t>
      </w:r>
      <w:r>
        <w:rPr>
          <w:spacing w:val="-28"/>
          <w:w w:val="110"/>
        </w:rPr>
        <w:t> </w:t>
      </w:r>
      <w:r>
        <w:rPr>
          <w:spacing w:val="-1"/>
          <w:w w:val="110"/>
        </w:rPr>
        <w:t>applic</w:t>
      </w:r>
      <w:r>
        <w:rPr>
          <w:spacing w:val="-2"/>
          <w:w w:val="110"/>
        </w:rPr>
        <w:t>ation</w:t>
      </w:r>
      <w:r>
        <w:rPr>
          <w:spacing w:val="-28"/>
          <w:w w:val="110"/>
        </w:rPr>
        <w:t> </w:t>
      </w:r>
      <w:r>
        <w:rPr>
          <w:w w:val="110"/>
        </w:rPr>
        <w:t>of</w:t>
      </w:r>
      <w:r>
        <w:rPr>
          <w:spacing w:val="-28"/>
          <w:w w:val="110"/>
        </w:rPr>
        <w:t> </w:t>
      </w:r>
      <w:r>
        <w:rPr>
          <w:w w:val="110"/>
        </w:rPr>
        <w:t>the</w:t>
      </w:r>
      <w:r>
        <w:rPr>
          <w:spacing w:val="-29"/>
          <w:w w:val="110"/>
        </w:rPr>
        <w:t> </w:t>
      </w:r>
      <w:r>
        <w:rPr>
          <w:spacing w:val="-3"/>
          <w:w w:val="110"/>
        </w:rPr>
        <w:t>Wel</w:t>
      </w:r>
      <w:r>
        <w:rPr>
          <w:spacing w:val="-2"/>
          <w:w w:val="110"/>
        </w:rPr>
        <w:t>l</w:t>
      </w:r>
      <w:r>
        <w:rPr>
          <w:spacing w:val="-3"/>
          <w:w w:val="110"/>
        </w:rPr>
        <w:t>being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Out</w:t>
      </w:r>
      <w:r>
        <w:rPr>
          <w:spacing w:val="-1"/>
          <w:w w:val="110"/>
        </w:rPr>
        <w:t>c</w:t>
      </w:r>
      <w:r>
        <w:rPr>
          <w:spacing w:val="-2"/>
          <w:w w:val="110"/>
        </w:rPr>
        <w:t>ome</w:t>
      </w:r>
      <w:r>
        <w:rPr>
          <w:spacing w:val="-1"/>
          <w:w w:val="110"/>
        </w:rPr>
        <w:t>s</w:t>
      </w:r>
      <w:r>
        <w:rPr>
          <w:spacing w:val="61"/>
          <w:w w:val="123"/>
        </w:rPr>
        <w:t> </w:t>
      </w:r>
      <w:r>
        <w:rPr>
          <w:spacing w:val="-2"/>
          <w:w w:val="110"/>
        </w:rPr>
        <w:t>Framework,</w:t>
      </w:r>
      <w:r>
        <w:rPr>
          <w:spacing w:val="-32"/>
          <w:w w:val="110"/>
        </w:rPr>
        <w:t> </w:t>
      </w:r>
      <w:r>
        <w:rPr>
          <w:spacing w:val="-1"/>
          <w:w w:val="110"/>
        </w:rPr>
        <w:t>indic</w:t>
      </w:r>
      <w:r>
        <w:rPr>
          <w:spacing w:val="-2"/>
          <w:w w:val="110"/>
        </w:rPr>
        <w:t>ator</w:t>
      </w:r>
      <w:r>
        <w:rPr>
          <w:spacing w:val="-1"/>
          <w:w w:val="110"/>
        </w:rPr>
        <w:t>s</w:t>
      </w:r>
      <w:r>
        <w:rPr>
          <w:spacing w:val="-33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ill</w:t>
      </w:r>
      <w:r>
        <w:rPr>
          <w:spacing w:val="-32"/>
          <w:w w:val="110"/>
        </w:rPr>
        <w:t> </w:t>
      </w:r>
      <w:r>
        <w:rPr>
          <w:w w:val="110"/>
        </w:rPr>
        <w:t>be</w:t>
      </w:r>
      <w:r>
        <w:rPr>
          <w:spacing w:val="-32"/>
          <w:w w:val="110"/>
        </w:rPr>
        <w:t> </w:t>
      </w:r>
      <w:r>
        <w:rPr>
          <w:spacing w:val="-2"/>
          <w:w w:val="110"/>
        </w:rPr>
        <w:t>refined</w:t>
      </w:r>
      <w:r>
        <w:rPr>
          <w:spacing w:val="-33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31"/>
          <w:w w:val="110"/>
        </w:rPr>
        <w:t> </w:t>
      </w:r>
      <w:r>
        <w:rPr>
          <w:spacing w:val="-2"/>
          <w:w w:val="110"/>
        </w:rPr>
        <w:t>reflect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agencies</w:t>
      </w:r>
      <w:r>
        <w:rPr>
          <w:spacing w:val="-33"/>
          <w:w w:val="110"/>
        </w:rPr>
        <w:t> </w:t>
      </w:r>
      <w:r>
        <w:rPr>
          <w:spacing w:val="-2"/>
          <w:w w:val="110"/>
        </w:rPr>
        <w:t>portfo</w:t>
      </w:r>
      <w:r>
        <w:rPr>
          <w:spacing w:val="-1"/>
          <w:w w:val="110"/>
        </w:rPr>
        <w:t>lio</w:t>
      </w:r>
      <w:r>
        <w:rPr>
          <w:spacing w:val="-31"/>
          <w:w w:val="110"/>
        </w:rPr>
        <w:t> </w:t>
      </w:r>
      <w:r>
        <w:rPr>
          <w:spacing w:val="-2"/>
          <w:w w:val="110"/>
        </w:rPr>
        <w:t>re</w:t>
      </w:r>
      <w:r>
        <w:rPr>
          <w:spacing w:val="-1"/>
          <w:w w:val="110"/>
        </w:rPr>
        <w:t>sponsibilities.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50" w:lineRule="auto" w:before="0"/>
        <w:ind w:left="1020" w:right="1650"/>
        <w:jc w:val="left"/>
      </w:pPr>
      <w:r>
        <w:rPr>
          <w:rFonts w:ascii="Trebuchet MS"/>
          <w:b/>
          <w:color w:val="BC3C2E"/>
          <w:w w:val="105"/>
        </w:rPr>
        <w:t>Kin,</w:t>
      </w:r>
      <w:r>
        <w:rPr>
          <w:rFonts w:ascii="Trebuchet MS"/>
          <w:b/>
          <w:color w:val="BC3C2E"/>
          <w:spacing w:val="-30"/>
          <w:w w:val="105"/>
        </w:rPr>
        <w:t> </w:t>
      </w:r>
      <w:r>
        <w:rPr>
          <w:rFonts w:ascii="Trebuchet MS"/>
          <w:b/>
          <w:color w:val="BC3C2E"/>
          <w:spacing w:val="-4"/>
          <w:w w:val="105"/>
        </w:rPr>
        <w:t>cu</w:t>
      </w:r>
      <w:r>
        <w:rPr>
          <w:rFonts w:ascii="Trebuchet MS"/>
          <w:b/>
          <w:color w:val="BC3C2E"/>
          <w:spacing w:val="-3"/>
          <w:w w:val="105"/>
        </w:rPr>
        <w:t>l</w:t>
      </w:r>
      <w:r>
        <w:rPr>
          <w:rFonts w:ascii="Trebuchet MS"/>
          <w:b/>
          <w:color w:val="BC3C2E"/>
          <w:spacing w:val="-4"/>
          <w:w w:val="105"/>
        </w:rPr>
        <w:t>ture</w:t>
      </w:r>
      <w:r>
        <w:rPr>
          <w:rFonts w:ascii="Trebuchet MS"/>
          <w:b/>
          <w:color w:val="BC3C2E"/>
          <w:spacing w:val="-29"/>
          <w:w w:val="105"/>
        </w:rPr>
        <w:t> </w:t>
      </w:r>
      <w:r>
        <w:rPr>
          <w:rFonts w:ascii="Trebuchet MS"/>
          <w:b/>
          <w:color w:val="BC3C2E"/>
          <w:w w:val="105"/>
        </w:rPr>
        <w:t>and</w:t>
      </w:r>
      <w:r>
        <w:rPr>
          <w:rFonts w:ascii="Trebuchet MS"/>
          <w:b/>
          <w:color w:val="BC3C2E"/>
          <w:spacing w:val="-31"/>
          <w:w w:val="105"/>
        </w:rPr>
        <w:t> </w:t>
      </w:r>
      <w:r>
        <w:rPr>
          <w:rFonts w:ascii="Trebuchet MS"/>
          <w:b/>
          <w:color w:val="BC3C2E"/>
          <w:spacing w:val="-2"/>
          <w:w w:val="105"/>
        </w:rPr>
        <w:t>country</w:t>
      </w:r>
      <w:r>
        <w:rPr>
          <w:rFonts w:ascii="Trebuchet MS"/>
          <w:b/>
          <w:color w:val="BC3C2E"/>
          <w:spacing w:val="-29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conc</w:t>
      </w:r>
      <w:r>
        <w:rPr>
          <w:spacing w:val="-3"/>
          <w:w w:val="105"/>
        </w:rPr>
        <w:t>ept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emer</w:t>
      </w:r>
      <w:r>
        <w:rPr>
          <w:spacing w:val="-1"/>
          <w:w w:val="105"/>
        </w:rPr>
        <w:t>ged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consultations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being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primary</w:t>
      </w:r>
      <w:r>
        <w:rPr>
          <w:spacing w:val="45"/>
          <w:w w:val="101"/>
        </w:rPr>
        <w:t> </w:t>
      </w:r>
      <w:r>
        <w:rPr>
          <w:spacing w:val="-2"/>
          <w:w w:val="105"/>
        </w:rPr>
        <w:t>prot</w:t>
      </w:r>
      <w:r>
        <w:rPr>
          <w:spacing w:val="-1"/>
          <w:w w:val="105"/>
        </w:rPr>
        <w:t>ective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act</w:t>
      </w:r>
      <w:r>
        <w:rPr>
          <w:spacing w:val="-2"/>
          <w:w w:val="105"/>
        </w:rPr>
        <w:t>or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enabler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Torr</w:t>
      </w:r>
      <w:r>
        <w:rPr>
          <w:spacing w:val="-3"/>
          <w:w w:val="105"/>
        </w:rPr>
        <w:t>es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people.</w:t>
      </w:r>
      <w:r>
        <w:rPr>
          <w:spacing w:val="49"/>
          <w:w w:val="109"/>
        </w:rPr>
        <w:t> </w:t>
      </w:r>
      <w:r>
        <w:rPr>
          <w:spacing w:val="-2"/>
          <w:w w:val="105"/>
        </w:rPr>
        <w:t>Like</w:t>
      </w:r>
      <w:r>
        <w:rPr>
          <w:w w:val="105"/>
        </w:rPr>
        <w:t> 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sheath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that </w:t>
      </w:r>
      <w:r>
        <w:rPr>
          <w:spacing w:val="-3"/>
          <w:w w:val="105"/>
        </w:rPr>
        <w:t>wr</w:t>
      </w:r>
      <w:r>
        <w:rPr>
          <w:spacing w:val="-2"/>
          <w:w w:val="105"/>
        </w:rPr>
        <w:t>aps</w:t>
      </w:r>
      <w:r>
        <w:rPr>
          <w:spacing w:val="-1"/>
          <w:w w:val="105"/>
        </w:rPr>
        <w:t> around children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entr</w:t>
      </w:r>
      <w:r>
        <w:rPr>
          <w:spacing w:val="-2"/>
          <w:w w:val="105"/>
        </w:rPr>
        <w:t>e,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connection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kin,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cou</w:t>
      </w:r>
      <w:r>
        <w:rPr>
          <w:spacing w:val="-2"/>
          <w:w w:val="105"/>
        </w:rPr>
        <w:t>ntry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mus</w:t>
      </w:r>
      <w:r>
        <w:rPr>
          <w:spacing w:val="-2"/>
          <w:w w:val="105"/>
        </w:rPr>
        <w:t>t</w:t>
      </w:r>
      <w:r>
        <w:rPr>
          <w:spacing w:val="47"/>
          <w:w w:val="95"/>
        </w:rPr>
        <w:t> </w:t>
      </w:r>
      <w:r>
        <w:rPr>
          <w:spacing w:val="-2"/>
          <w:w w:val="105"/>
        </w:rPr>
        <w:t>exis</w:t>
      </w:r>
      <w:r>
        <w:rPr>
          <w:spacing w:val="-3"/>
          <w:w w:val="105"/>
        </w:rPr>
        <w:t>t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exis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.</w:t>
      </w:r>
      <w:r>
        <w:rPr/>
      </w:r>
    </w:p>
    <w:p>
      <w:pPr>
        <w:pStyle w:val="BodyText"/>
        <w:spacing w:line="250" w:lineRule="auto" w:before="170"/>
        <w:ind w:left="1020" w:right="1632"/>
        <w:jc w:val="left"/>
      </w:pPr>
      <w:r>
        <w:rPr>
          <w:rFonts w:ascii="Trebuchet MS" w:hAnsi="Trebuchet MS" w:cs="Trebuchet MS" w:eastAsia="Trebuchet MS"/>
          <w:b/>
          <w:bCs/>
          <w:color w:val="BC3C2E"/>
          <w:spacing w:val="-2"/>
          <w:w w:val="105"/>
        </w:rPr>
        <w:t>Adu</w:t>
      </w:r>
      <w:r>
        <w:rPr>
          <w:rFonts w:ascii="Trebuchet MS" w:hAnsi="Trebuchet MS" w:cs="Trebuchet MS" w:eastAsia="Trebuchet MS"/>
          <w:b/>
          <w:bCs/>
          <w:color w:val="BC3C2E"/>
          <w:spacing w:val="-1"/>
          <w:w w:val="105"/>
        </w:rPr>
        <w:t>l</w:t>
      </w:r>
      <w:r>
        <w:rPr>
          <w:rFonts w:ascii="Trebuchet MS" w:hAnsi="Trebuchet MS" w:cs="Trebuchet MS" w:eastAsia="Trebuchet MS"/>
          <w:b/>
          <w:bCs/>
          <w:color w:val="BC3C2E"/>
          <w:spacing w:val="-2"/>
          <w:w w:val="105"/>
        </w:rPr>
        <w:t>t</w:t>
      </w:r>
      <w:r>
        <w:rPr>
          <w:rFonts w:ascii="Trebuchet MS" w:hAnsi="Trebuchet MS" w:cs="Trebuchet MS" w:eastAsia="Trebuchet MS"/>
          <w:b/>
          <w:bCs/>
          <w:color w:val="BC3C2E"/>
          <w:spacing w:val="-25"/>
          <w:w w:val="105"/>
        </w:rPr>
        <w:t> </w:t>
      </w:r>
      <w:r>
        <w:rPr>
          <w:rFonts w:ascii="Trebuchet MS" w:hAnsi="Trebuchet MS" w:cs="Trebuchet MS" w:eastAsia="Trebuchet MS"/>
          <w:b/>
          <w:bCs/>
          <w:color w:val="BC3C2E"/>
          <w:spacing w:val="-2"/>
          <w:w w:val="105"/>
        </w:rPr>
        <w:t>in</w:t>
      </w:r>
      <w:r>
        <w:rPr>
          <w:rFonts w:ascii="Trebuchet MS" w:hAnsi="Trebuchet MS" w:cs="Trebuchet MS" w:eastAsia="Trebuchet MS"/>
          <w:b/>
          <w:bCs/>
          <w:color w:val="BC3C2E"/>
          <w:spacing w:val="-1"/>
          <w:w w:val="105"/>
        </w:rPr>
        <w:t>s</w:t>
      </w:r>
      <w:r>
        <w:rPr>
          <w:rFonts w:ascii="Trebuchet MS" w:hAnsi="Trebuchet MS" w:cs="Trebuchet MS" w:eastAsia="Trebuchet MS"/>
          <w:b/>
          <w:bCs/>
          <w:color w:val="BC3C2E"/>
          <w:spacing w:val="-2"/>
          <w:w w:val="105"/>
        </w:rPr>
        <w:t>titution</w:t>
      </w:r>
      <w:r>
        <w:rPr>
          <w:rFonts w:ascii="Trebuchet MS" w:hAnsi="Trebuchet MS" w:cs="Trebuchet MS" w:eastAsia="Trebuchet MS"/>
          <w:b/>
          <w:bCs/>
          <w:color w:val="BC3C2E"/>
          <w:spacing w:val="-1"/>
          <w:w w:val="105"/>
        </w:rPr>
        <w:t>s</w:t>
      </w:r>
      <w:r>
        <w:rPr>
          <w:rFonts w:ascii="Trebuchet MS" w:hAnsi="Trebuchet MS" w:cs="Trebuchet MS" w:eastAsia="Trebuchet MS"/>
          <w:b/>
          <w:bCs/>
          <w:color w:val="BC3C2E"/>
          <w:spacing w:val="-25"/>
          <w:w w:val="105"/>
        </w:rPr>
        <w:t> </w:t>
      </w:r>
      <w:r>
        <w:rPr>
          <w:spacing w:val="-2"/>
          <w:w w:val="105"/>
        </w:rPr>
        <w:t>refer</w:t>
      </w:r>
      <w:r>
        <w:rPr>
          <w:spacing w:val="-1"/>
          <w:w w:val="105"/>
        </w:rPr>
        <w:t>s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thr</w:t>
      </w:r>
      <w:r>
        <w:rPr>
          <w:spacing w:val="-1"/>
          <w:w w:val="105"/>
        </w:rPr>
        <w:t>ee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ir</w:t>
      </w:r>
      <w:r>
        <w:rPr>
          <w:spacing w:val="-2"/>
          <w:w w:val="105"/>
        </w:rPr>
        <w:t>cles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su</w:t>
      </w:r>
      <w:r>
        <w:rPr>
          <w:spacing w:val="-3"/>
          <w:w w:val="105"/>
        </w:rPr>
        <w:t>rr</w:t>
      </w:r>
      <w:r>
        <w:rPr>
          <w:spacing w:val="-2"/>
          <w:w w:val="105"/>
        </w:rPr>
        <w:t>ound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57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people.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pu</w:t>
      </w:r>
      <w:r>
        <w:rPr>
          <w:spacing w:val="-2"/>
          <w:w w:val="105"/>
        </w:rPr>
        <w:t>rpo</w:t>
      </w:r>
      <w:r>
        <w:rPr>
          <w:spacing w:val="-1"/>
          <w:w w:val="105"/>
        </w:rPr>
        <w:t>se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capturing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these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adult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ins</w:t>
      </w:r>
      <w:r>
        <w:rPr>
          <w:spacing w:val="-2"/>
          <w:w w:val="105"/>
        </w:rPr>
        <w:t>tit</w:t>
      </w:r>
      <w:r>
        <w:rPr>
          <w:spacing w:val="-1"/>
          <w:w w:val="105"/>
        </w:rPr>
        <w:t>utions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ecognise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67"/>
          <w:w w:val="103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act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adults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have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spacing w:val="-3"/>
          <w:w w:val="105"/>
        </w:rPr>
        <w:t>gr</w:t>
      </w:r>
      <w:r>
        <w:rPr>
          <w:spacing w:val="-2"/>
          <w:w w:val="105"/>
        </w:rPr>
        <w:t>eates</w:t>
      </w:r>
      <w:r>
        <w:rPr>
          <w:spacing w:val="-3"/>
          <w:w w:val="105"/>
        </w:rPr>
        <w:t>t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influence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ov</w:t>
      </w:r>
      <w:r>
        <w:rPr>
          <w:spacing w:val="-3"/>
          <w:w w:val="105"/>
        </w:rPr>
        <w:t>er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people’s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especially</w:t>
      </w:r>
      <w:r>
        <w:rPr>
          <w:spacing w:val="81"/>
          <w:w w:val="106"/>
        </w:rPr>
        <w:t> </w:t>
      </w:r>
      <w:r>
        <w:rPr>
          <w:spacing w:val="-1"/>
          <w:w w:val="105"/>
        </w:rPr>
        <w:t>bef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e</w:t>
      </w:r>
      <w:r>
        <w:rPr>
          <w:spacing w:val="-5"/>
          <w:w w:val="105"/>
        </w:rPr>
        <w:t> </w:t>
      </w:r>
      <w:r>
        <w:rPr>
          <w:w w:val="105"/>
        </w:rPr>
        <w:t>they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mo</w:t>
      </w:r>
      <w:r>
        <w:rPr>
          <w:spacing w:val="-2"/>
          <w:w w:val="105"/>
        </w:rPr>
        <w:t>ve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into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adulthood</w:t>
      </w:r>
      <w:r>
        <w:rPr>
          <w:spacing w:val="-6"/>
          <w:w w:val="105"/>
        </w:rPr>
        <w:t> </w:t>
      </w:r>
      <w:r>
        <w:rPr>
          <w:w w:val="105"/>
        </w:rPr>
        <w:t>(i.e.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18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age).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15"/>
          <w:szCs w:val="15"/>
        </w:rPr>
      </w:pPr>
    </w:p>
    <w:p>
      <w:pPr>
        <w:spacing w:before="67"/>
        <w:ind w:left="0" w:right="279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w w:val="95"/>
          <w:sz w:val="18"/>
        </w:rPr>
        <w:t>7</w:t>
      </w:r>
      <w:r>
        <w:rPr>
          <w:rFonts w:ascii="Calibri"/>
          <w:sz w:val="18"/>
        </w:rPr>
      </w:r>
    </w:p>
    <w:p>
      <w:pPr>
        <w:spacing w:after="0"/>
        <w:jc w:val="right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1828" w:footer="0" w:top="218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50" w:lineRule="auto" w:before="60"/>
        <w:ind w:left="1927" w:right="1114"/>
        <w:jc w:val="both"/>
      </w:pPr>
      <w:r>
        <w:rPr>
          <w:spacing w:val="-5"/>
          <w:w w:val="105"/>
        </w:rPr>
        <w:t>The </w:t>
      </w:r>
      <w:r>
        <w:rPr>
          <w:spacing w:val="-2"/>
          <w:w w:val="105"/>
        </w:rPr>
        <w:t>fi</w:t>
      </w:r>
      <w:r>
        <w:rPr>
          <w:spacing w:val="19"/>
          <w:w w:val="105"/>
        </w:rPr>
        <w:t> </w:t>
      </w:r>
      <w:r>
        <w:rPr>
          <w:spacing w:val="-3"/>
          <w:w w:val="105"/>
        </w:rPr>
        <w:t>s</w:t>
      </w:r>
      <w:r>
        <w:rPr>
          <w:spacing w:val="-4"/>
          <w:w w:val="105"/>
        </w:rPr>
        <w:t>t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and</w:t>
      </w:r>
      <w:r>
        <w:rPr>
          <w:spacing w:val="-9"/>
          <w:w w:val="105"/>
        </w:rPr>
        <w:t> </w:t>
      </w:r>
      <w:r>
        <w:rPr>
          <w:spacing w:val="-6"/>
          <w:w w:val="105"/>
        </w:rPr>
        <w:t>mo</w:t>
      </w:r>
      <w:r>
        <w:rPr>
          <w:spacing w:val="-5"/>
          <w:w w:val="105"/>
        </w:rPr>
        <w:t>s</w:t>
      </w:r>
      <w:r>
        <w:rPr>
          <w:spacing w:val="-6"/>
          <w:w w:val="105"/>
        </w:rPr>
        <w:t>t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influential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adu</w:t>
      </w:r>
      <w:r>
        <w:rPr>
          <w:spacing w:val="-6"/>
          <w:w w:val="105"/>
        </w:rPr>
        <w:t>lt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ins</w:t>
      </w:r>
      <w:r>
        <w:rPr>
          <w:spacing w:val="-6"/>
          <w:w w:val="105"/>
        </w:rPr>
        <w:t>tit</w:t>
      </w:r>
      <w:r>
        <w:rPr>
          <w:spacing w:val="-5"/>
          <w:w w:val="105"/>
        </w:rPr>
        <w:t>ution </w:t>
      </w:r>
      <w:r>
        <w:rPr>
          <w:spacing w:val="-4"/>
          <w:w w:val="105"/>
        </w:rPr>
        <w:t>is</w:t>
      </w:r>
      <w:r>
        <w:rPr>
          <w:spacing w:val="-8"/>
          <w:w w:val="105"/>
        </w:rPr>
        <w:t> </w:t>
      </w:r>
      <w:r>
        <w:rPr>
          <w:spacing w:val="-6"/>
          <w:w w:val="105"/>
        </w:rPr>
        <w:t>that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child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6"/>
          <w:w w:val="105"/>
        </w:rPr>
        <w:t>y</w:t>
      </w:r>
      <w:r>
        <w:rPr>
          <w:spacing w:val="-5"/>
          <w:w w:val="105"/>
        </w:rPr>
        <w:t>oung </w:t>
      </w:r>
      <w:r>
        <w:rPr>
          <w:spacing w:val="-6"/>
          <w:w w:val="105"/>
        </w:rPr>
        <w:t>per</w:t>
      </w:r>
      <w:r>
        <w:rPr>
          <w:spacing w:val="-5"/>
          <w:w w:val="105"/>
        </w:rPr>
        <w:t>son’s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dir</w:t>
      </w:r>
      <w:r>
        <w:rPr>
          <w:spacing w:val="-6"/>
          <w:w w:val="105"/>
        </w:rPr>
        <w:t>ect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c</w:t>
      </w:r>
      <w:r>
        <w:rPr>
          <w:spacing w:val="-6"/>
          <w:w w:val="105"/>
        </w:rPr>
        <w:t>arer</w:t>
      </w:r>
      <w:r>
        <w:rPr>
          <w:spacing w:val="-5"/>
          <w:w w:val="105"/>
        </w:rPr>
        <w:t>s</w:t>
      </w:r>
      <w:r>
        <w:rPr>
          <w:spacing w:val="-9"/>
          <w:w w:val="105"/>
        </w:rPr>
        <w:t> </w:t>
      </w:r>
      <w:r>
        <w:rPr>
          <w:w w:val="105"/>
        </w:rPr>
        <w:t>—</w:t>
      </w:r>
      <w:r>
        <w:rPr>
          <w:spacing w:val="75"/>
          <w:w w:val="90"/>
        </w:rPr>
        <w:t> </w:t>
      </w:r>
      <w:r>
        <w:rPr>
          <w:spacing w:val="-4"/>
          <w:w w:val="105"/>
        </w:rPr>
        <w:t>their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ar</w:t>
      </w:r>
      <w:r>
        <w:rPr>
          <w:spacing w:val="-3"/>
          <w:w w:val="105"/>
        </w:rPr>
        <w:t>ents,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kin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non-p</w:t>
      </w:r>
      <w:r>
        <w:rPr>
          <w:spacing w:val="-4"/>
          <w:w w:val="105"/>
        </w:rPr>
        <w:t>arent</w:t>
      </w:r>
      <w:r>
        <w:rPr>
          <w:w w:val="105"/>
        </w:rPr>
        <w:t> </w:t>
      </w:r>
      <w:r>
        <w:rPr>
          <w:spacing w:val="-4"/>
          <w:w w:val="105"/>
        </w:rPr>
        <w:t>c</w:t>
      </w:r>
      <w:r>
        <w:rPr>
          <w:spacing w:val="-5"/>
          <w:w w:val="105"/>
        </w:rPr>
        <w:t>arer</w:t>
      </w:r>
      <w:r>
        <w:rPr>
          <w:spacing w:val="-4"/>
          <w:w w:val="105"/>
        </w:rPr>
        <w:t>s.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daily</w:t>
      </w:r>
      <w:r>
        <w:rPr>
          <w:spacing w:val="-1"/>
          <w:w w:val="105"/>
        </w:rPr>
        <w:t> </w:t>
      </w:r>
      <w:r>
        <w:rPr>
          <w:spacing w:val="-4"/>
          <w:w w:val="105"/>
        </w:rPr>
        <w:t>basis,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from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their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child’s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ir</w:t>
      </w:r>
      <w:r>
        <w:rPr>
          <w:spacing w:val="-2"/>
          <w:w w:val="105"/>
        </w:rPr>
        <w:t>th,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ar</w:t>
      </w:r>
      <w:r>
        <w:rPr>
          <w:spacing w:val="-3"/>
          <w:w w:val="105"/>
        </w:rPr>
        <w:t>ents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m</w:t>
      </w:r>
      <w:r>
        <w:rPr>
          <w:spacing w:val="-4"/>
          <w:w w:val="105"/>
        </w:rPr>
        <w:t>ak</w:t>
      </w:r>
      <w:r>
        <w:rPr>
          <w:spacing w:val="-5"/>
          <w:w w:val="105"/>
        </w:rPr>
        <w:t>e</w:t>
      </w:r>
      <w:r>
        <w:rPr>
          <w:spacing w:val="46"/>
          <w:w w:val="104"/>
        </w:rPr>
        <w:t> </w:t>
      </w:r>
      <w:r>
        <w:rPr>
          <w:spacing w:val="-6"/>
          <w:w w:val="105"/>
        </w:rPr>
        <w:t>decisions</w:t>
      </w:r>
      <w:r>
        <w:rPr>
          <w:spacing w:val="-7"/>
          <w:w w:val="105"/>
        </w:rPr>
        <w:t> </w:t>
      </w:r>
      <w:r>
        <w:rPr>
          <w:spacing w:val="-6"/>
          <w:w w:val="105"/>
        </w:rPr>
        <w:t>that either</w:t>
      </w:r>
      <w:r>
        <w:rPr>
          <w:spacing w:val="-3"/>
          <w:w w:val="105"/>
        </w:rPr>
        <w:t> </w:t>
      </w:r>
      <w:r>
        <w:rPr>
          <w:spacing w:val="-6"/>
          <w:w w:val="105"/>
        </w:rPr>
        <w:t>positi</w:t>
      </w:r>
      <w:r>
        <w:rPr>
          <w:spacing w:val="-7"/>
          <w:w w:val="105"/>
        </w:rPr>
        <w:t>v</w:t>
      </w:r>
      <w:r>
        <w:rPr>
          <w:spacing w:val="-6"/>
          <w:w w:val="105"/>
        </w:rPr>
        <w:t>ely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or</w:t>
      </w:r>
      <w:r>
        <w:rPr>
          <w:spacing w:val="-2"/>
          <w:w w:val="105"/>
        </w:rPr>
        <w:t> </w:t>
      </w:r>
      <w:r>
        <w:rPr>
          <w:spacing w:val="-6"/>
          <w:w w:val="105"/>
        </w:rPr>
        <w:t>negati</w:t>
      </w:r>
      <w:r>
        <w:rPr>
          <w:spacing w:val="-7"/>
          <w:w w:val="105"/>
        </w:rPr>
        <w:t>v</w:t>
      </w:r>
      <w:r>
        <w:rPr>
          <w:spacing w:val="-6"/>
          <w:w w:val="105"/>
        </w:rPr>
        <w:t>ely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a</w:t>
      </w:r>
      <w:r>
        <w:rPr>
          <w:spacing w:val="-5"/>
          <w:w w:val="105"/>
        </w:rPr>
        <w:t>ffect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their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children’s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li</w:t>
      </w:r>
      <w:r>
        <w:rPr>
          <w:spacing w:val="-6"/>
          <w:w w:val="105"/>
        </w:rPr>
        <w:t>ve</w:t>
      </w:r>
      <w:r>
        <w:rPr>
          <w:spacing w:val="-5"/>
          <w:w w:val="105"/>
        </w:rPr>
        <w:t>s.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It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is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hoped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this</w:t>
      </w:r>
      <w:r>
        <w:rPr>
          <w:spacing w:val="-6"/>
          <w:w w:val="105"/>
        </w:rPr>
        <w:t> </w:t>
      </w:r>
      <w:r>
        <w:rPr>
          <w:spacing w:val="-7"/>
          <w:w w:val="105"/>
        </w:rPr>
        <w:t>Framework</w:t>
      </w:r>
      <w:r>
        <w:rPr>
          <w:spacing w:val="92"/>
          <w:w w:val="104"/>
        </w:rPr>
        <w:t> </w:t>
      </w:r>
      <w:r>
        <w:rPr>
          <w:spacing w:val="-3"/>
          <w:w w:val="105"/>
        </w:rPr>
        <w:t>helps</w:t>
      </w:r>
      <w:r>
        <w:rPr>
          <w:spacing w:val="-4"/>
          <w:w w:val="105"/>
        </w:rPr>
        <w:t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ar</w:t>
      </w:r>
      <w:r>
        <w:rPr>
          <w:spacing w:val="-3"/>
          <w:w w:val="105"/>
        </w:rPr>
        <w:t>ents t</w:t>
      </w:r>
      <w:r>
        <w:rPr>
          <w:spacing w:val="-2"/>
          <w:w w:val="105"/>
        </w:rPr>
        <w:t>o</w:t>
      </w:r>
      <w:r>
        <w:rPr>
          <w:w w:val="105"/>
        </w:rPr>
        <w:t> </w:t>
      </w:r>
      <w:r>
        <w:rPr>
          <w:spacing w:val="-2"/>
          <w:w w:val="105"/>
        </w:rPr>
        <w:t>see</w:t>
      </w:r>
      <w:r>
        <w:rPr>
          <w:spacing w:val="-1"/>
          <w:w w:val="105"/>
        </w:rPr>
        <w:t> </w:t>
      </w:r>
      <w:r>
        <w:rPr>
          <w:spacing w:val="-4"/>
          <w:w w:val="105"/>
        </w:rPr>
        <w:t>wh</w:t>
      </w:r>
      <w:r>
        <w:rPr>
          <w:spacing w:val="-3"/>
          <w:w w:val="105"/>
        </w:rPr>
        <w:t>at 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ole</w:t>
      </w:r>
      <w:r>
        <w:rPr>
          <w:spacing w:val="-1"/>
          <w:w w:val="105"/>
        </w:rPr>
        <w:t> </w:t>
      </w:r>
      <w:r>
        <w:rPr>
          <w:spacing w:val="-4"/>
          <w:w w:val="105"/>
        </w:rPr>
        <w:t>they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mu</w:t>
      </w:r>
      <w:r>
        <w:rPr>
          <w:spacing w:val="-3"/>
          <w:w w:val="105"/>
        </w:rPr>
        <w:t>s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pla</w:t>
      </w:r>
      <w:r>
        <w:rPr>
          <w:spacing w:val="-5"/>
          <w:w w:val="105"/>
        </w:rPr>
        <w:t>y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ensuring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the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w</w:t>
      </w:r>
      <w:r>
        <w:rPr>
          <w:spacing w:val="-4"/>
          <w:w w:val="105"/>
        </w:rPr>
        <w:t>ellbeing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of </w:t>
      </w:r>
      <w:r>
        <w:rPr>
          <w:spacing w:val="-4"/>
          <w:w w:val="105"/>
        </w:rPr>
        <w:t>their</w:t>
      </w:r>
      <w:r>
        <w:rPr>
          <w:w w:val="105"/>
        </w:rPr>
        <w:t> </w:t>
      </w:r>
      <w:r>
        <w:rPr>
          <w:spacing w:val="-4"/>
          <w:w w:val="105"/>
        </w:rPr>
        <w:t>children.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50" w:lineRule="auto" w:before="0"/>
        <w:ind w:left="1927" w:right="1099"/>
        <w:jc w:val="left"/>
      </w:pP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second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adult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ins</w:t>
      </w:r>
      <w:r>
        <w:rPr>
          <w:spacing w:val="-2"/>
          <w:w w:val="105"/>
        </w:rPr>
        <w:t>tit</w:t>
      </w:r>
      <w:r>
        <w:rPr>
          <w:spacing w:val="-1"/>
          <w:w w:val="105"/>
        </w:rPr>
        <w:t>ution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services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child</w:t>
      </w:r>
      <w:r>
        <w:rPr>
          <w:spacing w:val="4"/>
          <w:w w:val="105"/>
        </w:rPr>
        <w:t> </w:t>
      </w:r>
      <w:r>
        <w:rPr>
          <w:w w:val="105"/>
        </w:rPr>
        <w:t>or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person</w:t>
      </w:r>
      <w:r>
        <w:rPr>
          <w:spacing w:val="6"/>
          <w:w w:val="105"/>
        </w:rPr>
        <w:t> </w:t>
      </w:r>
      <w:r>
        <w:rPr>
          <w:spacing w:val="-3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3"/>
          <w:w w:val="105"/>
        </w:rPr>
        <w:t>y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access</w:t>
      </w:r>
      <w:r>
        <w:rPr>
          <w:spacing w:val="63"/>
          <w:w w:val="123"/>
        </w:rPr>
        <w:t> </w:t>
      </w:r>
      <w:r>
        <w:rPr>
          <w:spacing w:val="-2"/>
          <w:w w:val="105"/>
        </w:rPr>
        <w:t>thr</w:t>
      </w:r>
      <w:r>
        <w:rPr>
          <w:spacing w:val="-1"/>
          <w:w w:val="105"/>
        </w:rPr>
        <w:t>oughout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cou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se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their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lives.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Such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services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include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school,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medical,</w:t>
      </w:r>
      <w:r>
        <w:rPr>
          <w:spacing w:val="11"/>
          <w:w w:val="105"/>
        </w:rPr>
        <w:t> </w:t>
      </w:r>
      <w:r>
        <w:rPr>
          <w:w w:val="105"/>
        </w:rPr>
        <w:t>sports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65"/>
          <w:w w:val="108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ec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eation.</w:t>
      </w:r>
      <w:r>
        <w:rPr>
          <w:w w:val="105"/>
        </w:rPr>
        <w:t> It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also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inc</w:t>
      </w:r>
      <w:r>
        <w:rPr>
          <w:spacing w:val="-2"/>
          <w:w w:val="105"/>
        </w:rPr>
        <w:t>orpor</w:t>
      </w:r>
      <w:r>
        <w:rPr>
          <w:spacing w:val="-1"/>
          <w:w w:val="105"/>
        </w:rPr>
        <w:t>ates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community</w:t>
      </w:r>
      <w:r>
        <w:rPr>
          <w:spacing w:val="-2"/>
          <w:w w:val="105"/>
        </w:rPr>
        <w:t> </w:t>
      </w:r>
      <w:r>
        <w:rPr>
          <w:w w:val="105"/>
        </w:rPr>
        <w:t>in </w:t>
      </w:r>
      <w:r>
        <w:rPr>
          <w:spacing w:val="-1"/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-2"/>
          <w:w w:val="105"/>
        </w:rPr>
        <w:t> gr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w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up.</w:t>
      </w:r>
      <w:r>
        <w:rPr>
          <w:w w:val="105"/>
        </w:rPr>
        <w:t> Both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services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8"/>
        </w:rPr>
        <w:t> </w:t>
      </w:r>
      <w:r>
        <w:rPr>
          <w:spacing w:val="-1"/>
          <w:w w:val="105"/>
        </w:rPr>
        <w:t>communities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mus</w:t>
      </w:r>
      <w:r>
        <w:rPr>
          <w:spacing w:val="-2"/>
          <w:w w:val="105"/>
        </w:rPr>
        <w:t>t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suppor</w:t>
      </w:r>
      <w:r>
        <w:rPr>
          <w:spacing w:val="-2"/>
          <w:w w:val="105"/>
        </w:rPr>
        <w:t>t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children’s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ellbeing.</w:t>
      </w:r>
      <w:r>
        <w:rPr>
          <w:spacing w:val="2"/>
          <w:w w:val="105"/>
        </w:rPr>
        <w:t> </w:t>
      </w:r>
      <w:r>
        <w:rPr>
          <w:w w:val="105"/>
        </w:rPr>
        <w:t>They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mus</w:t>
      </w:r>
      <w:r>
        <w:rPr>
          <w:spacing w:val="-2"/>
          <w:w w:val="105"/>
        </w:rPr>
        <w:t>t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embr</w:t>
      </w:r>
      <w:r>
        <w:rPr>
          <w:spacing w:val="-2"/>
          <w:w w:val="105"/>
        </w:rPr>
        <w:t>ace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47"/>
          <w:w w:val="107"/>
        </w:rPr>
        <w:t> </w:t>
      </w:r>
      <w:r>
        <w:rPr>
          <w:spacing w:val="-1"/>
          <w:w w:val="105"/>
        </w:rPr>
        <w:t>people’s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needs,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celebrate</w:t>
      </w:r>
      <w:r>
        <w:rPr>
          <w:spacing w:val="4"/>
          <w:w w:val="105"/>
        </w:rPr>
        <w:t> </w:t>
      </w:r>
      <w:r>
        <w:rPr>
          <w:w w:val="105"/>
        </w:rPr>
        <w:t>their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identities,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eate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env</w:t>
      </w:r>
      <w:r>
        <w:rPr>
          <w:spacing w:val="-2"/>
          <w:w w:val="105"/>
        </w:rPr>
        <w:t>ir</w:t>
      </w:r>
      <w:r>
        <w:rPr>
          <w:spacing w:val="-1"/>
          <w:w w:val="105"/>
        </w:rPr>
        <w:t>onments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wher</w:t>
      </w:r>
      <w:r>
        <w:rPr>
          <w:spacing w:val="-1"/>
          <w:w w:val="105"/>
        </w:rPr>
        <w:t>e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67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can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flou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sh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have</w:t>
      </w:r>
      <w:r>
        <w:rPr>
          <w:spacing w:val="8"/>
          <w:w w:val="105"/>
        </w:rPr>
        <w:t> </w:t>
      </w:r>
      <w:r>
        <w:rPr>
          <w:spacing w:val="-3"/>
          <w:w w:val="105"/>
        </w:rPr>
        <w:t>access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oppor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unity.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50" w:lineRule="auto" w:before="0"/>
        <w:ind w:left="1927" w:right="1109"/>
        <w:jc w:val="left"/>
      </w:pPr>
      <w:r>
        <w:rPr>
          <w:w w:val="110"/>
        </w:rPr>
        <w:t>The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thir</w:t>
      </w:r>
      <w:r>
        <w:rPr>
          <w:spacing w:val="-1"/>
          <w:w w:val="110"/>
        </w:rPr>
        <w:t>d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adu</w:t>
      </w:r>
      <w:r>
        <w:rPr>
          <w:spacing w:val="-2"/>
          <w:w w:val="110"/>
        </w:rPr>
        <w:t>lt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ins</w:t>
      </w:r>
      <w:r>
        <w:rPr>
          <w:spacing w:val="-2"/>
          <w:w w:val="110"/>
        </w:rPr>
        <w:t>titution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that</w:t>
      </w:r>
      <w:r>
        <w:rPr>
          <w:spacing w:val="-30"/>
          <w:w w:val="110"/>
        </w:rPr>
        <w:t> </w:t>
      </w:r>
      <w:r>
        <w:rPr>
          <w:w w:val="110"/>
        </w:rPr>
        <w:t>of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government</w:t>
      </w:r>
      <w:r>
        <w:rPr>
          <w:spacing w:val="-1"/>
          <w:w w:val="110"/>
        </w:rPr>
        <w:t>.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Government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30"/>
          <w:w w:val="110"/>
        </w:rPr>
        <w:t> </w:t>
      </w:r>
      <w:r>
        <w:rPr>
          <w:spacing w:val="-3"/>
          <w:w w:val="110"/>
        </w:rPr>
        <w:t>re</w:t>
      </w:r>
      <w:r>
        <w:rPr>
          <w:spacing w:val="-2"/>
          <w:w w:val="110"/>
        </w:rPr>
        <w:t>sponsi</w:t>
      </w:r>
      <w:r>
        <w:rPr>
          <w:spacing w:val="-3"/>
          <w:w w:val="110"/>
        </w:rPr>
        <w:t>ble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en</w:t>
      </w:r>
      <w:r>
        <w:rPr>
          <w:spacing w:val="-1"/>
          <w:w w:val="110"/>
        </w:rPr>
        <w:t>abling</w:t>
      </w:r>
      <w:r>
        <w:rPr>
          <w:spacing w:val="77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ellbeing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through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legisl</w:t>
      </w:r>
      <w:r>
        <w:rPr>
          <w:spacing w:val="-2"/>
          <w:w w:val="110"/>
        </w:rPr>
        <w:t>ation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po</w:t>
      </w:r>
      <w:r>
        <w:rPr>
          <w:spacing w:val="-1"/>
          <w:w w:val="110"/>
        </w:rPr>
        <w:t>licies</w:t>
      </w:r>
      <w:r>
        <w:rPr>
          <w:spacing w:val="-18"/>
          <w:w w:val="110"/>
        </w:rPr>
        <w:t> </w:t>
      </w:r>
      <w:r>
        <w:rPr>
          <w:w w:val="110"/>
        </w:rPr>
        <w:t>it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3"/>
          <w:w w:val="110"/>
        </w:rPr>
        <w:t>reate</w:t>
      </w:r>
      <w:r>
        <w:rPr>
          <w:spacing w:val="-2"/>
          <w:w w:val="110"/>
        </w:rPr>
        <w:t>s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as</w:t>
      </w:r>
      <w:r>
        <w:rPr>
          <w:spacing w:val="-19"/>
          <w:w w:val="110"/>
        </w:rPr>
        <w:t> </w:t>
      </w:r>
      <w:r>
        <w:rPr>
          <w:spacing w:val="-3"/>
          <w:w w:val="110"/>
        </w:rPr>
        <w:t>wel</w:t>
      </w:r>
      <w:r>
        <w:rPr>
          <w:spacing w:val="-2"/>
          <w:w w:val="110"/>
        </w:rPr>
        <w:t>l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as</w:t>
      </w:r>
      <w:r>
        <w:rPr>
          <w:spacing w:val="-19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progr</w:t>
      </w:r>
      <w:r>
        <w:rPr>
          <w:spacing w:val="-1"/>
          <w:w w:val="110"/>
        </w:rPr>
        <w:t>ams</w:t>
      </w:r>
      <w:r>
        <w:rPr>
          <w:spacing w:val="-18"/>
          <w:w w:val="110"/>
        </w:rPr>
        <w:t> </w:t>
      </w:r>
      <w:r>
        <w:rPr>
          <w:w w:val="110"/>
        </w:rPr>
        <w:t>it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3"/>
          <w:w w:val="110"/>
        </w:rPr>
        <w:t>ve</w:t>
      </w:r>
      <w:r>
        <w:rPr>
          <w:spacing w:val="-2"/>
          <w:w w:val="110"/>
        </w:rPr>
        <w:t>sts</w:t>
      </w:r>
      <w:r>
        <w:rPr>
          <w:spacing w:val="-18"/>
          <w:w w:val="110"/>
        </w:rPr>
        <w:t> </w:t>
      </w:r>
      <w:r>
        <w:rPr>
          <w:w w:val="110"/>
        </w:rPr>
        <w:t>in.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50" w:lineRule="auto" w:before="0"/>
        <w:ind w:left="1587" w:right="1109"/>
        <w:jc w:val="left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above</w:t>
      </w:r>
      <w:r>
        <w:rPr>
          <w:spacing w:val="3"/>
          <w:w w:val="105"/>
        </w:rPr>
        <w:t> </w:t>
      </w:r>
      <w:r>
        <w:rPr>
          <w:w w:val="105"/>
        </w:rPr>
        <w:t>elements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</w:t>
      </w:r>
      <w:r>
        <w:rPr>
          <w:spacing w:val="-2"/>
          <w:w w:val="105"/>
        </w:rPr>
        <w:t>bine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enable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w w:val="105"/>
        </w:rPr>
        <w:t> and</w:t>
      </w:r>
      <w:r>
        <w:rPr>
          <w:spacing w:val="-4"/>
          <w:w w:val="105"/>
        </w:rPr>
        <w:t> Torr</w:t>
      </w:r>
      <w:r>
        <w:rPr>
          <w:spacing w:val="-3"/>
          <w:w w:val="105"/>
        </w:rPr>
        <w:t>es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people.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50" w:lineRule="auto" w:before="0"/>
        <w:ind w:left="1587" w:right="1817"/>
        <w:jc w:val="left"/>
      </w:pP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ne</w:t>
      </w:r>
      <w:r>
        <w:rPr>
          <w:spacing w:val="-2"/>
          <w:w w:val="105"/>
        </w:rPr>
        <w:t>xt</w:t>
      </w:r>
      <w:r>
        <w:rPr>
          <w:spacing w:val="7"/>
          <w:w w:val="105"/>
        </w:rPr>
        <w:t> </w:t>
      </w:r>
      <w:r>
        <w:rPr>
          <w:w w:val="105"/>
        </w:rPr>
        <w:t>section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discusses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detail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each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domain,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elated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elated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  <w:r>
        <w:rPr>
          <w:spacing w:val="39"/>
          <w:w w:val="123"/>
        </w:rPr>
        <w:t> </w:t>
      </w:r>
      <w:r>
        <w:rPr>
          <w:spacing w:val="-2"/>
          <w:w w:val="105"/>
        </w:rPr>
        <w:t>for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me</w:t>
      </w:r>
      <w:r>
        <w:rPr>
          <w:spacing w:val="-1"/>
          <w:w w:val="105"/>
        </w:rPr>
        <w:t>asu</w:t>
      </w:r>
      <w:r>
        <w:rPr>
          <w:spacing w:val="-2"/>
          <w:w w:val="105"/>
        </w:rPr>
        <w:t>rement</w:t>
      </w:r>
      <w:r>
        <w:rPr>
          <w:spacing w:val="-1"/>
          <w:w w:val="105"/>
        </w:rPr>
        <w:t>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p>
      <w:pPr>
        <w:spacing w:line="200" w:lineRule="atLeast"/>
        <w:ind w:left="156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66.1pt;height:319.1pt;mso-position-horizontal-relative:char;mso-position-vertical-relative:line" coordorigin="0,0" coordsize="9322,6382">
            <v:group style="position:absolute;left:0;top:164;width:9227;height:6218" coordorigin="0,164" coordsize="9227,6218">
              <v:shape style="position:absolute;left:0;top:164;width:9227;height:6218" coordorigin="0,164" coordsize="9227,6218" path="m8720,6301l4588,6301,5321,6305,5877,6318,7068,6364,7623,6377,8357,6382,8416,6380,8521,6370,8609,6351,8682,6323,8712,6306,8720,6301xe" filled="true" fillcolor="#a4d49c" stroked="false">
                <v:path arrowok="t"/>
                <v:fill type="solid"/>
              </v:shape>
              <v:shape style="position:absolute;left:0;top:164;width:9227;height:6218" coordorigin="0,164" coordsize="9227,6218" path="m4588,164l819,184,757,185,696,190,635,197,576,207,460,233,353,269,255,312,170,362,99,417,46,477,12,540,0,605,1,797,4,971,8,1129,14,1273,21,1404,29,1526,38,1639,47,1746,57,1849,77,2052,87,2155,97,2263,105,2376,113,2497,121,2629,126,2772,131,2930,134,3104,135,3296,134,3662,134,4095,134,4437,134,4846,133,5067,133,5320,133,5987,135,6019,151,6078,182,6130,228,6175,287,6213,359,6245,443,6270,538,6289,644,6301,758,6307,819,6308,8720,6301,8784,6245,8830,6169,8854,6083,8860,6020,8863,5795,8868,5621,8876,5463,8886,5320,8899,5188,8913,5067,8929,4954,8946,4846,8963,4743,8999,4540,9016,4437,9033,4330,9049,4217,9063,4095,9076,3964,9086,3820,9094,3662,9099,3488,9101,3296,9102,3104,9104,2930,9109,2772,9114,2629,9121,2497,9128,2376,9136,2263,9145,2155,9154,2052,9173,1849,9183,1746,9191,1639,9200,1526,9207,1404,9214,1273,9219,1129,9223,971,9226,797,9227,605,9224,573,9198,510,9149,452,9080,399,8995,352,8895,310,8785,276,8726,262,8666,249,8605,239,8543,231,8481,225,8419,221,8357,220,7238,211,5523,170,4588,164xe" filled="true" fillcolor="#a4d49c" stroked="false">
                <v:path arrowok="t"/>
                <v:fill type="solid"/>
              </v:shape>
            </v:group>
            <v:group style="position:absolute;left:393;top:30;width:8899;height:6099" coordorigin="393,30" coordsize="8899,6099">
              <v:shape style="position:absolute;left:393;top:30;width:8899;height:6099" coordorigin="393,30" coordsize="8899,6099" path="m8951,6049l4879,6049,5596,6054,6140,6066,7304,6111,7847,6124,8564,6129,8623,6127,8730,6118,8824,6099,8906,6071,8941,6054,8951,6049xe" filled="true" fillcolor="#ffffff" stroked="false">
                <v:path arrowok="t"/>
                <v:fill type="solid"/>
              </v:shape>
              <v:shape style="position:absolute;left:393;top:30;width:8899;height:6099" coordorigin="393,30" coordsize="8899,6099" path="m4879,30l1194,50,1134,51,1074,55,956,72,843,98,738,133,643,176,559,224,490,279,438,337,405,399,393,463,394,651,397,822,401,977,407,1118,414,1247,422,1366,430,1477,439,1582,449,1683,469,1882,478,1983,488,2088,496,2200,504,2319,511,2448,517,2589,521,2743,524,2914,525,3102,525,3461,524,3886,524,4323,524,4623,524,4839,523,5087,523,5742,525,5773,554,5857,592,5905,643,5946,708,5980,784,6008,872,6029,970,6044,1077,6053,1194,6056,8951,6049,9004,6016,9054,5971,9093,5920,9120,5865,9136,5805,9141,5742,9142,5553,9145,5383,9150,5228,9157,5087,9165,4958,9174,4839,9184,4728,9194,4623,9205,4521,9228,4323,9239,4221,9250,4116,9259,4005,9268,3886,9276,3757,9283,3616,9288,3461,9291,3291,9292,3102,9291,2914,9290,2743,9287,2589,9283,2448,9279,2319,9274,2200,9268,2088,9262,1983,9256,1882,9243,1683,9236,1582,9230,1477,9225,1366,9220,1247,9215,1118,9212,977,9209,822,9207,651,9206,463,9205,431,9190,370,9163,313,9122,261,9068,214,9002,174,8924,140,8835,114,8734,95,8623,86,7470,76,5793,36,4879,30xe" filled="true" fillcolor="#ffffff" stroked="false">
                <v:path arrowok="t"/>
                <v:fill type="solid"/>
              </v:shape>
              <v:shape style="position:absolute;left:393;top:30;width:8899;height:6099" type="#_x0000_t75" stroked="false">
                <v:imagedata r:id="rId18" o:title=""/>
              </v:shape>
            </v:group>
            <v:group style="position:absolute;left:393;top:30;width:8899;height:6099" coordorigin="393,30" coordsize="8899,6099">
              <v:shape style="position:absolute;left:393;top:30;width:8899;height:6099" coordorigin="393,30" coordsize="8899,6099" path="m8564,6129l8301,6128,8063,6126,7847,6124,7650,6120,7470,6116,7304,6111,7149,6106,7002,6101,6860,6095,6722,6089,6583,6083,6442,6077,6295,6072,6140,6066,5973,6062,5793,6057,5596,6054,5380,6051,5142,6050,4879,6049,4616,6049,4378,6049,4162,6050,3965,6050,3785,6050,3619,6051,3464,6051,3317,6052,3175,6052,3037,6053,2898,6053,2757,6054,2610,6054,2454,6055,2288,6055,2108,6056,1911,6056,1695,6056,1457,6056,1194,6056,1135,6056,1022,6050,919,6038,826,6019,744,5995,674,5964,616,5926,571,5882,531,5803,523,5742,523,5553,523,5383,523,5228,523,5087,523,4958,524,4839,524,4728,524,4623,524,4521,524,4422,524,4323,524,4221,524,4116,524,4005,524,3886,525,3757,525,3616,525,3461,525,3291,525,3102,524,2914,521,2743,517,2589,511,2448,504,2319,496,2200,488,2088,478,1983,469,1882,459,1783,449,1683,439,1582,430,1477,422,1366,414,1247,407,1118,401,977,397,822,394,651,393,463,396,431,419,368,462,308,523,251,599,199,689,153,790,115,899,84,1015,62,1134,51,1194,50,1457,49,1695,49,1911,48,2108,48,2288,47,2454,45,2610,44,2757,43,2898,41,3037,40,3175,38,3317,37,3464,36,3619,34,3785,33,3965,32,4162,31,4378,31,4616,30,4879,30,5142,30,5380,32,5596,33,5793,36,5973,39,6140,42,6295,45,6442,49,6583,53,6722,57,6860,62,7002,66,7149,69,7304,73,7470,76,7650,79,7847,81,8063,83,8301,84,8564,85,8623,86,8734,95,8835,114,8924,140,9002,174,9068,214,9122,261,9163,313,9190,370,9205,431,9207,651,9209,822,9212,977,9215,1118,9220,1247,9225,1366,9230,1477,9236,1582,9243,1683,9249,1783,9256,1882,9262,1983,9268,2088,9274,2200,9279,2319,9283,2448,9287,2589,9290,2743,9291,2914,9292,3102,9291,3291,9288,3461,9283,3616,9276,3757,9268,3886,9259,4005,9250,4116,9239,4221,9228,4323,9217,4422,9205,4521,9194,4623,9184,4728,9174,4839,9165,4958,9157,5087,9150,5228,9145,5383,9142,5553,9141,5742,9140,5774,9129,5835,9108,5893,9075,5946,9031,5994,8974,6036,8906,6071,8824,6099,8730,6118,8623,6127,8564,6129xe" filled="false" stroked="true" strokeweight="3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6"/>
          <w:szCs w:val="26"/>
        </w:rPr>
      </w:pPr>
    </w:p>
    <w:p>
      <w:pPr>
        <w:spacing w:before="67"/>
        <w:ind w:left="23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540.007935pt;margin-top:-19.146612pt;width:55.267088pt;height:42.881849pt;mso-position-horizontal-relative:page;mso-position-vertical-relative:paragraph;z-index:5224" type="#_x0000_t75" stroked="false">
            <v:imagedata r:id="rId19" o:title=""/>
          </v:shape>
        </w:pict>
      </w:r>
      <w:r>
        <w:rPr>
          <w:rFonts w:ascii="Calibri"/>
          <w:w w:val="115"/>
          <w:sz w:val="18"/>
        </w:rPr>
        <w:t>8</w:t>
      </w:r>
      <w:r>
        <w:rPr>
          <w:rFonts w:asci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1787" w:footer="0" w:top="214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-.000007pt;margin-top:645.890015pt;width:595.275008pt;height:196.000001pt;mso-position-horizontal-relative:page;mso-position-vertical-relative:page;z-index:-63520" type="#_x0000_t75" stroked="false">
            <v:imagedata r:id="rId20" o:title=""/>
          </v:shape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0"/>
          <w:szCs w:val="10"/>
        </w:rPr>
      </w:pPr>
    </w:p>
    <w:p>
      <w:pPr>
        <w:spacing w:line="200" w:lineRule="atLeast"/>
        <w:ind w:left="72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07.75pt;height:27.6pt;mso-position-horizontal-relative:char;mso-position-vertical-relative:line" coordorigin="0,0" coordsize="4155,552">
            <v:group style="position:absolute;left:0;top:0;width:4155;height:552" coordorigin="0,0" coordsize="4155,552">
              <v:shape style="position:absolute;left:0;top:0;width:4155;height:552" coordorigin="0,0" coordsize="4155,552" path="m2374,550l1736,550,1896,552,2291,552,2374,550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569,58l441,58,343,68,270,84,253,90,235,94,216,102,198,108,174,120,152,132,132,144,114,154,97,166,83,180,70,192,31,248,16,284,6,302,0,320,0,336,4,350,47,414,102,448,122,458,144,466,167,474,192,484,207,488,224,494,240,498,258,504,295,512,334,520,355,522,421,534,445,536,470,540,489,542,509,542,530,544,551,544,640,546,753,546,893,548,1676,548,1696,550,2458,550,3110,540,3150,538,3514,538,3536,536,2046,536,1988,534,1930,534,1116,532,991,530,731,530,671,528,631,528,611,526,592,526,572,524,553,524,434,512,413,508,392,506,349,498,309,490,290,486,272,480,254,476,182,452,126,428,84,388,72,374,62,360,54,346,50,330,49,316,52,302,60,286,74,272,74,268,107,204,157,160,185,142,201,132,219,124,238,116,260,106,284,98,310,90,345,82,423,74,1558,74,1578,72,1638,72,1658,70,1678,70,1758,68,1799,66,1819,66,1839,64,772,64,691,62,651,62,631,60,611,60,569,58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3447,538l3250,538,3292,540,3425,540,3447,538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3580,534l2229,534,2191,536,3558,536,3580,534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3714,526l2872,526,2796,528,2569,530,2380,534,3602,534,3625,532,3647,532,3714,526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3733,10l3322,10,3418,14,3476,14,3516,16,3556,16,3597,18,3618,20,3660,20,3682,22,3760,28,3784,32,3807,34,3850,42,3870,48,3888,52,3952,78,4019,130,4049,160,4063,174,4100,238,4110,294,4110,312,4081,388,4047,420,4031,432,4013,442,3993,452,3970,464,3944,474,3928,480,3911,484,3893,490,3873,492,3833,500,3745,508,3685,514,3665,514,3645,516,3624,516,3604,518,3584,518,3563,520,3480,520,3459,522,3308,522,3148,524,3028,524,2968,526,3735,526,3837,516,3857,512,3877,510,3916,502,3935,496,3954,492,3990,480,4014,470,4035,458,4056,448,4074,436,4091,426,4105,414,4147,362,4154,316,4154,302,4147,228,4112,170,4055,114,4001,70,3987,64,3973,56,3956,50,3938,44,3919,40,3898,34,3876,30,3852,24,3827,20,3800,18,3772,14,3733,10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1242,76l527,76,547,78,566,78,585,80,1009,80,1242,76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1374,74l489,74,508,76,1321,76,1374,74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810,62l803,64,817,64,810,62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1993,60l1205,60,1066,64,1899,64,1918,62,1968,62,1993,60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2042,58l1288,58,1261,60,2018,60,2042,58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525,56l483,56,462,58,547,58,525,56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2216,46l1904,46,1871,48,1804,48,1671,54,1638,54,1605,56,1538,56,1505,58,2067,58,2216,46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2881,24l2325,24,2304,26,2284,26,2242,30,2222,30,2097,42,2077,42,2057,44,1971,44,1937,46,2241,46,2317,40,2343,40,2369,38,2395,38,2422,36,2499,36,2802,28,2881,24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2941,22l2386,22,2366,24,2921,24,2941,22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3615,2l3105,2,3003,6,2447,20,2407,22,2961,22,2981,20,3001,20,3022,18,3062,16,3081,16,3101,14,3121,14,3141,12,3200,12,3220,10,3733,10,3714,8,3694,8,3655,4,3635,4,3615,2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3554,0l3191,0,3169,2,3574,2,3554,0xe" filled="true" fillcolor="#39b54a" stroked="false">
                <v:path arrowok="t"/>
                <v:fill type="solid"/>
              </v:shape>
              <v:shape style="position:absolute;left:0;top:0;width:4155;height:552" type="#_x0000_t202" filled="false" stroked="false">
                <v:textbox inset="0,0,0,0">
                  <w:txbxContent>
                    <w:p>
                      <w:pPr>
                        <w:spacing w:before="126"/>
                        <w:ind w:left="299" w:right="0" w:firstLine="0"/>
                        <w:jc w:val="left"/>
                        <w:rPr>
                          <w:rFonts w:ascii="Trebuchet MS" w:hAnsi="Trebuchet MS" w:cs="Trebuchet MS" w:eastAsia="Trebuchet MS"/>
                          <w:sz w:val="30"/>
                          <w:szCs w:val="30"/>
                        </w:rPr>
                      </w:pPr>
                      <w:r>
                        <w:rPr>
                          <w:rFonts w:ascii="Trebuchet MS"/>
                          <w:b/>
                          <w:color w:val="6DC067"/>
                          <w:spacing w:val="-5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4"/>
                          <w:w w:val="95"/>
                          <w:sz w:val="30"/>
                        </w:rPr>
                        <w:t>ultu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5"/>
                          <w:w w:val="95"/>
                          <w:sz w:val="30"/>
                        </w:rPr>
                        <w:t>re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9"/>
                          <w:w w:val="95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6DC067"/>
                          <w:w w:val="95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11"/>
                          <w:w w:val="95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3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2"/>
                          <w:w w:val="95"/>
                          <w:sz w:val="30"/>
                        </w:rPr>
                        <w:t>onnection</w:t>
                      </w:r>
                      <w:r>
                        <w:rPr>
                          <w:rFonts w:ascii="Trebuchet MS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sz w:val="12"/>
          <w:szCs w:val="12"/>
        </w:rPr>
      </w:pPr>
    </w:p>
    <w:p>
      <w:pPr>
        <w:pStyle w:val="Heading2"/>
        <w:spacing w:line="240" w:lineRule="auto" w:before="54"/>
        <w:ind w:right="0"/>
        <w:jc w:val="left"/>
        <w:rPr>
          <w:b w:val="0"/>
          <w:bCs w:val="0"/>
        </w:rPr>
      </w:pPr>
      <w:r>
        <w:rPr>
          <w:color w:val="BC3C2E"/>
        </w:rPr>
        <w:t>Definition</w:t>
      </w:r>
      <w:r>
        <w:rPr>
          <w:b w:val="0"/>
        </w:rPr>
      </w:r>
    </w:p>
    <w:p>
      <w:pPr>
        <w:pStyle w:val="BodyText"/>
        <w:spacing w:line="250" w:lineRule="auto" w:before="78"/>
        <w:ind w:left="1020" w:right="1632"/>
        <w:jc w:val="left"/>
      </w:pPr>
      <w:r>
        <w:rPr>
          <w:spacing w:val="-3"/>
          <w:w w:val="105"/>
        </w:rPr>
        <w:t>Cultu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2"/>
          <w:w w:val="105"/>
        </w:rPr>
        <w:t> </w:t>
      </w:r>
      <w:r>
        <w:rPr>
          <w:w w:val="105"/>
        </w:rPr>
        <w:t>and </w:t>
      </w:r>
      <w:r>
        <w:rPr>
          <w:spacing w:val="-1"/>
          <w:w w:val="105"/>
        </w:rPr>
        <w:t>Connection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refer</w:t>
      </w:r>
      <w:r>
        <w:rPr>
          <w:spacing w:val="-1"/>
          <w:w w:val="105"/>
        </w:rPr>
        <w:t>s</w:t>
      </w:r>
      <w:r>
        <w:rPr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all</w:t>
      </w:r>
      <w:r>
        <w:rPr>
          <w:w w:val="105"/>
        </w:rPr>
        <w:t> the</w:t>
      </w:r>
      <w:r>
        <w:rPr>
          <w:spacing w:val="3"/>
          <w:w w:val="105"/>
        </w:rPr>
        <w:t> </w:t>
      </w:r>
      <w:r>
        <w:rPr>
          <w:w w:val="105"/>
        </w:rPr>
        <w:t>elements </w:t>
      </w:r>
      <w:r>
        <w:rPr>
          <w:spacing w:val="-1"/>
          <w:w w:val="105"/>
        </w:rPr>
        <w:t>that</w:t>
      </w:r>
      <w:r>
        <w:rPr>
          <w:w w:val="105"/>
        </w:rPr>
        <w:t> </w:t>
      </w:r>
      <w:r>
        <w:rPr>
          <w:spacing w:val="-2"/>
          <w:w w:val="105"/>
        </w:rPr>
        <w:t>form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child’s</w:t>
      </w:r>
      <w:r>
        <w:rPr>
          <w:w w:val="105"/>
        </w:rPr>
        <w:t> sense</w:t>
      </w:r>
      <w:r>
        <w:rPr>
          <w:spacing w:val="3"/>
          <w:w w:val="105"/>
        </w:rPr>
        <w:t> </w:t>
      </w:r>
      <w:r>
        <w:rPr>
          <w:w w:val="105"/>
        </w:rPr>
        <w:t>of identity and pride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1"/>
          <w:w w:val="109"/>
        </w:rPr>
        <w:t> </w:t>
      </w:r>
      <w:r>
        <w:rPr>
          <w:w w:val="105"/>
        </w:rPr>
        <w:t>their</w:t>
      </w:r>
      <w:r>
        <w:rPr>
          <w:spacing w:val="10"/>
          <w:w w:val="105"/>
        </w:rPr>
        <w:t> </w:t>
      </w:r>
      <w:r>
        <w:rPr>
          <w:w w:val="105"/>
        </w:rPr>
        <w:t>identity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as</w:t>
      </w:r>
      <w:r>
        <w:rPr>
          <w:spacing w:val="8"/>
          <w:w w:val="105"/>
        </w:rPr>
        <w:t> </w:t>
      </w:r>
      <w:r>
        <w:rPr>
          <w:w w:val="105"/>
        </w:rPr>
        <w:t>an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person.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includes: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113" w:after="0"/>
        <w:ind w:left="1643" w:right="0" w:hanging="359"/>
        <w:jc w:val="left"/>
      </w:pPr>
      <w:r>
        <w:rPr>
          <w:spacing w:val="-1"/>
          <w:w w:val="105"/>
        </w:rPr>
        <w:t>knowledge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actice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e,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language,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ories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adition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108" w:after="0"/>
        <w:ind w:left="1643" w:right="0" w:hanging="359"/>
        <w:jc w:val="left"/>
      </w:pPr>
      <w:r>
        <w:rPr>
          <w:spacing w:val="-1"/>
          <w:w w:val="105"/>
        </w:rPr>
        <w:t>unders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anding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ontempor</w:t>
      </w:r>
      <w:r>
        <w:rPr>
          <w:spacing w:val="-1"/>
          <w:w w:val="105"/>
        </w:rPr>
        <w:t>ar</w:t>
      </w:r>
      <w:r>
        <w:rPr>
          <w:spacing w:val="-2"/>
          <w:w w:val="105"/>
        </w:rPr>
        <w:t>y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his</w:t>
      </w:r>
      <w:r>
        <w:rPr>
          <w:spacing w:val="-2"/>
          <w:w w:val="105"/>
        </w:rPr>
        <w:t>tory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its</w:t>
      </w:r>
      <w:r>
        <w:rPr>
          <w:spacing w:val="6"/>
          <w:w w:val="105"/>
        </w:rPr>
        <w:t> </w:t>
      </w:r>
      <w:r>
        <w:rPr>
          <w:w w:val="105"/>
        </w:rPr>
        <w:t>ongoing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impacts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108" w:after="0"/>
        <w:ind w:left="1643" w:right="0" w:hanging="359"/>
        <w:jc w:val="left"/>
      </w:pPr>
      <w:r>
        <w:rPr>
          <w:spacing w:val="-2"/>
          <w:w w:val="105"/>
        </w:rPr>
        <w:t>r</w:t>
      </w:r>
      <w:r>
        <w:rPr>
          <w:spacing w:val="-1"/>
          <w:w w:val="105"/>
        </w:rPr>
        <w:t>ecognition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espect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50" w:lineRule="auto" w:before="108" w:after="0"/>
        <w:ind w:left="1643" w:right="1927" w:hanging="359"/>
        <w:jc w:val="left"/>
      </w:pPr>
      <w:r>
        <w:rPr>
          <w:spacing w:val="-2"/>
          <w:w w:val="105"/>
        </w:rPr>
        <w:t>having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sense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spirituality</w:t>
      </w:r>
      <w:r>
        <w:rPr>
          <w:spacing w:val="2"/>
          <w:w w:val="105"/>
        </w:rPr>
        <w:t> </w:t>
      </w:r>
      <w:r>
        <w:rPr>
          <w:w w:val="105"/>
        </w:rPr>
        <w:t>born</w:t>
      </w:r>
      <w:r>
        <w:rPr>
          <w:spacing w:val="4"/>
          <w:w w:val="105"/>
        </w:rPr>
        <w:t> </w:t>
      </w:r>
      <w:r>
        <w:rPr>
          <w:w w:val="105"/>
        </w:rPr>
        <w:t>out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connection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cou</w:t>
      </w:r>
      <w:r>
        <w:rPr>
          <w:spacing w:val="-2"/>
          <w:w w:val="105"/>
        </w:rPr>
        <w:t>ntry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(land,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at</w:t>
      </w:r>
      <w:r>
        <w:rPr>
          <w:spacing w:val="-3"/>
          <w:w w:val="105"/>
        </w:rPr>
        <w:t>er</w:t>
      </w:r>
      <w:r>
        <w:rPr>
          <w:spacing w:val="-2"/>
          <w:w w:val="105"/>
        </w:rPr>
        <w:t>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seas)</w:t>
      </w:r>
      <w:r>
        <w:rPr>
          <w:spacing w:val="57"/>
          <w:w w:val="116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heritage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w w:val="105"/>
        </w:rPr>
        <w:t>belonging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amily</w:t>
      </w:r>
      <w:r>
        <w:rPr>
          <w:w w:val="105"/>
        </w:rPr>
        <w:t> 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community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108" w:after="0"/>
        <w:ind w:left="1643" w:right="0" w:hanging="359"/>
        <w:jc w:val="left"/>
      </w:pPr>
      <w:r>
        <w:rPr>
          <w:spacing w:val="-1"/>
          <w:w w:val="105"/>
        </w:rPr>
        <w:t>participating</w:t>
      </w:r>
      <w:r>
        <w:rPr>
          <w:w w:val="105"/>
        </w:rPr>
        <w:t> in </w:t>
      </w:r>
      <w:r>
        <w:rPr>
          <w:spacing w:val="-2"/>
          <w:w w:val="105"/>
        </w:rPr>
        <w:t>br</w:t>
      </w:r>
      <w:r>
        <w:rPr>
          <w:spacing w:val="-1"/>
          <w:w w:val="105"/>
        </w:rPr>
        <w:t>oader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society</w:t>
      </w:r>
      <w:r>
        <w:rPr>
          <w:spacing w:val="-2"/>
          <w:w w:val="105"/>
        </w:rPr>
        <w:t> w</w:t>
      </w:r>
      <w:r>
        <w:rPr>
          <w:spacing w:val="-1"/>
          <w:w w:val="105"/>
        </w:rPr>
        <w:t>ith</w:t>
      </w:r>
      <w:r>
        <w:rPr>
          <w:w w:val="105"/>
        </w:rPr>
        <w:t> 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eedom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from</w:t>
      </w:r>
      <w:r>
        <w:rPr>
          <w:w w:val="105"/>
        </w:rPr>
        <w:t> </w:t>
      </w:r>
      <w:r>
        <w:rPr>
          <w:spacing w:val="-1"/>
          <w:w w:val="105"/>
        </w:rPr>
        <w:t>discrimination.</w:t>
      </w:r>
      <w:r>
        <w:rPr/>
      </w:r>
    </w:p>
    <w:p>
      <w:pPr>
        <w:pStyle w:val="BodyText"/>
        <w:spacing w:line="250" w:lineRule="auto" w:before="181"/>
        <w:ind w:left="1020" w:right="1399"/>
        <w:jc w:val="left"/>
      </w:pPr>
      <w:r>
        <w:rPr>
          <w:spacing w:val="-3"/>
          <w:w w:val="105"/>
        </w:rPr>
        <w:t>Cultu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Connection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operates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disc</w:t>
      </w:r>
      <w:r>
        <w:rPr>
          <w:spacing w:val="-3"/>
          <w:w w:val="105"/>
        </w:rPr>
        <w:t>ret</w:t>
      </w:r>
      <w:r>
        <w:rPr>
          <w:spacing w:val="-2"/>
          <w:w w:val="105"/>
        </w:rPr>
        <w:t>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domain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while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also</w:t>
      </w:r>
      <w:r>
        <w:rPr>
          <w:spacing w:val="5"/>
          <w:w w:val="105"/>
        </w:rPr>
        <w:t> </w:t>
      </w:r>
      <w:r>
        <w:rPr>
          <w:w w:val="105"/>
        </w:rPr>
        <w:t>being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lens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thr</w:t>
      </w:r>
      <w:r>
        <w:rPr>
          <w:spacing w:val="-1"/>
          <w:w w:val="105"/>
        </w:rPr>
        <w:t>ough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67"/>
          <w:w w:val="103"/>
        </w:rPr>
        <w:t> </w:t>
      </w:r>
      <w:r>
        <w:rPr>
          <w:w w:val="105"/>
        </w:rPr>
        <w:t>other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domains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viewed.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BC3C2E"/>
          <w:spacing w:val="-1"/>
        </w:rPr>
        <w:t>Why</w:t>
      </w:r>
      <w:r>
        <w:rPr>
          <w:color w:val="BC3C2E"/>
          <w:spacing w:val="-40"/>
        </w:rPr>
        <w:t> </w:t>
      </w:r>
      <w:r>
        <w:rPr>
          <w:color w:val="BC3C2E"/>
          <w:spacing w:val="-4"/>
        </w:rPr>
        <w:t>Cu</w:t>
      </w:r>
      <w:r>
        <w:rPr>
          <w:color w:val="BC3C2E"/>
          <w:spacing w:val="-3"/>
        </w:rPr>
        <w:t>l</w:t>
      </w:r>
      <w:r>
        <w:rPr>
          <w:color w:val="BC3C2E"/>
          <w:spacing w:val="-4"/>
        </w:rPr>
        <w:t>ture</w:t>
      </w:r>
      <w:r>
        <w:rPr>
          <w:color w:val="BC3C2E"/>
          <w:spacing w:val="-39"/>
        </w:rPr>
        <w:t> </w:t>
      </w:r>
      <w:r>
        <w:rPr>
          <w:color w:val="BC3C2E"/>
        </w:rPr>
        <w:t>and</w:t>
      </w:r>
      <w:r>
        <w:rPr>
          <w:color w:val="BC3C2E"/>
          <w:spacing w:val="-40"/>
        </w:rPr>
        <w:t> </w:t>
      </w:r>
      <w:r>
        <w:rPr>
          <w:color w:val="BC3C2E"/>
          <w:spacing w:val="-2"/>
        </w:rPr>
        <w:t>Connection</w:t>
      </w:r>
      <w:r>
        <w:rPr>
          <w:color w:val="BC3C2E"/>
          <w:spacing w:val="-39"/>
        </w:rPr>
        <w:t> </w:t>
      </w:r>
      <w:r>
        <w:rPr>
          <w:color w:val="BC3C2E"/>
          <w:spacing w:val="-2"/>
        </w:rPr>
        <w:t>is</w:t>
      </w:r>
      <w:r>
        <w:rPr>
          <w:color w:val="BC3C2E"/>
          <w:spacing w:val="-39"/>
        </w:rPr>
        <w:t> </w:t>
      </w:r>
      <w:r>
        <w:rPr>
          <w:color w:val="BC3C2E"/>
          <w:spacing w:val="-2"/>
        </w:rPr>
        <w:t>important</w:t>
      </w:r>
      <w:r>
        <w:rPr>
          <w:b w:val="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line="200" w:lineRule="atLeast"/>
        <w:ind w:left="2683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303.350pt;height:68.95pt;mso-position-horizontal-relative:char;mso-position-vertical-relative:line" coordorigin="0,0" coordsize="6067,1379">
            <v:shape style="position:absolute;left:0;top:0;width:6066;height:1379" type="#_x0000_t75" stroked="false">
              <v:imagedata r:id="rId21" o:title=""/>
            </v:shape>
            <v:shape style="position:absolute;left:0;top:0;width:6067;height:1379" type="#_x0000_t202" filled="false" stroked="false">
              <v:textbox inset="0,0,0,0">
                <w:txbxContent>
                  <w:p>
                    <w:pPr>
                      <w:spacing w:line="340" w:lineRule="exact" w:before="149"/>
                      <w:ind w:left="263" w:right="355" w:firstLine="0"/>
                      <w:jc w:val="center"/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pP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“It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1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is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0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who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0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we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0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re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9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and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0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ho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w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0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we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0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interact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0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with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30"/>
                        <w:w w:val="91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ach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0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o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ther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0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and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0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the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9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world.”</w:t>
                    </w:r>
                    <w:r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r>
                  </w:p>
                  <w:p>
                    <w:pPr>
                      <w:spacing w:before="98"/>
                      <w:ind w:left="0" w:right="92" w:firstLine="0"/>
                      <w:jc w:val="center"/>
                      <w:rPr>
                        <w:rFonts w:ascii="Calibri" w:hAnsi="Calibri" w:cs="Calibri" w:eastAsia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color w:val="58595B"/>
                        <w:spacing w:val="-3"/>
                        <w:w w:val="110"/>
                        <w:sz w:val="20"/>
                      </w:rPr>
                      <w:t>Community</w:t>
                    </w:r>
                    <w:r>
                      <w:rPr>
                        <w:rFonts w:ascii="Calibri"/>
                        <w:color w:val="58595B"/>
                        <w:spacing w:val="-24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c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on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s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u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l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tation</w:t>
                    </w:r>
                    <w:r>
                      <w:rPr>
                        <w:rFonts w:ascii="Calibri"/>
                        <w:color w:val="58595B"/>
                        <w:spacing w:val="-23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par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ticip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ant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s,</w:t>
                    </w:r>
                    <w:r>
                      <w:rPr>
                        <w:rFonts w:ascii="Calibri"/>
                        <w:color w:val="58595B"/>
                        <w:spacing w:val="-23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mu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ltiple</w:t>
                    </w:r>
                    <w:r>
                      <w:rPr>
                        <w:rFonts w:ascii="Calibri"/>
                        <w:color w:val="58595B"/>
                        <w:spacing w:val="-23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loc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ation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s.</w:t>
                    </w:r>
                    <w:r>
                      <w:rPr>
                        <w:rFonts w:ascii="Calibri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pStyle w:val="BodyText"/>
        <w:spacing w:line="250" w:lineRule="auto" w:before="60"/>
        <w:ind w:left="1020" w:right="1650"/>
        <w:jc w:val="left"/>
      </w:pPr>
      <w:r>
        <w:rPr>
          <w:spacing w:val="-3"/>
          <w:w w:val="105"/>
        </w:rPr>
        <w:t>Cultu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e</w:t>
      </w:r>
      <w:r>
        <w:rPr>
          <w:w w:val="105"/>
        </w:rPr>
        <w:t> and</w:t>
      </w:r>
      <w:r>
        <w:rPr>
          <w:spacing w:val="-1"/>
          <w:w w:val="105"/>
        </w:rPr>
        <w:t> Connection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important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for</w:t>
      </w:r>
      <w:r>
        <w:rPr>
          <w:w w:val="105"/>
        </w:rPr>
        <w:t> the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 Islander</w:t>
      </w:r>
      <w:r>
        <w:rPr>
          <w:spacing w:val="47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because,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one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community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mem</w:t>
      </w:r>
      <w:r>
        <w:rPr>
          <w:spacing w:val="-1"/>
          <w:w w:val="105"/>
        </w:rPr>
        <w:t>ber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ut</w:t>
      </w:r>
      <w:r>
        <w:rPr>
          <w:spacing w:val="2"/>
          <w:w w:val="105"/>
        </w:rPr>
        <w:t> </w:t>
      </w:r>
      <w:r>
        <w:rPr>
          <w:w w:val="105"/>
        </w:rPr>
        <w:t>it,</w:t>
      </w:r>
      <w:r>
        <w:rPr>
          <w:spacing w:val="4"/>
          <w:w w:val="105"/>
        </w:rPr>
        <w:t> </w:t>
      </w:r>
      <w:r>
        <w:rPr>
          <w:w w:val="105"/>
        </w:rPr>
        <w:t>‘it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everything’.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ong</w:t>
      </w:r>
      <w:r>
        <w:rPr>
          <w:spacing w:val="45"/>
          <w:w w:val="106"/>
        </w:rPr>
        <w:t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al</w:t>
      </w:r>
      <w:r>
        <w:rPr>
          <w:w w:val="105"/>
        </w:rPr>
        <w:t> identity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connections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3"/>
          <w:w w:val="105"/>
        </w:rPr>
        <w:t>ey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prot</w:t>
      </w:r>
      <w:r>
        <w:rPr>
          <w:spacing w:val="-1"/>
          <w:w w:val="105"/>
        </w:rPr>
        <w:t>ective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act</w:t>
      </w:r>
      <w:r>
        <w:rPr>
          <w:spacing w:val="-3"/>
          <w:w w:val="105"/>
        </w:rPr>
        <w:t>or</w:t>
      </w:r>
      <w:r>
        <w:rPr>
          <w:spacing w:val="-2"/>
          <w:w w:val="105"/>
        </w:rPr>
        <w:t>s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Torr</w:t>
      </w:r>
      <w:r>
        <w:rPr>
          <w:spacing w:val="-3"/>
          <w:w w:val="105"/>
        </w:rPr>
        <w:t>es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61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people.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domain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includes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int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>actions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home,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Elders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63"/>
          <w:w w:val="103"/>
        </w:rPr>
        <w:t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ommu</w:t>
      </w:r>
      <w:r>
        <w:rPr>
          <w:spacing w:val="-2"/>
          <w:w w:val="105"/>
        </w:rPr>
        <w:t>nity,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cou</w:t>
      </w:r>
      <w:r>
        <w:rPr>
          <w:spacing w:val="-4"/>
          <w:w w:val="105"/>
        </w:rPr>
        <w:t>ntry</w:t>
      </w:r>
      <w:r>
        <w:rPr>
          <w:spacing w:val="-3"/>
          <w:w w:val="105"/>
        </w:rPr>
        <w:t>,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land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at</w:t>
      </w:r>
      <w:r>
        <w:rPr>
          <w:spacing w:val="-3"/>
          <w:w w:val="105"/>
        </w:rPr>
        <w:t>er</w:t>
      </w:r>
      <w:r>
        <w:rPr>
          <w:spacing w:val="-2"/>
          <w:w w:val="105"/>
        </w:rPr>
        <w:t>.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Tho</w:t>
      </w:r>
      <w:r>
        <w:rPr>
          <w:spacing w:val="-1"/>
          <w:w w:val="105"/>
        </w:rPr>
        <w:t>se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consulted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elt that </w:t>
      </w:r>
      <w:r>
        <w:rPr>
          <w:spacing w:val="-2"/>
          <w:w w:val="105"/>
        </w:rPr>
        <w:t>lif</w:t>
      </w:r>
      <w:r>
        <w:rPr>
          <w:spacing w:val="-3"/>
          <w:w w:val="105"/>
        </w:rPr>
        <w:t>e-</w:t>
      </w:r>
      <w:r>
        <w:rPr>
          <w:spacing w:val="-2"/>
          <w:w w:val="105"/>
        </w:rPr>
        <w:t>skills</w:t>
      </w:r>
      <w:r>
        <w:rPr>
          <w:spacing w:val="-1"/>
          <w:w w:val="105"/>
        </w:rPr>
        <w:t> are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root</w:t>
      </w:r>
      <w:r>
        <w:rPr>
          <w:spacing w:val="-1"/>
          <w:w w:val="105"/>
        </w:rPr>
        <w:t>ed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75"/>
          <w:w w:val="104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connections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ade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as</w:t>
      </w:r>
      <w:r>
        <w:rPr>
          <w:spacing w:val="6"/>
          <w:w w:val="105"/>
        </w:rPr>
        <w:t> </w:t>
      </w:r>
      <w:r>
        <w:rPr>
          <w:w w:val="105"/>
        </w:rPr>
        <w:t>an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Queenslander.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0" w:right="279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w w:val="110"/>
          <w:sz w:val="18"/>
        </w:rPr>
        <w:t>9</w:t>
      </w:r>
      <w:r>
        <w:rPr>
          <w:rFonts w:ascii="Calibri"/>
          <w:sz w:val="18"/>
        </w:rPr>
      </w:r>
    </w:p>
    <w:p>
      <w:pPr>
        <w:spacing w:after="0"/>
        <w:jc w:val="right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1828" w:footer="0" w:top="218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50" w:lineRule="auto" w:before="60"/>
        <w:ind w:left="1587" w:right="1029"/>
        <w:jc w:val="left"/>
      </w:pPr>
      <w:r>
        <w:rPr>
          <w:w w:val="110"/>
        </w:rPr>
        <w:t>The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Queens</w:t>
      </w:r>
      <w:r>
        <w:rPr>
          <w:spacing w:val="-1"/>
          <w:w w:val="110"/>
        </w:rPr>
        <w:t>land</w:t>
      </w:r>
      <w:r>
        <w:rPr>
          <w:spacing w:val="-25"/>
          <w:w w:val="110"/>
        </w:rPr>
        <w:t> </w:t>
      </w:r>
      <w:r>
        <w:rPr>
          <w:rFonts w:ascii="Calibri"/>
          <w:i/>
          <w:w w:val="110"/>
        </w:rPr>
        <w:t>Human</w:t>
      </w:r>
      <w:r>
        <w:rPr>
          <w:rFonts w:ascii="Calibri"/>
          <w:i/>
          <w:spacing w:val="-24"/>
          <w:w w:val="110"/>
        </w:rPr>
        <w:t> </w:t>
      </w:r>
      <w:r>
        <w:rPr>
          <w:rFonts w:ascii="Calibri"/>
          <w:i/>
          <w:spacing w:val="-1"/>
          <w:w w:val="110"/>
        </w:rPr>
        <w:t>Righ</w:t>
      </w:r>
      <w:r>
        <w:rPr>
          <w:rFonts w:ascii="Calibri"/>
          <w:i/>
          <w:spacing w:val="-2"/>
          <w:w w:val="110"/>
        </w:rPr>
        <w:t>t</w:t>
      </w:r>
      <w:r>
        <w:rPr>
          <w:rFonts w:ascii="Calibri"/>
          <w:i/>
          <w:spacing w:val="-1"/>
          <w:w w:val="110"/>
        </w:rPr>
        <w:t>s</w:t>
      </w:r>
      <w:r>
        <w:rPr>
          <w:rFonts w:ascii="Calibri"/>
          <w:i/>
          <w:spacing w:val="-25"/>
          <w:w w:val="110"/>
        </w:rPr>
        <w:t> </w:t>
      </w:r>
      <w:r>
        <w:rPr>
          <w:rFonts w:ascii="Calibri"/>
          <w:i/>
          <w:w w:val="110"/>
        </w:rPr>
        <w:t>Act</w:t>
      </w:r>
      <w:r>
        <w:rPr>
          <w:rFonts w:ascii="Calibri"/>
          <w:i/>
          <w:spacing w:val="-25"/>
          <w:w w:val="110"/>
        </w:rPr>
        <w:t> </w:t>
      </w:r>
      <w:r>
        <w:rPr>
          <w:rFonts w:ascii="Calibri"/>
          <w:i/>
          <w:spacing w:val="-5"/>
          <w:w w:val="110"/>
        </w:rPr>
        <w:t>2</w:t>
      </w:r>
      <w:r>
        <w:rPr>
          <w:rFonts w:ascii="Calibri"/>
          <w:i/>
          <w:spacing w:val="-4"/>
          <w:w w:val="110"/>
        </w:rPr>
        <w:t>0</w:t>
      </w:r>
      <w:r>
        <w:rPr>
          <w:rFonts w:ascii="Calibri"/>
          <w:i/>
          <w:spacing w:val="-6"/>
          <w:w w:val="110"/>
        </w:rPr>
        <w:t>1</w:t>
      </w:r>
      <w:r>
        <w:rPr>
          <w:rFonts w:ascii="Calibri"/>
          <w:i/>
          <w:spacing w:val="-4"/>
          <w:w w:val="110"/>
        </w:rPr>
        <w:t>9</w:t>
      </w:r>
      <w:r>
        <w:rPr>
          <w:rFonts w:ascii="Calibri"/>
          <w:i/>
          <w:spacing w:val="-24"/>
          <w:w w:val="110"/>
        </w:rPr>
        <w:t> </w:t>
      </w:r>
      <w:r>
        <w:rPr>
          <w:w w:val="110"/>
        </w:rPr>
        <w:t>(s</w:t>
      </w:r>
      <w:r>
        <w:rPr>
          <w:spacing w:val="-25"/>
          <w:w w:val="110"/>
        </w:rPr>
        <w:t> </w:t>
      </w:r>
      <w:r>
        <w:rPr>
          <w:w w:val="110"/>
        </w:rPr>
        <w:t>28)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tate</w:t>
      </w:r>
      <w:r>
        <w:rPr>
          <w:spacing w:val="-2"/>
          <w:w w:val="110"/>
        </w:rPr>
        <w:t>s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that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Aborigin</w:t>
      </w:r>
      <w:r>
        <w:rPr>
          <w:spacing w:val="-1"/>
          <w:w w:val="110"/>
        </w:rPr>
        <w:t>al</w:t>
      </w:r>
      <w:r>
        <w:rPr>
          <w:spacing w:val="-24"/>
          <w:w w:val="110"/>
        </w:rPr>
        <w:t> </w:t>
      </w:r>
      <w:r>
        <w:rPr>
          <w:w w:val="110"/>
        </w:rPr>
        <w:t>and</w:t>
      </w:r>
      <w:r>
        <w:rPr>
          <w:spacing w:val="-28"/>
          <w:w w:val="110"/>
        </w:rPr>
        <w:t> </w:t>
      </w:r>
      <w:r>
        <w:rPr>
          <w:spacing w:val="-4"/>
          <w:w w:val="110"/>
        </w:rPr>
        <w:t>Torre</w:t>
      </w:r>
      <w:r>
        <w:rPr>
          <w:spacing w:val="-3"/>
          <w:w w:val="110"/>
        </w:rPr>
        <w:t>s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St</w:t>
      </w:r>
      <w:r>
        <w:rPr>
          <w:spacing w:val="-2"/>
          <w:w w:val="110"/>
        </w:rPr>
        <w:t>rait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Isl</w:t>
      </w:r>
      <w:r>
        <w:rPr>
          <w:spacing w:val="-2"/>
          <w:w w:val="110"/>
        </w:rPr>
        <w:t>ander</w:t>
      </w:r>
      <w:r>
        <w:rPr>
          <w:spacing w:val="57"/>
          <w:w w:val="105"/>
        </w:rPr>
        <w:t> </w:t>
      </w:r>
      <w:r>
        <w:rPr>
          <w:spacing w:val="-2"/>
          <w:w w:val="110"/>
        </w:rPr>
        <w:t>peop</w:t>
      </w:r>
      <w:r>
        <w:rPr>
          <w:spacing w:val="-1"/>
          <w:w w:val="110"/>
        </w:rPr>
        <w:t>les</w:t>
      </w:r>
      <w:r>
        <w:rPr>
          <w:spacing w:val="-23"/>
          <w:w w:val="110"/>
        </w:rPr>
        <w:t> </w:t>
      </w:r>
      <w:r>
        <w:rPr>
          <w:w w:val="110"/>
        </w:rPr>
        <w:t>in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Queens</w:t>
      </w:r>
      <w:r>
        <w:rPr>
          <w:spacing w:val="-1"/>
          <w:w w:val="110"/>
        </w:rPr>
        <w:t>land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ho</w:t>
      </w:r>
      <w:r>
        <w:rPr>
          <w:spacing w:val="-1"/>
          <w:w w:val="110"/>
        </w:rPr>
        <w:t>ld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dis</w:t>
      </w:r>
      <w:r>
        <w:rPr>
          <w:spacing w:val="-2"/>
          <w:w w:val="110"/>
        </w:rPr>
        <w:t>tinct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3"/>
          <w:w w:val="110"/>
        </w:rPr>
        <w:t>ultur</w:t>
      </w:r>
      <w:r>
        <w:rPr>
          <w:spacing w:val="-2"/>
          <w:w w:val="110"/>
        </w:rPr>
        <w:t>al</w:t>
      </w:r>
      <w:r>
        <w:rPr>
          <w:spacing w:val="-23"/>
          <w:w w:val="110"/>
        </w:rPr>
        <w:t> </w:t>
      </w:r>
      <w:r>
        <w:rPr>
          <w:w w:val="110"/>
        </w:rPr>
        <w:t>rights.</w:t>
      </w:r>
      <w:r>
        <w:rPr>
          <w:spacing w:val="-24"/>
          <w:w w:val="110"/>
        </w:rPr>
        <w:t> </w:t>
      </w:r>
      <w:r>
        <w:rPr>
          <w:w w:val="110"/>
        </w:rPr>
        <w:t>They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inc</w:t>
      </w:r>
      <w:r>
        <w:rPr>
          <w:spacing w:val="-2"/>
          <w:w w:val="110"/>
        </w:rPr>
        <w:t>lude</w:t>
      </w:r>
      <w:r>
        <w:rPr>
          <w:spacing w:val="-22"/>
          <w:w w:val="110"/>
        </w:rPr>
        <w:t> </w:t>
      </w:r>
      <w:r>
        <w:rPr>
          <w:w w:val="110"/>
        </w:rPr>
        <w:t>the</w:t>
      </w:r>
      <w:r>
        <w:rPr>
          <w:spacing w:val="-22"/>
          <w:w w:val="110"/>
        </w:rPr>
        <w:t> </w:t>
      </w:r>
      <w:r>
        <w:rPr>
          <w:w w:val="110"/>
        </w:rPr>
        <w:t>rights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pr</w:t>
      </w:r>
      <w:r>
        <w:rPr>
          <w:spacing w:val="-1"/>
          <w:w w:val="110"/>
        </w:rPr>
        <w:t>actic</w:t>
      </w:r>
      <w:r>
        <w:rPr>
          <w:spacing w:val="-2"/>
          <w:w w:val="110"/>
        </w:rPr>
        <w:t>e</w:t>
      </w:r>
      <w:r>
        <w:rPr>
          <w:spacing w:val="-22"/>
          <w:w w:val="110"/>
        </w:rPr>
        <w:t> </w:t>
      </w:r>
      <w:r>
        <w:rPr>
          <w:w w:val="110"/>
        </w:rPr>
        <w:t>their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belief</w:t>
      </w:r>
      <w:r>
        <w:rPr>
          <w:spacing w:val="-1"/>
          <w:w w:val="110"/>
        </w:rPr>
        <w:t>s</w:t>
      </w:r>
      <w:r>
        <w:rPr>
          <w:spacing w:val="55"/>
          <w:w w:val="123"/>
        </w:rPr>
        <w:t> </w:t>
      </w:r>
      <w:r>
        <w:rPr>
          <w:w w:val="110"/>
        </w:rPr>
        <w:t>and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achings,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u</w:t>
      </w:r>
      <w:r>
        <w:rPr>
          <w:spacing w:val="-1"/>
          <w:w w:val="110"/>
        </w:rPr>
        <w:t>se</w:t>
      </w:r>
      <w:r>
        <w:rPr>
          <w:spacing w:val="-19"/>
          <w:w w:val="110"/>
        </w:rPr>
        <w:t> </w:t>
      </w:r>
      <w:r>
        <w:rPr>
          <w:w w:val="110"/>
        </w:rPr>
        <w:t>their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l</w:t>
      </w:r>
      <w:r>
        <w:rPr>
          <w:spacing w:val="-2"/>
          <w:w w:val="110"/>
        </w:rPr>
        <w:t>anguage</w:t>
      </w:r>
      <w:r>
        <w:rPr>
          <w:spacing w:val="-1"/>
          <w:w w:val="110"/>
        </w:rPr>
        <w:t>s,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protect</w:t>
      </w:r>
      <w:r>
        <w:rPr>
          <w:spacing w:val="-21"/>
          <w:w w:val="110"/>
        </w:rPr>
        <w:t> </w:t>
      </w:r>
      <w:r>
        <w:rPr>
          <w:w w:val="110"/>
        </w:rPr>
        <w:t>and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develop</w:t>
      </w:r>
      <w:r>
        <w:rPr>
          <w:spacing w:val="-20"/>
          <w:w w:val="110"/>
        </w:rPr>
        <w:t> </w:t>
      </w:r>
      <w:r>
        <w:rPr>
          <w:w w:val="110"/>
        </w:rPr>
        <w:t>their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kinship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tie</w:t>
      </w:r>
      <w:r>
        <w:rPr>
          <w:spacing w:val="-1"/>
          <w:w w:val="110"/>
        </w:rPr>
        <w:t>s,</w:t>
      </w:r>
      <w:r>
        <w:rPr>
          <w:spacing w:val="-19"/>
          <w:w w:val="110"/>
        </w:rPr>
        <w:t> </w:t>
      </w:r>
      <w:r>
        <w:rPr>
          <w:w w:val="110"/>
        </w:rPr>
        <w:t>and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maint</w:t>
      </w:r>
      <w:r>
        <w:rPr>
          <w:spacing w:val="-1"/>
          <w:w w:val="110"/>
        </w:rPr>
        <w:t>ain</w:t>
      </w:r>
      <w:r>
        <w:rPr>
          <w:spacing w:val="-20"/>
          <w:w w:val="110"/>
        </w:rPr>
        <w:t> </w:t>
      </w:r>
      <w:r>
        <w:rPr>
          <w:w w:val="110"/>
        </w:rPr>
        <w:t>their</w:t>
      </w:r>
      <w:r>
        <w:rPr>
          <w:spacing w:val="43"/>
          <w:w w:val="103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elationship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with</w:t>
      </w:r>
      <w:r>
        <w:rPr>
          <w:spacing w:val="-25"/>
          <w:w w:val="110"/>
        </w:rPr>
        <w:t> </w:t>
      </w:r>
      <w:r>
        <w:rPr>
          <w:w w:val="110"/>
        </w:rPr>
        <w:t>the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lands,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seas</w:t>
      </w:r>
      <w:r>
        <w:rPr>
          <w:spacing w:val="-26"/>
          <w:w w:val="110"/>
        </w:rPr>
        <w:t> </w:t>
      </w:r>
      <w:r>
        <w:rPr>
          <w:w w:val="110"/>
        </w:rPr>
        <w:t>and</w:t>
      </w:r>
      <w:r>
        <w:rPr>
          <w:spacing w:val="-26"/>
          <w:w w:val="110"/>
        </w:rPr>
        <w:t> </w:t>
      </w:r>
      <w:r>
        <w:rPr>
          <w:spacing w:val="-3"/>
          <w:w w:val="110"/>
        </w:rPr>
        <w:t>waterw</w:t>
      </w:r>
      <w:r>
        <w:rPr>
          <w:spacing w:val="-2"/>
          <w:w w:val="110"/>
        </w:rPr>
        <w:t>a</w:t>
      </w:r>
      <w:r>
        <w:rPr>
          <w:spacing w:val="-3"/>
          <w:w w:val="110"/>
        </w:rPr>
        <w:t>y</w:t>
      </w:r>
      <w:r>
        <w:rPr>
          <w:spacing w:val="-2"/>
          <w:w w:val="110"/>
        </w:rPr>
        <w:t>s.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pStyle w:val="Heading2"/>
        <w:spacing w:line="240" w:lineRule="auto"/>
        <w:ind w:left="1587" w:right="0"/>
        <w:jc w:val="left"/>
        <w:rPr>
          <w:b w:val="0"/>
          <w:bCs w:val="0"/>
        </w:rPr>
      </w:pPr>
      <w:r>
        <w:rPr>
          <w:color w:val="BC3C2E"/>
          <w:spacing w:val="-3"/>
        </w:rPr>
        <w:t>Outcome</w:t>
      </w:r>
      <w:r>
        <w:rPr>
          <w:b w:val="0"/>
        </w:rPr>
      </w:r>
    </w:p>
    <w:p>
      <w:pPr>
        <w:pStyle w:val="BodyText"/>
        <w:spacing w:line="240" w:lineRule="auto" w:before="78"/>
        <w:ind w:left="1587" w:right="0"/>
        <w:jc w:val="left"/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 children are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tr</w:t>
      </w:r>
      <w:r>
        <w:rPr>
          <w:spacing w:val="-2"/>
          <w:w w:val="105"/>
        </w:rPr>
        <w:t>ong</w:t>
      </w:r>
      <w:r>
        <w:rPr>
          <w:spacing w:val="-1"/>
          <w:w w:val="105"/>
        </w:rPr>
        <w:t> </w:t>
      </w:r>
      <w:r>
        <w:rPr>
          <w:w w:val="105"/>
        </w:rPr>
        <w:t>in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left="1587" w:right="0"/>
        <w:jc w:val="left"/>
        <w:rPr>
          <w:b w:val="0"/>
          <w:bCs w:val="0"/>
        </w:rPr>
      </w:pPr>
      <w:r>
        <w:rPr>
          <w:color w:val="BC3C2E"/>
          <w:spacing w:val="-3"/>
        </w:rPr>
        <w:t>Indicator</w:t>
      </w:r>
      <w:r>
        <w:rPr>
          <w:color w:val="BC3C2E"/>
          <w:spacing w:val="-2"/>
        </w:rPr>
        <w:t>s</w:t>
      </w:r>
      <w:r>
        <w:rPr>
          <w:b w:val="0"/>
        </w:rPr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135" w:after="0"/>
        <w:ind w:left="2210" w:right="0" w:hanging="360"/>
        <w:jc w:val="left"/>
      </w:pPr>
      <w:r>
        <w:rPr>
          <w:spacing w:val="-2"/>
          <w:w w:val="105"/>
        </w:rPr>
        <w:t>Levels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participation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language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al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actice</w:t>
      </w:r>
      <w:r>
        <w:rPr/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96" w:after="0"/>
        <w:ind w:left="2210" w:right="0" w:hanging="360"/>
        <w:jc w:val="left"/>
      </w:pPr>
      <w:r>
        <w:rPr>
          <w:spacing w:val="-2"/>
          <w:w w:val="105"/>
        </w:rPr>
        <w:t>Level </w:t>
      </w:r>
      <w:r>
        <w:rPr>
          <w:w w:val="105"/>
        </w:rPr>
        <w:t>of</w:t>
      </w:r>
      <w:r>
        <w:rPr>
          <w:spacing w:val="-1"/>
          <w:w w:val="105"/>
        </w:rPr>
        <w:t> knowledge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pride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identity</w:t>
      </w:r>
      <w:r>
        <w:rPr/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96" w:after="0"/>
        <w:ind w:left="2210" w:right="0" w:hanging="360"/>
        <w:jc w:val="left"/>
      </w:pPr>
      <w:r>
        <w:rPr>
          <w:spacing w:val="-2"/>
          <w:w w:val="105"/>
        </w:rPr>
        <w:t>Levels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spacing w:val="-3"/>
          <w:w w:val="105"/>
        </w:rPr>
        <w:t>access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ommu</w:t>
      </w:r>
      <w:r>
        <w:rPr>
          <w:spacing w:val="-2"/>
          <w:w w:val="105"/>
        </w:rPr>
        <w:t>nal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wner</w:t>
      </w:r>
      <w:r>
        <w:rPr>
          <w:spacing w:val="-1"/>
          <w:w w:val="105"/>
        </w:rPr>
        <w:t>ship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aditional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lands,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seas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at</w:t>
      </w:r>
      <w:r>
        <w:rPr>
          <w:spacing w:val="-3"/>
          <w:w w:val="105"/>
        </w:rPr>
        <w:t>er</w:t>
      </w:r>
      <w:r>
        <w:rPr>
          <w:spacing w:val="-2"/>
          <w:w w:val="105"/>
        </w:rPr>
        <w:t>s</w:t>
      </w:r>
      <w:r>
        <w:rPr/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96" w:after="0"/>
        <w:ind w:left="2210" w:right="0" w:hanging="360"/>
        <w:jc w:val="left"/>
      </w:pPr>
      <w:r>
        <w:rPr>
          <w:spacing w:val="-3"/>
          <w:w w:val="105"/>
        </w:rPr>
        <w:t>R</w:t>
      </w:r>
      <w:r>
        <w:rPr>
          <w:spacing w:val="-2"/>
          <w:w w:val="105"/>
        </w:rPr>
        <w:t>ates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discrimination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based</w:t>
      </w:r>
      <w:r>
        <w:rPr>
          <w:spacing w:val="7"/>
          <w:w w:val="105"/>
        </w:rPr>
        <w:t> </w:t>
      </w:r>
      <w:r>
        <w:rPr>
          <w:w w:val="105"/>
        </w:rPr>
        <w:t>on</w:t>
      </w:r>
      <w:r>
        <w:rPr>
          <w:spacing w:val="10"/>
          <w:w w:val="105"/>
        </w:rPr>
        <w:t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ace</w:t>
      </w:r>
      <w:r>
        <w:rPr/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96" w:after="0"/>
        <w:ind w:left="2210" w:right="0" w:hanging="360"/>
        <w:jc w:val="left"/>
      </w:pPr>
      <w:r>
        <w:rPr>
          <w:spacing w:val="-2"/>
          <w:w w:val="105"/>
        </w:rPr>
        <w:t>Level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ecognition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celebration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50" w:lineRule="auto" w:before="0"/>
        <w:ind w:left="1587" w:right="1099"/>
        <w:jc w:val="left"/>
        <w:rPr>
          <w:sz w:val="13"/>
          <w:szCs w:val="13"/>
        </w:rPr>
      </w:pP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above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indicative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only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have</w:t>
      </w:r>
      <w:r>
        <w:rPr>
          <w:spacing w:val="6"/>
          <w:w w:val="105"/>
        </w:rPr>
        <w:t> </w:t>
      </w:r>
      <w:r>
        <w:rPr>
          <w:w w:val="105"/>
        </w:rPr>
        <w:t>been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inf</w:t>
      </w:r>
      <w:r>
        <w:rPr>
          <w:spacing w:val="-2"/>
          <w:w w:val="105"/>
        </w:rPr>
        <w:t>ormed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simil</w:t>
      </w:r>
      <w:r>
        <w:rPr>
          <w:spacing w:val="-3"/>
          <w:w w:val="105"/>
        </w:rPr>
        <w:t>ar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ont</w:t>
      </w:r>
      <w:r>
        <w:rPr>
          <w:spacing w:val="-1"/>
          <w:w w:val="105"/>
        </w:rPr>
        <w:t>ained</w:t>
      </w:r>
      <w:r>
        <w:rPr>
          <w:spacing w:val="43"/>
          <w:w w:val="108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ithin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Zealand’s</w:t>
      </w:r>
      <w:r>
        <w:rPr>
          <w:w w:val="105"/>
        </w:rPr>
        <w:t> </w:t>
      </w:r>
      <w:r>
        <w:rPr>
          <w:spacing w:val="-2"/>
          <w:w w:val="105"/>
        </w:rPr>
        <w:t>Child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spacing w:val="-3"/>
          <w:w w:val="105"/>
        </w:rPr>
        <w:t>Youth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St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ateg</w:t>
      </w:r>
      <w:r>
        <w:rPr>
          <w:spacing w:val="-3"/>
          <w:w w:val="105"/>
        </w:rPr>
        <w:t>y</w:t>
      </w:r>
      <w:r>
        <w:rPr>
          <w:spacing w:val="-3"/>
          <w:w w:val="105"/>
          <w:position w:val="7"/>
          <w:sz w:val="13"/>
          <w:szCs w:val="13"/>
        </w:rPr>
        <w:t>12</w:t>
      </w:r>
      <w:r>
        <w:rPr>
          <w:spacing w:val="-2"/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Closing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ap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tar</w:t>
      </w:r>
      <w:r>
        <w:rPr>
          <w:spacing w:val="-2"/>
          <w:w w:val="105"/>
        </w:rPr>
        <w:t>gets</w:t>
      </w:r>
      <w:r>
        <w:rPr>
          <w:spacing w:val="-3"/>
          <w:w w:val="105"/>
          <w:position w:val="7"/>
          <w:sz w:val="13"/>
          <w:szCs w:val="13"/>
        </w:rPr>
        <w:t>13</w:t>
      </w:r>
      <w:r>
        <w:rPr>
          <w:spacing w:val="-2"/>
          <w:w w:val="105"/>
        </w:rPr>
        <w:t>,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National</w:t>
      </w:r>
      <w:r>
        <w:rPr>
          <w:spacing w:val="61"/>
          <w:w w:val="112"/>
        </w:rPr>
        <w:t> </w:t>
      </w:r>
      <w:r>
        <w:rPr>
          <w:spacing w:val="-1"/>
          <w:w w:val="105"/>
        </w:rPr>
        <w:t>Plan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Child</w:t>
      </w:r>
      <w:r>
        <w:rPr>
          <w:w w:val="105"/>
        </w:rPr>
        <w:t> and</w:t>
      </w:r>
      <w:r>
        <w:rPr>
          <w:spacing w:val="-2"/>
          <w:w w:val="105"/>
        </w:rPr>
        <w:t> </w:t>
      </w:r>
      <w:r>
        <w:rPr>
          <w:spacing w:val="-3"/>
          <w:w w:val="105"/>
        </w:rPr>
        <w:t>Youth</w:t>
      </w:r>
      <w:r>
        <w:rPr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ellbeing.</w:t>
      </w:r>
      <w:r>
        <w:rPr>
          <w:spacing w:val="-3"/>
          <w:w w:val="105"/>
          <w:position w:val="7"/>
          <w:sz w:val="13"/>
          <w:szCs w:val="13"/>
        </w:rPr>
        <w:t>14</w:t>
      </w:r>
      <w:r>
        <w:rPr>
          <w:sz w:val="13"/>
          <w:szCs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7"/>
          <w:szCs w:val="17"/>
        </w:rPr>
      </w:pPr>
    </w:p>
    <w:p>
      <w:pPr>
        <w:spacing w:line="200" w:lineRule="atLeast"/>
        <w:ind w:left="150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1.1pt;height:354.75pt;mso-position-horizontal-relative:char;mso-position-vertical-relative:line" coordorigin="0,0" coordsize="9422,7095">
            <v:group style="position:absolute;left:4347;top:1958;width:4711;height:5138" coordorigin="4347,1958" coordsize="4711,5138">
              <v:shape style="position:absolute;left:4347;top:1958;width:4711;height:5138" coordorigin="4347,1958" coordsize="4711,5138" path="m8799,7028l6689,7028,6951,7030,7167,7035,7347,7042,7956,7080,8136,7088,8352,7093,8614,7095,8644,7094,8721,7078,8780,7046,8795,7032,8799,7028xe" filled="true" fillcolor="#a4d49c" stroked="false">
                <v:path arrowok="t"/>
                <v:fill type="solid"/>
              </v:shape>
              <v:shape style="position:absolute;left:4347;top:1958;width:4711;height:5138" coordorigin="4347,1958" coordsize="4711,5138" path="m6689,1958l4765,1974,4703,1979,4641,1993,4582,2015,4527,2044,4477,2080,4415,2144,4370,2216,4349,2295,4347,2322,4348,2481,4349,2625,4351,2755,4354,2874,4358,2982,4362,3083,4366,3176,4371,3265,4376,3350,4387,3518,4392,3603,4396,3692,4401,3785,4405,3886,4409,3994,4412,4113,4414,4243,4415,4387,4416,4546,4416,4704,4416,5400,4415,6008,4415,6769,4424,6844,4451,6906,4494,6956,4551,6993,4622,7018,4704,7031,4765,7034,8799,7028,8841,6962,8861,6896,8870,6822,8872,6610,8875,6466,8879,6336,8884,6217,8890,6109,8898,6008,8906,5915,8914,5826,8923,5741,8942,5574,8950,5488,8959,5400,8967,5306,8974,5206,8981,5097,8986,4978,8990,4848,8993,4704,8994,4546,8994,4387,8995,4243,8997,4113,9000,3994,9004,3886,9007,3785,9012,3692,9016,3603,9021,3518,9031,3350,9035,3265,9040,3176,9044,3083,9048,2982,9051,2874,9054,2755,9056,2625,9057,2481,9058,2322,9056,2295,9032,2220,8983,2152,8915,2095,8861,2064,8802,2038,8741,2020,8677,2008,8614,2004,8239,2001,7956,1994,7347,1968,7064,1960,6689,1958xe" filled="true" fillcolor="#a4d49c" stroked="false">
                <v:path arrowok="t"/>
                <v:fill type="solid"/>
              </v:shape>
            </v:group>
            <v:group style="position:absolute;left:0;top:135;width:4966;height:5138" coordorigin="0,135" coordsize="4966,5138">
              <v:shape style="position:absolute;left:0;top:135;width:4966;height:5138" coordorigin="0,135" coordsize="4966,5138" path="m4693,5205l2469,5205,2745,5207,2972,5212,3163,5220,3804,5258,3994,5265,4222,5271,4498,5272,4530,5271,4611,5256,4672,5224,4689,5210,4693,5205xe" filled="true" fillcolor="#a4d49c" stroked="false">
                <v:path arrowok="t"/>
                <v:fill type="solid"/>
              </v:shape>
              <v:shape style="position:absolute;left:0;top:135;width:4966;height:5138" coordorigin="0,135" coordsize="4966,5138" path="m2469,135l441,152,375,157,310,171,248,193,190,222,137,258,91,299,38,369,6,446,0,500,1,659,2,802,4,933,8,1051,11,1160,16,1260,20,1354,25,1443,31,1528,42,1695,47,1781,52,1869,57,1963,61,2063,65,2172,68,2291,70,2421,72,2565,72,2723,72,3275,72,3919,72,4286,72,4947,81,5022,109,5084,155,5133,215,5171,290,5196,377,5209,441,5212,4693,5205,4737,5140,4758,5074,4767,5000,4770,4788,4773,4644,4777,4514,4783,4395,4789,4286,4797,4186,4805,4093,4815,4004,4824,3919,4843,3751,4853,3666,4862,3577,4870,3484,4878,3383,4885,3275,4890,3156,4894,3026,4897,2882,4898,2723,4899,2565,4900,2421,4902,2291,4905,2172,4909,2063,4913,1963,4917,1869,4922,1781,4927,1695,4937,1528,4942,1443,4947,1354,4951,1260,4955,1160,4959,1051,4962,933,4964,802,4965,659,4966,500,4964,473,4939,397,4887,330,4841,291,4787,256,4728,228,4664,206,4598,190,4531,183,4103,179,3804,172,3163,145,2864,138,2469,135xe" filled="true" fillcolor="#a4d49c" stroked="false">
                <v:path arrowok="t"/>
                <v:fill type="solid"/>
              </v:shape>
            </v:group>
            <v:group style="position:absolute;left:393;top:30;width:4906;height:5029" coordorigin="393,30" coordsize="4906,5029">
              <v:shape style="position:absolute;left:393;top:30;width:4906;height:5029" coordorigin="393,30" coordsize="4906,5029" path="m5111,4993l2866,4993,3143,4994,3370,4999,3561,5007,4203,5044,4394,5051,4622,5056,4898,5058,4930,5057,5016,5042,5086,5011,5106,4997,5111,4993xe" filled="true" fillcolor="#ffffff" stroked="false">
                <v:path arrowok="t"/>
                <v:fill type="solid"/>
              </v:shape>
              <v:shape style="position:absolute;left:393;top:30;width:4906;height:5029" coordorigin="393,30" coordsize="4906,5029" path="m2866,30l835,46,768,51,704,65,641,86,583,115,531,150,485,190,431,259,400,334,393,387,394,542,395,683,398,810,401,927,405,1033,409,1131,414,1223,419,1310,424,1393,435,1557,440,1640,445,1727,450,1819,454,1917,458,2023,461,2140,464,2267,465,2408,466,2563,466,3103,465,3733,465,4093,465,4739,475,4813,503,4874,548,4922,609,4958,683,4983,770,4996,835,4999,5111,4993,5155,4947,5189,4886,5209,4816,5216,4739,5217,4584,5218,4443,5221,4316,5225,4200,5229,4093,5234,3995,5239,3903,5245,3817,5251,3733,5264,3569,5270,3486,5276,3399,5281,3307,5286,3209,5290,3103,5294,2987,5297,2859,5299,2718,5299,2563,5299,2408,5298,2267,5296,2140,5294,2023,5292,1917,5289,1819,5286,1727,5283,1640,5279,1557,5272,1393,5269,1310,5265,1223,5262,1131,5259,1033,5257,927,5255,810,5253,683,5252,542,5252,387,5251,360,5236,286,5205,220,5158,164,5096,121,5020,91,4931,76,4503,72,4203,65,3561,40,3262,33,2866,30xe" filled="true" fillcolor="#ffffff" stroked="false">
                <v:path arrowok="t"/>
                <v:fill type="solid"/>
              </v:shape>
              <v:shape style="position:absolute;left:393;top:30;width:4906;height:5028" type="#_x0000_t75" stroked="false">
                <v:imagedata r:id="rId22" o:title=""/>
              </v:shape>
            </v:group>
            <v:group style="position:absolute;left:393;top:30;width:4906;height:5029" coordorigin="393,30" coordsize="4906,5029">
              <v:shape style="position:absolute;left:393;top:30;width:4906;height:5029" coordorigin="393,30" coordsize="4906,5029" path="m4898,5058l4753,5058,4622,5056,4503,5054,4394,5051,4295,5048,4203,5044,4118,5040,4037,5035,3959,5030,3882,5025,3806,5021,3728,5016,3647,5011,3561,5007,3469,5003,3370,4999,3262,4997,3143,4994,3011,4993,2866,4993,2721,4993,2590,4993,2471,4993,2363,4993,2263,4994,2172,4994,2086,4994,2005,4995,1927,4995,1851,4996,1774,4996,1696,4997,1615,4997,1530,4997,1438,4998,1339,4998,1230,4998,1111,4998,980,4999,835,4999,802,4998,740,4993,657,4976,587,4948,531,4907,491,4855,469,4790,465,4739,465,4584,465,4443,465,4316,465,4200,465,4093,465,3995,465,3903,465,3817,465,3733,465,3651,465,3569,465,3486,465,3399,466,3307,466,3209,466,3103,466,2987,466,2859,466,2718,466,2563,465,2408,464,2267,461,2140,458,2023,454,1917,450,1819,445,1727,440,1640,435,1557,429,1475,424,1393,419,1310,414,1223,409,1131,405,1033,401,927,398,810,395,683,394,542,393,387,395,360,418,283,465,212,531,150,583,115,641,86,704,65,768,51,835,46,980,46,1111,46,1230,45,1339,44,1438,44,1530,43,1615,42,1696,40,1774,39,1851,38,1927,37,2005,36,2086,35,2172,33,2263,33,2363,32,2471,31,2590,30,2721,30,2866,30,3011,30,3143,31,3262,33,3370,35,3469,37,3561,40,3647,43,3728,46,3806,49,3882,53,3959,56,4037,59,4118,62,4203,65,4295,68,4394,70,4503,72,4622,74,4753,75,4898,75,4931,76,4992,84,5072,109,5139,148,5191,201,5228,263,5248,335,5252,542,5253,683,5255,810,5257,927,5259,1033,5262,1131,5265,1223,5269,1310,5272,1393,5276,1475,5279,1557,5283,1640,5286,1727,5289,1819,5292,1917,5294,2023,5296,2140,5298,2267,5299,2408,5299,2563,5299,2718,5297,2859,5294,2987,5290,3103,5286,3209,5281,3307,5276,3399,5270,3486,5264,3569,5258,3651,5251,3733,5245,3817,5239,3903,5234,3995,5229,4093,5225,4200,5221,4316,5218,4443,5217,4584,5216,4739,5215,4766,5204,4841,5179,4908,5140,4965,5086,5011,5016,5042,4930,5057,4898,5058xe" filled="false" stroked="true" strokeweight="3pt" strokecolor="#000000">
                <v:path arrowok="t"/>
              </v:shape>
            </v:group>
            <v:group style="position:absolute;left:4632;top:1852;width:4759;height:5029" coordorigin="4632,1852" coordsize="4759,5029">
              <v:shape style="position:absolute;left:4632;top:1852;width:4759;height:5029" coordorigin="4632,1852" coordsize="4759,5029" path="m9209,6815l7031,6815,7299,6817,7520,6822,7705,6829,8328,6866,8513,6874,8734,6879,9002,6880,9033,6879,9117,6864,9184,6833,9204,6819,9209,6815xe" filled="true" fillcolor="#ffffff" stroked="false">
                <v:path arrowok="t"/>
                <v:fill type="solid"/>
              </v:shape>
              <v:shape style="position:absolute;left:4632;top:1852;width:4759;height:5029" coordorigin="4632,1852" coordsize="4759,5029" path="m7031,1852l5061,1868,4996,1873,4933,1887,4873,1908,4817,1937,4766,1972,4721,2013,4669,2081,4638,2157,4632,2209,4633,2365,4634,2505,4636,2633,4640,2749,4643,2855,4647,2953,4652,3045,4657,3132,4662,3215,4673,3379,4678,3463,4683,3549,4687,3641,4692,3739,4695,3846,4698,3962,4701,4089,4702,4230,4703,4385,4702,4925,4702,5817,4702,6561,4711,6635,4739,6696,4782,6744,4841,6781,4914,6805,4998,6818,5061,6821,9209,6815,9251,6770,9285,6709,9304,6639,9310,6561,9311,6406,9313,6266,9315,6138,9319,6022,9323,5915,9328,5817,9333,5726,9339,5639,9345,5555,9357,5392,9363,5308,9368,5221,9374,5130,9379,5031,9383,4925,9386,4809,9389,4681,9391,4541,9391,4385,9391,4230,9390,4089,9388,3962,9386,3846,9384,3739,9381,3641,9378,3549,9375,3463,9372,3379,9365,3215,9361,3132,9358,3045,9355,2953,9352,2855,9350,2749,9348,2633,9347,2505,9346,2365,9345,2209,9344,2183,9330,2109,9300,2043,9254,1987,9194,1943,9120,1913,9034,1898,8618,1895,8328,1888,7705,1862,7415,1855,7031,1852xe" filled="true" fillcolor="#ffffff" stroked="false">
                <v:path arrowok="t"/>
                <v:fill type="solid"/>
              </v:shape>
              <v:shape style="position:absolute;left:4632;top:1852;width:4759;height:5028" type="#_x0000_t75" stroked="false">
                <v:imagedata r:id="rId23" o:title=""/>
              </v:shape>
            </v:group>
            <v:group style="position:absolute;left:4632;top:1852;width:4759;height:5029" coordorigin="4632,1852" coordsize="4759,5029">
              <v:shape style="position:absolute;left:4632;top:1852;width:4759;height:5029" coordorigin="4632,1852" coordsize="4759,5029" path="m9002,6880l8861,6880,8734,6879,8618,6876,8513,6874,8417,6870,8328,6866,8245,6862,8166,6857,8091,6853,8017,6848,7942,6843,7867,6838,7788,6833,7705,6829,7616,6825,7520,6822,7415,6819,7299,6817,7172,6815,7031,6815,6891,6815,6763,6815,6648,6815,6543,6816,6446,6816,6357,6816,6274,6817,6196,6817,6120,6817,6046,6818,5972,6818,5896,6819,5818,6819,5735,6820,5646,6820,5549,6820,5444,6821,5329,6821,5201,6821,5061,6821,5029,6820,4969,6815,4888,6798,4820,6770,4766,6729,4728,6677,4706,6612,4702,6561,4702,6406,4702,6266,4702,6138,4702,6022,4702,5915,4702,5817,4702,5726,4702,5639,4702,5555,4702,5473,4702,5392,4702,5308,4702,5221,4702,5130,4702,5031,4702,4925,4703,4809,4703,4681,4703,4541,4703,4385,4702,4230,4701,4089,4698,3962,4695,3846,4692,3739,4687,3641,4683,3549,4678,3463,4673,3379,4667,3297,4662,3215,4657,3132,4652,3045,4647,2953,4643,2855,4640,2749,4636,2633,4634,2505,4633,2365,4632,2209,4634,2183,4656,2106,4701,2034,4766,1972,4817,1937,4873,1908,4933,1887,4996,1873,5061,1868,5201,1868,5329,1868,5444,1867,5549,1867,5646,1866,5735,1865,5818,1864,5896,1863,5972,1862,6046,1860,6120,1859,6196,1858,6274,1857,6357,1856,6446,1855,6543,1854,6648,1853,6763,1853,6891,1852,7031,1852,7172,1853,7299,1854,7415,1855,7520,1857,7616,1859,7705,1862,7788,1865,7867,1868,7942,1871,8017,1875,8091,1878,8166,1882,8245,1885,8328,1888,8417,1890,8513,1893,8618,1895,8734,1896,8861,1897,9002,1897,9034,1898,9120,1913,9194,1943,9254,1987,9300,2043,9330,2109,9344,2183,9346,2365,9347,2505,9348,2633,9350,2749,9352,2855,9355,2953,9358,3045,9361,3132,9365,3215,9368,3297,9372,3379,9375,3463,9378,3549,9381,3641,9384,3739,9386,3846,9388,3962,9390,4089,9391,4230,9391,4385,9391,4541,9389,4681,9386,4809,9383,4925,9379,5031,9374,5130,9368,5221,9363,5308,9357,5392,9351,5473,9345,5555,9339,5639,9333,5726,9328,5817,9323,5915,9319,6022,9315,6138,9313,6266,9311,6406,9310,6561,9310,6588,9299,6663,9275,6730,9237,6788,9184,6833,9117,6864,9033,6879,9002,6880xe" filled="false" stroked="true" strokeweight="3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19"/>
          <w:szCs w:val="19"/>
        </w:rPr>
      </w:pPr>
    </w:p>
    <w:p>
      <w:pPr>
        <w:spacing w:before="67"/>
        <w:ind w:left="23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t>10</w:t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1787" w:footer="0" w:top="214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0"/>
          <w:szCs w:val="10"/>
        </w:rPr>
      </w:pPr>
    </w:p>
    <w:p>
      <w:pPr>
        <w:spacing w:line="200" w:lineRule="atLeast"/>
        <w:ind w:left="72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07.75pt;height:27.6pt;mso-position-horizontal-relative:char;mso-position-vertical-relative:line" coordorigin="0,0" coordsize="4155,552">
            <v:group style="position:absolute;left:0;top:0;width:4155;height:552" coordorigin="0,0" coordsize="4155,552">
              <v:shape style="position:absolute;left:0;top:0;width:4155;height:552" coordorigin="0,0" coordsize="4155,552" path="m2374,550l1736,550,1896,552,2291,552,2374,550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569,58l441,58,343,68,270,84,253,90,235,94,216,102,198,108,174,120,152,132,132,144,114,154,97,166,83,180,70,192,31,248,16,284,6,302,0,320,0,336,4,350,47,414,102,448,122,458,144,466,167,474,192,484,207,488,224,494,240,498,258,504,295,512,334,520,355,522,421,534,445,536,470,540,489,542,509,542,530,544,551,544,640,546,753,546,893,548,1676,548,1696,550,2458,550,3110,540,3150,538,3514,538,3536,536,2046,536,1988,534,1930,534,1116,532,991,530,731,530,671,528,631,528,611,526,592,526,572,524,553,524,434,512,413,508,392,506,349,498,309,490,290,486,272,480,254,476,182,452,126,428,84,388,72,374,62,360,54,346,50,330,49,316,52,302,60,286,74,272,74,268,107,204,157,160,185,142,201,132,219,124,238,116,260,106,284,98,310,90,345,82,423,74,1558,74,1578,72,1638,72,1658,70,1678,70,1758,68,1799,66,1819,66,1839,64,772,64,691,62,651,62,631,60,611,60,569,58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3447,538l3250,538,3292,540,3425,540,3447,538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3580,534l2229,534,2191,536,3558,536,3580,534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3714,526l2872,526,2796,528,2569,530,2380,534,3602,534,3625,532,3647,532,3714,526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3733,10l3322,10,3418,14,3476,14,3516,16,3556,16,3597,18,3618,20,3660,20,3682,22,3760,28,3784,32,3807,34,3850,42,3870,48,3888,52,3952,78,4019,130,4049,160,4063,174,4100,238,4110,294,4110,312,4081,388,4047,420,4031,432,4013,442,3993,452,3970,464,3944,474,3928,480,3911,484,3893,490,3873,492,3833,500,3745,508,3685,514,3665,514,3645,516,3624,516,3604,518,3584,518,3563,520,3480,520,3459,522,3308,522,3148,524,3028,524,2968,526,3735,526,3837,516,3857,512,3877,510,3916,502,3935,496,3954,492,3990,480,4014,470,4035,458,4056,448,4074,436,4091,426,4105,414,4147,362,4154,316,4154,302,4147,228,4112,170,4055,114,4001,70,3987,64,3973,56,3956,50,3938,44,3919,40,3898,34,3876,30,3852,24,3827,20,3800,18,3772,14,3733,10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1242,76l527,76,547,78,566,78,585,80,1009,80,1242,76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1374,74l489,74,508,76,1321,76,1374,74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810,62l803,64,817,64,810,62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1993,60l1205,60,1066,64,1899,64,1918,62,1968,62,1993,60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2042,58l1288,58,1261,60,2018,60,2042,58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525,56l483,56,462,58,547,58,525,56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2216,46l1904,46,1871,48,1804,48,1671,54,1638,54,1605,56,1538,56,1505,58,2067,58,2216,46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2881,24l2325,24,2304,26,2284,26,2242,30,2222,30,2097,42,2077,42,2057,44,1971,44,1937,46,2241,46,2317,40,2343,40,2369,38,2395,38,2422,36,2499,36,2802,28,2881,24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2941,22l2386,22,2366,24,2921,24,2941,22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3615,2l3105,2,3003,6,2447,20,2407,22,2961,22,2981,20,3001,20,3022,18,3062,16,3081,16,3101,14,3121,14,3141,12,3200,12,3220,10,3733,10,3714,8,3694,8,3655,4,3635,4,3615,2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3554,0l3191,0,3169,2,3574,2,3554,0xe" filled="true" fillcolor="#39b54a" stroked="false">
                <v:path arrowok="t"/>
                <v:fill type="solid"/>
              </v:shape>
              <v:shape style="position:absolute;left:0;top:0;width:4155;height:552" type="#_x0000_t202" filled="false" stroked="false">
                <v:textbox inset="0,0,0,0">
                  <w:txbxContent>
                    <w:p>
                      <w:pPr>
                        <w:spacing w:before="126"/>
                        <w:ind w:left="299" w:right="0" w:firstLine="0"/>
                        <w:jc w:val="left"/>
                        <w:rPr>
                          <w:rFonts w:ascii="Trebuchet MS" w:hAnsi="Trebuchet MS" w:cs="Trebuchet MS" w:eastAsia="Trebuchet MS"/>
                          <w:sz w:val="30"/>
                          <w:szCs w:val="30"/>
                        </w:rPr>
                      </w:pPr>
                      <w:r>
                        <w:rPr>
                          <w:rFonts w:ascii="Trebuchet MS"/>
                          <w:b/>
                          <w:color w:val="6DC067"/>
                          <w:spacing w:val="-2"/>
                          <w:w w:val="95"/>
                          <w:sz w:val="30"/>
                        </w:rPr>
                        <w:t>Ec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1"/>
                          <w:w w:val="95"/>
                          <w:sz w:val="30"/>
                        </w:rPr>
                        <w:t>onomic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60"/>
                          <w:w w:val="95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1"/>
                          <w:w w:val="95"/>
                          <w:sz w:val="30"/>
                        </w:rPr>
                        <w:t>Empo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2"/>
                          <w:w w:val="95"/>
                          <w:sz w:val="30"/>
                        </w:rPr>
                        <w:t>w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1"/>
                          <w:w w:val="95"/>
                          <w:sz w:val="30"/>
                        </w:rPr>
                        <w:t>erment</w:t>
                      </w:r>
                      <w:r>
                        <w:rPr>
                          <w:rFonts w:ascii="Trebuchet MS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240" w:lineRule="auto" w:before="54"/>
        <w:ind w:right="0"/>
        <w:jc w:val="left"/>
        <w:rPr>
          <w:b w:val="0"/>
          <w:bCs w:val="0"/>
        </w:rPr>
      </w:pPr>
      <w:r>
        <w:rPr>
          <w:color w:val="BC3C2E"/>
        </w:rPr>
        <w:t>Definition</w:t>
      </w:r>
      <w:r>
        <w:rPr>
          <w:b w:val="0"/>
        </w:rPr>
      </w:r>
    </w:p>
    <w:p>
      <w:pPr>
        <w:pStyle w:val="BodyText"/>
        <w:spacing w:line="250" w:lineRule="auto" w:before="78"/>
        <w:ind w:left="1020" w:right="1930"/>
        <w:jc w:val="left"/>
      </w:pPr>
      <w:r>
        <w:rPr>
          <w:spacing w:val="-1"/>
          <w:w w:val="105"/>
        </w:rPr>
        <w:t>Economic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Empo</w:t>
      </w:r>
      <w:r>
        <w:rPr>
          <w:spacing w:val="-2"/>
          <w:w w:val="105"/>
        </w:rPr>
        <w:t>werment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includes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ensuring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env</w:t>
      </w:r>
      <w:r>
        <w:rPr>
          <w:spacing w:val="-2"/>
          <w:w w:val="105"/>
        </w:rPr>
        <w:t>ir</w:t>
      </w:r>
      <w:r>
        <w:rPr>
          <w:spacing w:val="-1"/>
          <w:w w:val="105"/>
        </w:rPr>
        <w:t>onment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children </w:t>
      </w:r>
      <w:r>
        <w:rPr>
          <w:spacing w:val="-2"/>
          <w:w w:val="105"/>
        </w:rPr>
        <w:t>gr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w up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ee</w:t>
      </w:r>
      <w:r>
        <w:rPr>
          <w:w w:val="104"/>
        </w:rPr>
        <w:t> </w:t>
      </w:r>
      <w:r>
        <w:rPr>
          <w:spacing w:val="49"/>
          <w:w w:val="104"/>
        </w:rPr>
        <w:t> </w:t>
      </w:r>
      <w:r>
        <w:rPr>
          <w:spacing w:val="-2"/>
          <w:w w:val="105"/>
        </w:rPr>
        <w:t>from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pov</w:t>
      </w:r>
      <w:r>
        <w:rPr>
          <w:spacing w:val="-3"/>
          <w:w w:val="105"/>
        </w:rPr>
        <w:t>erty</w:t>
      </w:r>
      <w:r>
        <w:rPr>
          <w:spacing w:val="-2"/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wher</w:t>
      </w:r>
      <w:r>
        <w:rPr>
          <w:spacing w:val="-1"/>
          <w:w w:val="105"/>
        </w:rPr>
        <w:t>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parents,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arer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amily </w:t>
      </w:r>
      <w:r>
        <w:rPr>
          <w:spacing w:val="-2"/>
          <w:w w:val="105"/>
        </w:rPr>
        <w:t>have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access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economic oppor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unity.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-1"/>
          <w:w w:val="105"/>
        </w:rPr>
        <w:t> also</w:t>
      </w:r>
      <w:r>
        <w:rPr/>
      </w:r>
    </w:p>
    <w:p>
      <w:pPr>
        <w:pStyle w:val="BodyText"/>
        <w:spacing w:line="250" w:lineRule="auto" w:before="0"/>
        <w:ind w:left="1020" w:right="1399"/>
        <w:jc w:val="left"/>
      </w:pPr>
      <w:r>
        <w:rPr>
          <w:spacing w:val="-1"/>
          <w:w w:val="105"/>
        </w:rPr>
        <w:t>includes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ensuring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people,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once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orking</w:t>
      </w:r>
      <w:r>
        <w:rPr>
          <w:spacing w:val="7"/>
          <w:w w:val="105"/>
        </w:rPr>
        <w:t> </w:t>
      </w:r>
      <w:r>
        <w:rPr>
          <w:w w:val="105"/>
        </w:rPr>
        <w:t>age,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have</w:t>
      </w:r>
      <w:r>
        <w:rPr>
          <w:spacing w:val="6"/>
          <w:w w:val="105"/>
        </w:rPr>
        <w:t> </w:t>
      </w:r>
      <w:r>
        <w:rPr>
          <w:spacing w:val="-3"/>
          <w:w w:val="105"/>
        </w:rPr>
        <w:t>access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emplo</w:t>
      </w:r>
      <w:r>
        <w:rPr>
          <w:spacing w:val="-2"/>
          <w:w w:val="105"/>
        </w:rPr>
        <w:t>yment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ent</w:t>
      </w:r>
      <w:r>
        <w:rPr>
          <w:spacing w:val="-1"/>
          <w:w w:val="105"/>
        </w:rPr>
        <w:t>erprise</w:t>
      </w:r>
      <w:r>
        <w:rPr>
          <w:spacing w:val="63"/>
          <w:w w:val="112"/>
        </w:rPr>
        <w:t> </w:t>
      </w:r>
      <w:r>
        <w:rPr>
          <w:spacing w:val="-1"/>
          <w:w w:val="105"/>
        </w:rPr>
        <w:t>oppor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unities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enable</w:t>
      </w:r>
      <w:r>
        <w:rPr>
          <w:spacing w:val="-5"/>
          <w:w w:val="105"/>
        </w:rPr>
        <w:t> </w:t>
      </w:r>
      <w:r>
        <w:rPr>
          <w:w w:val="105"/>
        </w:rPr>
        <w:t>them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oductive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mem</w:t>
      </w:r>
      <w:r>
        <w:rPr>
          <w:spacing w:val="-1"/>
          <w:w w:val="105"/>
        </w:rPr>
        <w:t>bers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ommu</w:t>
      </w:r>
      <w:r>
        <w:rPr>
          <w:spacing w:val="-2"/>
          <w:w w:val="105"/>
        </w:rPr>
        <w:t>nity.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BC3C2E"/>
          <w:spacing w:val="-1"/>
          <w:w w:val="95"/>
        </w:rPr>
        <w:t>Why</w:t>
      </w:r>
      <w:r>
        <w:rPr>
          <w:color w:val="BC3C2E"/>
          <w:spacing w:val="-10"/>
          <w:w w:val="95"/>
        </w:rPr>
        <w:t> </w:t>
      </w:r>
      <w:r>
        <w:rPr>
          <w:color w:val="BC3C2E"/>
          <w:spacing w:val="-2"/>
          <w:w w:val="95"/>
        </w:rPr>
        <w:t>Ec</w:t>
      </w:r>
      <w:r>
        <w:rPr>
          <w:color w:val="BC3C2E"/>
          <w:spacing w:val="-1"/>
          <w:w w:val="95"/>
        </w:rPr>
        <w:t>onomic</w:t>
      </w:r>
      <w:r>
        <w:rPr>
          <w:color w:val="BC3C2E"/>
          <w:spacing w:val="-9"/>
          <w:w w:val="95"/>
        </w:rPr>
        <w:t> </w:t>
      </w:r>
      <w:r>
        <w:rPr>
          <w:color w:val="BC3C2E"/>
          <w:spacing w:val="-1"/>
          <w:w w:val="95"/>
        </w:rPr>
        <w:t>Empo</w:t>
      </w:r>
      <w:r>
        <w:rPr>
          <w:color w:val="BC3C2E"/>
          <w:spacing w:val="-2"/>
          <w:w w:val="95"/>
        </w:rPr>
        <w:t>w</w:t>
      </w:r>
      <w:r>
        <w:rPr>
          <w:color w:val="BC3C2E"/>
          <w:spacing w:val="-1"/>
          <w:w w:val="95"/>
        </w:rPr>
        <w:t>erment</w:t>
      </w:r>
      <w:r>
        <w:rPr>
          <w:color w:val="BC3C2E"/>
          <w:spacing w:val="-9"/>
          <w:w w:val="95"/>
        </w:rPr>
        <w:t> </w:t>
      </w:r>
      <w:r>
        <w:rPr>
          <w:color w:val="BC3C2E"/>
          <w:spacing w:val="-2"/>
          <w:w w:val="95"/>
        </w:rPr>
        <w:t>is</w:t>
      </w:r>
      <w:r>
        <w:rPr>
          <w:color w:val="BC3C2E"/>
          <w:spacing w:val="-9"/>
          <w:w w:val="95"/>
        </w:rPr>
        <w:t> </w:t>
      </w:r>
      <w:r>
        <w:rPr>
          <w:color w:val="BC3C2E"/>
          <w:spacing w:val="-1"/>
          <w:w w:val="95"/>
        </w:rPr>
        <w:t>important</w:t>
      </w:r>
      <w:r>
        <w:rPr>
          <w:b w:val="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00" w:lineRule="atLeast"/>
        <w:ind w:left="2622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303.350pt;height:57pt;mso-position-horizontal-relative:char;mso-position-vertical-relative:line" coordorigin="0,0" coordsize="6067,1140">
            <v:shape style="position:absolute;left:0;top:0;width:6066;height:1140" type="#_x0000_t75" stroked="false">
              <v:imagedata r:id="rId26" o:title=""/>
            </v:shape>
            <v:shape style="position:absolute;left:0;top:0;width:6067;height:1140" type="#_x0000_t202" filled="false" stroked="false">
              <v:textbox inset="0,0,0,0">
                <w:txbxContent>
                  <w:p>
                    <w:pPr>
                      <w:spacing w:before="187"/>
                      <w:ind w:left="26" w:right="0" w:firstLine="0"/>
                      <w:jc w:val="center"/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pP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"/>
                        <w:sz w:val="30"/>
                        <w:szCs w:val="30"/>
                      </w:rPr>
                      <w:t>“Y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"/>
                        <w:sz w:val="30"/>
                        <w:szCs w:val="30"/>
                      </w:rPr>
                      <w:t>ou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ha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ve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4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4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future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4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and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4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p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l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an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4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for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4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future.”</w:t>
                    </w:r>
                    <w:r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r>
                  </w:p>
                  <w:p>
                    <w:pPr>
                      <w:spacing w:before="99"/>
                      <w:ind w:left="26" w:right="0" w:firstLine="0"/>
                      <w:jc w:val="center"/>
                      <w:rPr>
                        <w:rFonts w:ascii="Calibri" w:hAnsi="Calibri" w:cs="Calibri" w:eastAsia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color w:val="58595B"/>
                        <w:spacing w:val="-3"/>
                        <w:w w:val="110"/>
                        <w:sz w:val="20"/>
                      </w:rPr>
                      <w:t>Community</w:t>
                    </w:r>
                    <w:r>
                      <w:rPr>
                        <w:rFonts w:ascii="Calibri"/>
                        <w:color w:val="58595B"/>
                        <w:spacing w:val="-31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c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on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s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u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l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tation</w:t>
                    </w:r>
                    <w:r>
                      <w:rPr>
                        <w:rFonts w:ascii="Calibri"/>
                        <w:color w:val="58595B"/>
                        <w:spacing w:val="-30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w w:val="110"/>
                        <w:sz w:val="20"/>
                      </w:rPr>
                      <w:t>participant,</w:t>
                    </w:r>
                    <w:r>
                      <w:rPr>
                        <w:rFonts w:ascii="Calibri"/>
                        <w:color w:val="58595B"/>
                        <w:spacing w:val="-29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Ip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sw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ich</w:t>
                    </w:r>
                    <w:r>
                      <w:rPr>
                        <w:rFonts w:ascii="Calibri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17"/>
          <w:szCs w:val="17"/>
        </w:rPr>
      </w:pPr>
    </w:p>
    <w:p>
      <w:pPr>
        <w:pStyle w:val="BodyText"/>
        <w:spacing w:line="250" w:lineRule="auto" w:before="60"/>
        <w:ind w:left="1020" w:right="1784"/>
        <w:jc w:val="left"/>
      </w:pPr>
      <w:r>
        <w:rPr>
          <w:spacing w:val="-1"/>
          <w:w w:val="105"/>
        </w:rPr>
        <w:t>Economic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Empo</w:t>
      </w:r>
      <w:r>
        <w:rPr>
          <w:spacing w:val="-2"/>
          <w:w w:val="105"/>
        </w:rPr>
        <w:t>werment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important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for </w:t>
      </w:r>
      <w:r>
        <w:rPr>
          <w:w w:val="105"/>
        </w:rPr>
        <w:t>the</w:t>
      </w:r>
      <w:r>
        <w:rPr>
          <w:spacing w:val="-2"/>
          <w:w w:val="105"/>
        </w:rPr>
        <w:t> w</w:t>
      </w:r>
      <w:r>
        <w:rPr>
          <w:spacing w:val="-1"/>
          <w:w w:val="105"/>
        </w:rPr>
        <w:t>ellbeing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45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because</w:t>
      </w:r>
      <w:r>
        <w:rPr>
          <w:spacing w:val="4"/>
          <w:w w:val="105"/>
        </w:rPr>
        <w:t> </w:t>
      </w:r>
      <w:r>
        <w:rPr>
          <w:w w:val="105"/>
        </w:rPr>
        <w:t>it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ontri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ut</w:t>
      </w:r>
      <w:r>
        <w:rPr>
          <w:spacing w:val="-2"/>
          <w:w w:val="105"/>
        </w:rPr>
        <w:t>es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saf</w:t>
      </w:r>
      <w:r>
        <w:rPr>
          <w:spacing w:val="-2"/>
          <w:w w:val="105"/>
        </w:rPr>
        <w:t>ety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quality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life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53"/>
          <w:w w:val="112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Torr</w:t>
      </w:r>
      <w:r>
        <w:rPr>
          <w:spacing w:val="-3"/>
          <w:w w:val="105"/>
        </w:rPr>
        <w:t>es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peoples.</w:t>
      </w:r>
      <w:r>
        <w:rPr>
          <w:spacing w:val="4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have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ange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oppor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unities</w:t>
      </w:r>
      <w:r>
        <w:rPr>
          <w:spacing w:val="51"/>
          <w:w w:val="123"/>
        </w:rPr>
        <w:t> </w:t>
      </w:r>
      <w:r>
        <w:rPr>
          <w:spacing w:val="-2"/>
          <w:w w:val="105"/>
        </w:rPr>
        <w:t>available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7"/>
          <w:w w:val="105"/>
        </w:rPr>
        <w:t> </w:t>
      </w:r>
      <w:r>
        <w:rPr>
          <w:w w:val="105"/>
        </w:rPr>
        <w:t>them: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educational,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emplo</w:t>
      </w:r>
      <w:r>
        <w:rPr>
          <w:spacing w:val="-2"/>
          <w:w w:val="105"/>
        </w:rPr>
        <w:t>yment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ec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eational.</w:t>
      </w:r>
      <w:r>
        <w:rPr/>
      </w:r>
    </w:p>
    <w:p>
      <w:pPr>
        <w:pStyle w:val="BodyText"/>
        <w:spacing w:line="250" w:lineRule="auto" w:before="170"/>
        <w:ind w:left="1020" w:right="2512"/>
        <w:jc w:val="left"/>
      </w:pPr>
      <w:r>
        <w:rPr>
          <w:w w:val="105"/>
        </w:rPr>
        <w:t>The</w:t>
      </w:r>
      <w:r>
        <w:rPr>
          <w:spacing w:val="-1"/>
          <w:w w:val="105"/>
        </w:rPr>
        <w:t> Queensland</w:t>
      </w:r>
      <w:r>
        <w:rPr>
          <w:spacing w:val="-2"/>
          <w:w w:val="105"/>
        </w:rPr>
        <w:t> </w:t>
      </w:r>
      <w:r>
        <w:rPr>
          <w:rFonts w:ascii="Calibri"/>
          <w:i/>
          <w:w w:val="105"/>
        </w:rPr>
        <w:t>Human</w:t>
      </w:r>
      <w:r>
        <w:rPr>
          <w:rFonts w:ascii="Calibri"/>
          <w:i/>
          <w:spacing w:val="-2"/>
          <w:w w:val="105"/>
        </w:rPr>
        <w:t> </w:t>
      </w:r>
      <w:r>
        <w:rPr>
          <w:rFonts w:ascii="Calibri"/>
          <w:i/>
          <w:spacing w:val="-1"/>
          <w:w w:val="105"/>
        </w:rPr>
        <w:t>Righ</w:t>
      </w:r>
      <w:r>
        <w:rPr>
          <w:rFonts w:ascii="Calibri"/>
          <w:i/>
          <w:spacing w:val="-2"/>
          <w:w w:val="105"/>
        </w:rPr>
        <w:t>t</w:t>
      </w:r>
      <w:r>
        <w:rPr>
          <w:rFonts w:ascii="Calibri"/>
          <w:i/>
          <w:spacing w:val="-1"/>
          <w:w w:val="105"/>
        </w:rPr>
        <w:t>s</w:t>
      </w:r>
      <w:r>
        <w:rPr>
          <w:rFonts w:ascii="Calibri"/>
          <w:i/>
          <w:spacing w:val="-3"/>
          <w:w w:val="105"/>
        </w:rPr>
        <w:t> </w:t>
      </w:r>
      <w:r>
        <w:rPr>
          <w:rFonts w:ascii="Calibri"/>
          <w:i/>
          <w:w w:val="105"/>
        </w:rPr>
        <w:t>Act</w:t>
      </w:r>
      <w:r>
        <w:rPr>
          <w:rFonts w:ascii="Calibri"/>
          <w:i/>
          <w:spacing w:val="-3"/>
          <w:w w:val="105"/>
        </w:rPr>
        <w:t> </w:t>
      </w:r>
      <w:r>
        <w:rPr>
          <w:rFonts w:ascii="Calibri"/>
          <w:i/>
          <w:spacing w:val="-4"/>
          <w:w w:val="105"/>
        </w:rPr>
        <w:t>20</w:t>
      </w:r>
      <w:r>
        <w:rPr>
          <w:rFonts w:ascii="Calibri"/>
          <w:i/>
          <w:spacing w:val="-5"/>
          <w:w w:val="105"/>
        </w:rPr>
        <w:t>1</w:t>
      </w:r>
      <w:r>
        <w:rPr>
          <w:rFonts w:ascii="Calibri"/>
          <w:i/>
          <w:spacing w:val="-4"/>
          <w:w w:val="105"/>
        </w:rPr>
        <w:t>9</w:t>
      </w:r>
      <w:r>
        <w:rPr>
          <w:rFonts w:ascii="Calibri"/>
          <w:i/>
          <w:spacing w:val="-1"/>
          <w:w w:val="105"/>
        </w:rPr>
        <w:t> </w:t>
      </w:r>
      <w:r>
        <w:rPr>
          <w:w w:val="105"/>
        </w:rPr>
        <w:t>(s</w:t>
      </w:r>
      <w:r>
        <w:rPr>
          <w:spacing w:val="-2"/>
          <w:w w:val="105"/>
        </w:rPr>
        <w:t> </w:t>
      </w:r>
      <w:r>
        <w:rPr>
          <w:w w:val="105"/>
        </w:rPr>
        <w:t>15)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ates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ev</w:t>
      </w:r>
      <w:r>
        <w:rPr>
          <w:spacing w:val="-2"/>
          <w:w w:val="105"/>
        </w:rPr>
        <w:t>ery</w:t>
      </w:r>
      <w:r>
        <w:rPr>
          <w:spacing w:val="-1"/>
          <w:w w:val="105"/>
        </w:rPr>
        <w:t>one</w:t>
      </w:r>
      <w:r>
        <w:rPr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entitled</w:t>
      </w:r>
      <w:r>
        <w:rPr>
          <w:spacing w:val="-2"/>
          <w:w w:val="105"/>
        </w:rPr>
        <w:t> t</w:t>
      </w:r>
      <w:r>
        <w:rPr>
          <w:spacing w:val="-1"/>
          <w:w w:val="105"/>
        </w:rPr>
        <w:t>o </w:t>
      </w:r>
      <w:r>
        <w:rPr>
          <w:w w:val="105"/>
        </w:rPr>
        <w:t>equal</w:t>
      </w:r>
      <w:r>
        <w:rPr>
          <w:spacing w:val="47"/>
          <w:w w:val="108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eff</w:t>
      </w:r>
      <w:r>
        <w:rPr>
          <w:spacing w:val="-1"/>
          <w:w w:val="105"/>
        </w:rPr>
        <w:t>ective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prot</w:t>
      </w:r>
      <w:r>
        <w:rPr>
          <w:spacing w:val="-1"/>
          <w:w w:val="105"/>
        </w:rPr>
        <w:t>ection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agains</w:t>
      </w:r>
      <w:r>
        <w:rPr>
          <w:spacing w:val="-2"/>
          <w:w w:val="105"/>
        </w:rPr>
        <w:t>t</w:t>
      </w:r>
      <w:r>
        <w:rPr>
          <w:w w:val="105"/>
        </w:rPr>
        <w:t> </w:t>
      </w:r>
      <w:r>
        <w:rPr>
          <w:spacing w:val="-1"/>
          <w:w w:val="105"/>
        </w:rPr>
        <w:t>discrimination,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enjo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hu</w:t>
      </w:r>
      <w:r>
        <w:rPr>
          <w:spacing w:val="-3"/>
          <w:w w:val="105"/>
        </w:rPr>
        <w:t>m</w:t>
      </w:r>
      <w:r>
        <w:rPr>
          <w:spacing w:val="-2"/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rights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ithout</w:t>
      </w:r>
      <w:r>
        <w:rPr>
          <w:spacing w:val="49"/>
          <w:w w:val="104"/>
        </w:rPr>
        <w:t> </w:t>
      </w:r>
      <w:r>
        <w:rPr>
          <w:spacing w:val="-1"/>
          <w:w w:val="105"/>
        </w:rPr>
        <w:t>discrimination.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BC3C2E"/>
          <w:spacing w:val="-3"/>
        </w:rPr>
        <w:t>Outcome</w:t>
      </w:r>
      <w:r>
        <w:rPr>
          <w:b w:val="0"/>
        </w:rPr>
      </w:r>
    </w:p>
    <w:p>
      <w:pPr>
        <w:pStyle w:val="BodyText"/>
        <w:spacing w:line="240" w:lineRule="auto" w:before="78"/>
        <w:ind w:left="1020" w:right="0"/>
        <w:jc w:val="left"/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have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access</w:t>
      </w:r>
      <w:r>
        <w:rPr>
          <w:spacing w:val="-2"/>
          <w:w w:val="105"/>
        </w:rPr>
        <w:t> t</w:t>
      </w:r>
      <w:r>
        <w:rPr>
          <w:spacing w:val="-1"/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every</w:t>
      </w:r>
      <w:r>
        <w:rPr>
          <w:spacing w:val="-1"/>
          <w:w w:val="105"/>
        </w:rPr>
        <w:t> oppor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unity.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BC3C2E"/>
          <w:spacing w:val="-3"/>
        </w:rPr>
        <w:t>Indicator</w:t>
      </w:r>
      <w:r>
        <w:rPr>
          <w:color w:val="BC3C2E"/>
          <w:spacing w:val="-2"/>
        </w:rPr>
        <w:t>s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78" w:after="0"/>
        <w:ind w:left="1643" w:right="0" w:hanging="359"/>
        <w:jc w:val="left"/>
      </w:pPr>
      <w:r>
        <w:rPr>
          <w:spacing w:val="-2"/>
          <w:w w:val="105"/>
        </w:rPr>
        <w:t>Level</w:t>
      </w:r>
      <w:r>
        <w:rPr>
          <w:w w:val="105"/>
        </w:rPr>
        <w:t> of</w:t>
      </w:r>
      <w:r>
        <w:rPr>
          <w:spacing w:val="-2"/>
          <w:w w:val="105"/>
        </w:rPr>
        <w:t> y</w:t>
      </w:r>
      <w:r>
        <w:rPr>
          <w:spacing w:val="-1"/>
          <w:w w:val="105"/>
        </w:rPr>
        <w:t>outh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par</w:t>
      </w:r>
      <w:r>
        <w:rPr>
          <w:spacing w:val="-2"/>
          <w:w w:val="105"/>
        </w:rPr>
        <w:t>ent</w:t>
      </w:r>
      <w:r>
        <w:rPr>
          <w:spacing w:val="-1"/>
          <w:w w:val="105"/>
        </w:rPr>
        <w:t>al/car</w:t>
      </w:r>
      <w:r>
        <w:rPr>
          <w:spacing w:val="-2"/>
          <w:w w:val="105"/>
        </w:rPr>
        <w:t>er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job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secu</w:t>
      </w:r>
      <w:r>
        <w:rPr>
          <w:spacing w:val="-2"/>
          <w:w w:val="105"/>
        </w:rPr>
        <w:t>rity</w:t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2"/>
          <w:w w:val="105"/>
        </w:rPr>
        <w:t>Level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par</w:t>
      </w:r>
      <w:r>
        <w:rPr>
          <w:spacing w:val="-2"/>
          <w:w w:val="105"/>
        </w:rPr>
        <w:t>ent</w:t>
      </w:r>
      <w:r>
        <w:rPr>
          <w:spacing w:val="-1"/>
          <w:w w:val="105"/>
        </w:rPr>
        <w:t>al/car</w:t>
      </w:r>
      <w:r>
        <w:rPr>
          <w:spacing w:val="-2"/>
          <w:w w:val="105"/>
        </w:rPr>
        <w:t>er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emplo</w:t>
      </w:r>
      <w:r>
        <w:rPr>
          <w:spacing w:val="-2"/>
          <w:w w:val="105"/>
        </w:rPr>
        <w:t>yment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3"/>
          <w:w w:val="105"/>
        </w:rPr>
        <w:t>R</w:t>
      </w:r>
      <w:r>
        <w:rPr>
          <w:spacing w:val="-2"/>
          <w:w w:val="105"/>
        </w:rPr>
        <w:t>ates</w:t>
      </w:r>
      <w:r>
        <w:rPr>
          <w:spacing w:val="2"/>
          <w:w w:val="105"/>
        </w:rPr>
        <w:t> </w:t>
      </w:r>
      <w:r>
        <w:rPr>
          <w:w w:val="105"/>
        </w:rPr>
        <w:t>of 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outh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emplo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ment/t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aining/education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1"/>
          <w:w w:val="105"/>
        </w:rPr>
        <w:t>Household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financial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ealth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/>
        <w:pict>
          <v:shape style="position:absolute;margin-left:142.763351pt;margin-top:19.878143pt;width:452.511653pt;height:208pt;mso-position-horizontal-relative:page;mso-position-vertical-relative:paragraph;z-index:-63376" type="#_x0000_t75" stroked="false">
            <v:imagedata r:id="rId27" o:title=""/>
          </v:shape>
        </w:pict>
      </w:r>
      <w:r>
        <w:rPr>
          <w:spacing w:val="-2"/>
          <w:w w:val="110"/>
        </w:rPr>
        <w:t>Hou</w:t>
      </w:r>
      <w:r>
        <w:rPr>
          <w:spacing w:val="-1"/>
          <w:w w:val="110"/>
        </w:rPr>
        <w:t>sehold</w:t>
      </w:r>
      <w:r>
        <w:rPr>
          <w:spacing w:val="-24"/>
          <w:w w:val="110"/>
        </w:rPr>
        <w:t> </w:t>
      </w:r>
      <w:r>
        <w:rPr>
          <w:w w:val="110"/>
        </w:rPr>
        <w:t>net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ad</w:t>
      </w:r>
      <w:r>
        <w:rPr>
          <w:spacing w:val="-3"/>
          <w:w w:val="110"/>
        </w:rPr>
        <w:t>ju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ted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dis</w:t>
      </w:r>
      <w:r>
        <w:rPr>
          <w:spacing w:val="-3"/>
          <w:w w:val="110"/>
        </w:rPr>
        <w:t>po</w:t>
      </w:r>
      <w:r>
        <w:rPr>
          <w:spacing w:val="-2"/>
          <w:w w:val="110"/>
        </w:rPr>
        <w:t>sab</w:t>
      </w:r>
      <w:r>
        <w:rPr>
          <w:spacing w:val="-3"/>
          <w:w w:val="110"/>
        </w:rPr>
        <w:t>le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inc</w:t>
      </w:r>
      <w:r>
        <w:rPr>
          <w:spacing w:val="-2"/>
          <w:w w:val="110"/>
        </w:rPr>
        <w:t>ome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50" w:lineRule="auto" w:before="0"/>
        <w:ind w:left="1020" w:right="1650"/>
        <w:jc w:val="left"/>
        <w:rPr>
          <w:sz w:val="13"/>
          <w:szCs w:val="13"/>
        </w:rPr>
      </w:pP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above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indicative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only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have</w:t>
      </w:r>
      <w:r>
        <w:rPr>
          <w:spacing w:val="6"/>
          <w:w w:val="105"/>
        </w:rPr>
        <w:t> </w:t>
      </w:r>
      <w:r>
        <w:rPr>
          <w:w w:val="105"/>
        </w:rPr>
        <w:t>been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inf</w:t>
      </w:r>
      <w:r>
        <w:rPr>
          <w:spacing w:val="-2"/>
          <w:w w:val="105"/>
        </w:rPr>
        <w:t>ormed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simil</w:t>
      </w:r>
      <w:r>
        <w:rPr>
          <w:spacing w:val="-3"/>
          <w:w w:val="105"/>
        </w:rPr>
        <w:t>ar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ont</w:t>
      </w:r>
      <w:r>
        <w:rPr>
          <w:spacing w:val="-1"/>
          <w:w w:val="105"/>
        </w:rPr>
        <w:t>ained</w:t>
      </w:r>
      <w:r>
        <w:rPr>
          <w:spacing w:val="43"/>
          <w:w w:val="108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ithin</w:t>
      </w:r>
      <w:r>
        <w:rPr>
          <w:w w:val="105"/>
        </w:rPr>
        <w:t> the </w:t>
      </w:r>
      <w:r>
        <w:rPr>
          <w:spacing w:val="-1"/>
          <w:w w:val="105"/>
        </w:rPr>
        <w:t>Bett</w:t>
      </w:r>
      <w:r>
        <w:rPr>
          <w:spacing w:val="-2"/>
          <w:w w:val="105"/>
        </w:rPr>
        <w:t>er</w:t>
      </w:r>
      <w:r>
        <w:rPr>
          <w:w w:val="105"/>
        </w:rPr>
        <w:t> </w:t>
      </w:r>
      <w:r>
        <w:rPr>
          <w:spacing w:val="-1"/>
          <w:w w:val="105"/>
        </w:rPr>
        <w:t>Life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Index</w:t>
      </w:r>
      <w:r>
        <w:rPr>
          <w:spacing w:val="-3"/>
          <w:w w:val="105"/>
          <w:position w:val="7"/>
          <w:sz w:val="13"/>
        </w:rPr>
        <w:t>15</w:t>
      </w:r>
      <w:r>
        <w:rPr>
          <w:spacing w:val="-2"/>
          <w:w w:val="105"/>
        </w:rPr>
        <w:t>,</w:t>
      </w:r>
      <w:r>
        <w:rPr>
          <w:w w:val="105"/>
        </w:rPr>
        <w:t> the </w:t>
      </w:r>
      <w:r>
        <w:rPr>
          <w:spacing w:val="-2"/>
          <w:w w:val="105"/>
        </w:rPr>
        <w:t>Closing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ap</w:t>
      </w:r>
      <w:r>
        <w:rPr>
          <w:w w:val="105"/>
        </w:rPr>
        <w:t> </w:t>
      </w:r>
      <w:r>
        <w:rPr>
          <w:spacing w:val="-3"/>
          <w:w w:val="105"/>
        </w:rPr>
        <w:t>tar</w:t>
      </w:r>
      <w:r>
        <w:rPr>
          <w:spacing w:val="-2"/>
          <w:w w:val="105"/>
        </w:rPr>
        <w:t>gets</w:t>
      </w:r>
      <w:r>
        <w:rPr>
          <w:spacing w:val="-3"/>
          <w:w w:val="105"/>
          <w:position w:val="7"/>
          <w:sz w:val="13"/>
        </w:rPr>
        <w:t>16</w:t>
      </w:r>
      <w:r>
        <w:rPr>
          <w:spacing w:val="-2"/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the </w:t>
      </w:r>
      <w:r>
        <w:rPr>
          <w:spacing w:val="-1"/>
          <w:w w:val="105"/>
        </w:rPr>
        <w:t>National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Plan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for</w:t>
      </w:r>
      <w:r>
        <w:rPr>
          <w:w w:val="105"/>
        </w:rPr>
        <w:t> </w:t>
      </w:r>
      <w:r>
        <w:rPr>
          <w:spacing w:val="-2"/>
          <w:w w:val="105"/>
        </w:rPr>
        <w:t>Child </w:t>
      </w:r>
      <w:r>
        <w:rPr>
          <w:w w:val="105"/>
        </w:rPr>
        <w:t>and</w:t>
      </w:r>
      <w:r>
        <w:rPr>
          <w:spacing w:val="81"/>
          <w:w w:val="108"/>
        </w:rPr>
        <w:t> </w:t>
      </w:r>
      <w:r>
        <w:rPr>
          <w:spacing w:val="-3"/>
          <w:w w:val="105"/>
        </w:rPr>
        <w:t>Youth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ellbeing.</w:t>
      </w:r>
      <w:r>
        <w:rPr>
          <w:spacing w:val="-3"/>
          <w:w w:val="105"/>
          <w:position w:val="7"/>
          <w:sz w:val="13"/>
        </w:rPr>
        <w:t>17</w:t>
      </w:r>
      <w:r>
        <w:rPr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8"/>
          <w:szCs w:val="18"/>
        </w:rPr>
      </w:pPr>
    </w:p>
    <w:p>
      <w:pPr>
        <w:spacing w:before="0"/>
        <w:ind w:left="0" w:right="279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w w:val="85"/>
          <w:sz w:val="18"/>
        </w:rPr>
        <w:t>11</w:t>
      </w:r>
      <w:r>
        <w:rPr>
          <w:rFonts w:ascii="Calibri"/>
          <w:sz w:val="18"/>
        </w:rPr>
      </w:r>
    </w:p>
    <w:p>
      <w:pPr>
        <w:spacing w:after="0"/>
        <w:jc w:val="right"/>
        <w:rPr>
          <w:rFonts w:ascii="Calibri" w:hAnsi="Calibri" w:cs="Calibri" w:eastAsia="Calibri"/>
          <w:sz w:val="18"/>
          <w:szCs w:val="18"/>
        </w:rPr>
        <w:sectPr>
          <w:headerReference w:type="default" r:id="rId24"/>
          <w:headerReference w:type="even" r:id="rId25"/>
          <w:pgSz w:w="11910" w:h="16840"/>
          <w:pgMar w:header="1828" w:footer="0" w:top="218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4"/>
          <w:szCs w:val="14"/>
        </w:rPr>
      </w:pPr>
    </w:p>
    <w:p>
      <w:pPr>
        <w:spacing w:line="200" w:lineRule="atLeast"/>
        <w:ind w:left="133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86.45pt;height:27.6pt;mso-position-horizontal-relative:char;mso-position-vertical-relative:line" coordorigin="0,0" coordsize="1729,552">
            <v:group style="position:absolute;left:0;top:0;width:1729;height:552" coordorigin="0,0" coordsize="1729,552">
              <v:shape style="position:absolute;left:0;top:0;width:1729;height:552" coordorigin="0,0" coordsize="1729,552" path="m209,56l133,72,100,94,94,98,52,148,20,220,7,280,3,302,0,320,0,340,3,358,20,416,69,474,119,510,177,534,219,544,245,544,264,546,342,546,383,548,689,548,709,550,729,550,769,552,974,552,1013,550,1212,542,1296,540,1313,538,1454,538,1474,536,841,536,822,534,802,534,722,532,441,532,397,530,298,530,277,528,258,528,239,524,220,522,201,516,181,512,159,504,141,496,124,488,108,476,92,464,76,452,40,402,21,328,21,310,24,290,31,272,31,262,52,188,83,134,130,90,184,74,647,74,666,72,685,72,765,64,330,64,313,62,276,62,255,60,231,58,209,56xe" filled="true" fillcolor="#39b54a" stroked="false">
                <v:path arrowok="t"/>
                <v:fill type="solid"/>
              </v:shape>
              <v:shape style="position:absolute;left:0;top:0;width:1729;height:552" coordorigin="0,0" coordsize="1729,552" path="m1435,538l1353,538,1378,540,1416,540,1435,538xe" filled="true" fillcolor="#39b54a" stroked="false">
                <v:path arrowok="t"/>
                <v:fill type="solid"/>
              </v:shape>
              <v:shape style="position:absolute;left:0;top:0;width:1729;height:552" coordorigin="0,0" coordsize="1729,552" path="m1550,10l1364,10,1385,12,1421,14,1439,14,1478,18,1499,18,1522,22,1546,24,1607,46,1659,102,1675,136,1682,152,1689,172,1696,190,1701,212,1706,236,1708,254,1710,272,1710,288,1710,302,1702,372,1669,444,1624,486,1566,506,1503,518,1484,518,1444,522,1379,522,1322,524,1261,524,1240,526,1180,526,1044,532,1003,532,983,534,920,534,899,536,1474,536,1559,524,1631,500,1682,456,1713,404,1729,328,1729,320,1729,288,1722,208,1696,134,1678,96,1667,74,1608,28,1559,12,1550,10xe" filled="true" fillcolor="#39b54a" stroked="false">
                <v:path arrowok="t"/>
                <v:fill type="solid"/>
              </v:shape>
              <v:shape style="position:absolute;left:0;top:0;width:1729;height:552" coordorigin="0,0" coordsize="1729,552" path="m562,74l184,74,206,76,242,80,427,80,503,76,542,76,562,74xe" filled="true" fillcolor="#39b54a" stroked="false">
                <v:path arrowok="t"/>
                <v:fill type="solid"/>
              </v:shape>
              <v:shape style="position:absolute;left:0;top:0;width:1729;height:552" coordorigin="0,0" coordsize="1729,552" path="m337,62l334,64,340,64,337,62xe" filled="true" fillcolor="#39b54a" stroked="false">
                <v:path arrowok="t"/>
                <v:fill type="solid"/>
              </v:shape>
              <v:shape style="position:absolute;left:0;top:0;width:1729;height:552" coordorigin="0,0" coordsize="1729,552" path="m1481,0l1341,0,1321,2,1300,2,1279,4,1259,4,1220,8,1100,14,1041,18,945,28,924,32,903,34,881,40,862,42,839,44,820,44,801,46,782,46,743,50,703,52,664,56,643,56,623,58,539,58,520,60,500,60,460,62,440,64,786,64,808,62,827,62,847,58,886,54,925,46,945,44,965,40,1006,36,1043,36,1062,34,1081,34,1122,30,1144,30,1166,28,1344,10,1550,10,1521,4,1481,0xe" filled="true" fillcolor="#39b54a" stroked="false">
                <v:path arrowok="t"/>
                <v:fill type="solid"/>
              </v:shape>
              <v:shape style="position:absolute;left:0;top:0;width:1729;height:552" type="#_x0000_t202" filled="false" stroked="false">
                <v:textbox inset="0,0,0,0">
                  <w:txbxContent>
                    <w:p>
                      <w:pPr>
                        <w:spacing w:before="126"/>
                        <w:ind w:left="254" w:right="0" w:firstLine="0"/>
                        <w:jc w:val="left"/>
                        <w:rPr>
                          <w:rFonts w:ascii="Trebuchet MS" w:hAnsi="Trebuchet MS" w:cs="Trebuchet MS" w:eastAsia="Trebuchet MS"/>
                          <w:sz w:val="30"/>
                          <w:szCs w:val="30"/>
                        </w:rPr>
                      </w:pPr>
                      <w:r>
                        <w:rPr>
                          <w:rFonts w:ascii="Trebuchet MS"/>
                          <w:b/>
                          <w:color w:val="6DC067"/>
                          <w:spacing w:val="-3"/>
                          <w:sz w:val="30"/>
                        </w:rPr>
                        <w:t>Health</w:t>
                      </w:r>
                      <w:r>
                        <w:rPr>
                          <w:rFonts w:ascii="Trebuchet MS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240" w:lineRule="auto" w:before="54"/>
        <w:ind w:left="1587" w:right="0"/>
        <w:jc w:val="left"/>
        <w:rPr>
          <w:b w:val="0"/>
          <w:bCs w:val="0"/>
        </w:rPr>
      </w:pPr>
      <w:r>
        <w:rPr>
          <w:color w:val="BC3C2E"/>
        </w:rPr>
        <w:t>Definition</w:t>
      </w:r>
      <w:r>
        <w:rPr>
          <w:b w:val="0"/>
        </w:rPr>
      </w:r>
    </w:p>
    <w:p>
      <w:pPr>
        <w:pStyle w:val="BodyText"/>
        <w:spacing w:line="250" w:lineRule="auto" w:before="135"/>
        <w:ind w:left="1587" w:right="1099"/>
        <w:jc w:val="left"/>
      </w:pPr>
      <w:r>
        <w:rPr>
          <w:spacing w:val="-1"/>
          <w:w w:val="105"/>
        </w:rPr>
        <w:t>Health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refer</w:t>
      </w:r>
      <w:r>
        <w:rPr>
          <w:spacing w:val="-1"/>
          <w:w w:val="105"/>
        </w:rPr>
        <w:t>s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ph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sical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spiritual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health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their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social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determinants.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includes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ensuring</w:t>
      </w:r>
      <w:r>
        <w:rPr>
          <w:spacing w:val="55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have</w:t>
      </w:r>
      <w:r>
        <w:rPr>
          <w:spacing w:val="8"/>
          <w:w w:val="105"/>
        </w:rPr>
        <w:t> </w:t>
      </w:r>
      <w:r>
        <w:rPr>
          <w:spacing w:val="-3"/>
          <w:w w:val="105"/>
        </w:rPr>
        <w:t>access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affor</w:t>
      </w:r>
      <w:r>
        <w:rPr>
          <w:spacing w:val="-1"/>
          <w:w w:val="105"/>
        </w:rPr>
        <w:t>dable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appropriate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medical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as</w:t>
      </w:r>
      <w:r>
        <w:rPr>
          <w:spacing w:val="5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ell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as</w:t>
      </w:r>
      <w:r>
        <w:rPr>
          <w:spacing w:val="65"/>
          <w:w w:val="123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health</w:t>
      </w:r>
      <w:r>
        <w:rPr>
          <w:spacing w:val="-2"/>
          <w:w w:val="105"/>
        </w:rPr>
        <w:t>y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lifestyle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from</w:t>
      </w:r>
      <w:r>
        <w:rPr>
          <w:spacing w:val="-3"/>
          <w:w w:val="105"/>
        </w:rPr>
        <w:t> </w:t>
      </w:r>
      <w:r>
        <w:rPr>
          <w:w w:val="105"/>
        </w:rPr>
        <w:t>birth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adulthood.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at</w:t>
      </w:r>
      <w:r>
        <w:rPr>
          <w:spacing w:val="-2"/>
          <w:w w:val="105"/>
        </w:rPr>
        <w:t>ern</w:t>
      </w:r>
      <w:r>
        <w:rPr>
          <w:spacing w:val="-1"/>
          <w:w w:val="105"/>
        </w:rPr>
        <w:t>al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health</w:t>
      </w:r>
      <w:r>
        <w:rPr>
          <w:spacing w:val="-3"/>
          <w:w w:val="105"/>
        </w:rPr>
        <w:t> </w:t>
      </w:r>
      <w:r>
        <w:rPr>
          <w:w w:val="105"/>
        </w:rPr>
        <w:t>—</w:t>
      </w:r>
      <w:r>
        <w:rPr>
          <w:spacing w:val="-3"/>
          <w:w w:val="105"/>
        </w:rPr>
        <w:t> </w:t>
      </w:r>
      <w:r>
        <w:rPr>
          <w:w w:val="105"/>
        </w:rPr>
        <w:t>both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antenatal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perinatal</w:t>
      </w:r>
      <w:r>
        <w:rPr>
          <w:spacing w:val="-5"/>
          <w:w w:val="105"/>
        </w:rPr>
        <w:t> </w:t>
      </w:r>
      <w:r>
        <w:rPr>
          <w:w w:val="105"/>
        </w:rPr>
        <w:t>—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49"/>
          <w:w w:val="123"/>
        </w:rPr>
        <w:t> </w:t>
      </w:r>
      <w:r>
        <w:rPr>
          <w:spacing w:val="-1"/>
          <w:w w:val="105"/>
        </w:rPr>
        <w:t>also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critical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children’s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wn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health,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especially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early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s.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pStyle w:val="Heading2"/>
        <w:spacing w:line="240" w:lineRule="auto"/>
        <w:ind w:left="1587" w:right="0"/>
        <w:jc w:val="left"/>
        <w:rPr>
          <w:b w:val="0"/>
          <w:bCs w:val="0"/>
        </w:rPr>
      </w:pPr>
      <w:r>
        <w:rPr>
          <w:color w:val="BC3C2E"/>
          <w:spacing w:val="-1"/>
        </w:rPr>
        <w:t>Why</w:t>
      </w:r>
      <w:r>
        <w:rPr>
          <w:color w:val="BC3C2E"/>
          <w:spacing w:val="-33"/>
        </w:rPr>
        <w:t> </w:t>
      </w:r>
      <w:r>
        <w:rPr>
          <w:color w:val="BC3C2E"/>
          <w:spacing w:val="-3"/>
        </w:rPr>
        <w:t>Hea</w:t>
      </w:r>
      <w:r>
        <w:rPr>
          <w:color w:val="BC3C2E"/>
          <w:spacing w:val="-2"/>
        </w:rPr>
        <w:t>l</w:t>
      </w:r>
      <w:r>
        <w:rPr>
          <w:color w:val="BC3C2E"/>
          <w:spacing w:val="-3"/>
        </w:rPr>
        <w:t>th</w:t>
      </w:r>
      <w:r>
        <w:rPr>
          <w:color w:val="BC3C2E"/>
          <w:spacing w:val="-31"/>
        </w:rPr>
        <w:t> </w:t>
      </w:r>
      <w:r>
        <w:rPr>
          <w:color w:val="BC3C2E"/>
          <w:spacing w:val="-2"/>
        </w:rPr>
        <w:t>is</w:t>
      </w:r>
      <w:r>
        <w:rPr>
          <w:color w:val="BC3C2E"/>
          <w:spacing w:val="-32"/>
        </w:rPr>
        <w:t> </w:t>
      </w:r>
      <w:r>
        <w:rPr>
          <w:color w:val="BC3C2E"/>
          <w:spacing w:val="-2"/>
        </w:rPr>
        <w:t>important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00" w:lineRule="atLeast"/>
        <w:ind w:left="2000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426.45pt;height:85.5pt;mso-position-horizontal-relative:char;mso-position-vertical-relative:line" coordorigin="0,0" coordsize="8529,1710">
            <v:shape style="position:absolute;left:0;top:0;width:8528;height:1710" type="#_x0000_t75" stroked="false">
              <v:imagedata r:id="rId28" o:title=""/>
            </v:shape>
            <v:shape style="position:absolute;left:0;top:0;width:8529;height:1710" type="#_x0000_t202" filled="false" stroked="false">
              <v:textbox inset="0,0,0,0">
                <w:txbxContent>
                  <w:p>
                    <w:pPr>
                      <w:spacing w:line="340" w:lineRule="exact" w:before="206"/>
                      <w:ind w:left="278" w:right="334" w:firstLine="775"/>
                      <w:jc w:val="left"/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pP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“Abor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igina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l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childre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n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4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ha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ve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4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ac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c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ess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6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to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vac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cinations,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23"/>
                        <w:w w:val="97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den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t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l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1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c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re...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1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we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1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re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1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activel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y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2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trying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2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to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1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clo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2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the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0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gap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1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and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1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ha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ve</w:t>
                    </w:r>
                    <w:r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r>
                  </w:p>
                  <w:p>
                    <w:pPr>
                      <w:spacing w:line="339" w:lineRule="exact" w:before="0"/>
                      <w:ind w:left="0" w:right="55" w:firstLine="0"/>
                      <w:jc w:val="center"/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pP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pop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ulation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4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that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ha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ve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4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hea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lth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y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bodies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and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4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minds.”</w:t>
                    </w:r>
                    <w:r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r>
                  </w:p>
                  <w:p>
                    <w:pPr>
                      <w:spacing w:before="100"/>
                      <w:ind w:left="0" w:right="55" w:firstLine="0"/>
                      <w:jc w:val="center"/>
                      <w:rPr>
                        <w:rFonts w:ascii="Calibri" w:hAnsi="Calibri" w:cs="Calibri" w:eastAsia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color w:val="58595B"/>
                        <w:spacing w:val="-3"/>
                        <w:w w:val="110"/>
                        <w:sz w:val="20"/>
                      </w:rPr>
                      <w:t>Community</w:t>
                    </w:r>
                    <w:r>
                      <w:rPr>
                        <w:rFonts w:ascii="Calibri"/>
                        <w:color w:val="58595B"/>
                        <w:spacing w:val="-31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c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on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s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u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l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tation</w:t>
                    </w:r>
                    <w:r>
                      <w:rPr>
                        <w:rFonts w:ascii="Calibri"/>
                        <w:color w:val="58595B"/>
                        <w:spacing w:val="-30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w w:val="110"/>
                        <w:sz w:val="20"/>
                      </w:rPr>
                      <w:t>participant,</w:t>
                    </w:r>
                    <w:r>
                      <w:rPr>
                        <w:rFonts w:ascii="Calibri"/>
                        <w:color w:val="58595B"/>
                        <w:spacing w:val="-29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Ip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sw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ich</w:t>
                    </w:r>
                    <w:r>
                      <w:rPr>
                        <w:rFonts w:ascii="Calibri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pStyle w:val="BodyText"/>
        <w:spacing w:line="250" w:lineRule="auto" w:before="60"/>
        <w:ind w:left="1587" w:right="1109"/>
        <w:jc w:val="left"/>
      </w:pPr>
      <w:r>
        <w:rPr>
          <w:spacing w:val="-1"/>
          <w:w w:val="105"/>
        </w:rPr>
        <w:t>Health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is</w:t>
      </w:r>
      <w:r>
        <w:rPr>
          <w:w w:val="105"/>
        </w:rPr>
        <w:t> important </w:t>
      </w:r>
      <w:r>
        <w:rPr>
          <w:spacing w:val="-2"/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2"/>
          <w:w w:val="105"/>
        </w:rPr>
        <w:t> </w:t>
      </w:r>
      <w:r>
        <w:rPr>
          <w:w w:val="105"/>
        </w:rPr>
        <w:t>of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w w:val="105"/>
        </w:rPr>
        <w:t> and</w:t>
      </w:r>
      <w:r>
        <w:rPr>
          <w:spacing w:val="-4"/>
          <w:w w:val="105"/>
        </w:rPr>
        <w:t> Torr</w:t>
      </w:r>
      <w:r>
        <w:rPr>
          <w:spacing w:val="-3"/>
          <w:w w:val="105"/>
        </w:rPr>
        <w:t>es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47"/>
          <w:w w:val="107"/>
        </w:rPr>
        <w:t> </w:t>
      </w:r>
      <w:r>
        <w:rPr>
          <w:spacing w:val="-1"/>
          <w:w w:val="105"/>
        </w:rPr>
        <w:t>people.</w:t>
      </w:r>
      <w:r>
        <w:rPr>
          <w:spacing w:val="-2"/>
          <w:w w:val="105"/>
        </w:rPr>
        <w:t> </w:t>
      </w:r>
      <w:r>
        <w:rPr>
          <w:w w:val="105"/>
        </w:rPr>
        <w:t>It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informs</w:t>
      </w:r>
      <w:r>
        <w:rPr>
          <w:spacing w:val="-4"/>
          <w:w w:val="105"/>
        </w:rPr>
        <w:t> </w:t>
      </w:r>
      <w:r>
        <w:rPr>
          <w:w w:val="105"/>
        </w:rPr>
        <w:t>whether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Fir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4"/>
          <w:w w:val="105"/>
        </w:rPr>
        <w:t> </w:t>
      </w:r>
      <w:r>
        <w:rPr>
          <w:w w:val="105"/>
        </w:rPr>
        <w:t>Nations</w:t>
      </w:r>
      <w:r>
        <w:rPr>
          <w:spacing w:val="-3"/>
          <w:w w:val="105"/>
        </w:rPr>
        <w:t> Au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tr</w:t>
      </w:r>
      <w:r>
        <w:rPr>
          <w:spacing w:val="-2"/>
          <w:w w:val="105"/>
        </w:rPr>
        <w:t>alians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are </w:t>
      </w:r>
      <w:r>
        <w:rPr>
          <w:spacing w:val="-2"/>
          <w:w w:val="105"/>
        </w:rPr>
        <w:t>mo</w:t>
      </w:r>
      <w:r>
        <w:rPr>
          <w:spacing w:val="-1"/>
          <w:w w:val="105"/>
        </w:rPr>
        <w:t>ving </w:t>
      </w:r>
      <w:r>
        <w:rPr>
          <w:w w:val="105"/>
        </w:rPr>
        <w:t>out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pov</w:t>
      </w:r>
      <w:r>
        <w:rPr>
          <w:spacing w:val="-2"/>
          <w:w w:val="105"/>
        </w:rPr>
        <w:t>erty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into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good</w:t>
      </w:r>
      <w:r>
        <w:rPr>
          <w:spacing w:val="61"/>
          <w:w w:val="106"/>
        </w:rPr>
        <w:t> </w:t>
      </w:r>
      <w:r>
        <w:rPr>
          <w:w w:val="105"/>
        </w:rPr>
        <w:t>quality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life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impr</w:t>
      </w:r>
      <w:r>
        <w:rPr>
          <w:spacing w:val="-2"/>
          <w:w w:val="105"/>
        </w:rPr>
        <w:t>oves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access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services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life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expectancy.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health</w:t>
      </w:r>
      <w:r>
        <w:rPr>
          <w:spacing w:val="-2"/>
          <w:w w:val="105"/>
        </w:rPr>
        <w:t>y</w:t>
      </w:r>
      <w:r>
        <w:rPr>
          <w:spacing w:val="4"/>
          <w:w w:val="105"/>
        </w:rPr>
        <w:t> </w:t>
      </w:r>
      <w:r>
        <w:rPr>
          <w:w w:val="105"/>
        </w:rPr>
        <w:t>body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health</w:t>
      </w:r>
      <w:r>
        <w:rPr>
          <w:spacing w:val="-2"/>
          <w:w w:val="105"/>
        </w:rPr>
        <w:t>y</w:t>
      </w:r>
      <w:r>
        <w:rPr>
          <w:spacing w:val="63"/>
          <w:w w:val="101"/>
        </w:rPr>
        <w:t> </w:t>
      </w:r>
      <w:r>
        <w:rPr>
          <w:w w:val="105"/>
        </w:rPr>
        <w:t>mind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ontri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ut</w:t>
      </w:r>
      <w:r>
        <w:rPr>
          <w:spacing w:val="-2"/>
          <w:w w:val="105"/>
        </w:rPr>
        <w:t>e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good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life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confidence.</w:t>
      </w:r>
      <w:r>
        <w:rPr/>
      </w:r>
    </w:p>
    <w:p>
      <w:pPr>
        <w:pStyle w:val="BodyText"/>
        <w:spacing w:line="250" w:lineRule="auto" w:before="170"/>
        <w:ind w:left="1587" w:right="1399"/>
        <w:jc w:val="left"/>
      </w:pP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Queensland</w:t>
      </w:r>
      <w:r>
        <w:rPr>
          <w:spacing w:val="2"/>
          <w:w w:val="105"/>
        </w:rPr>
        <w:t> </w:t>
      </w:r>
      <w:r>
        <w:rPr>
          <w:rFonts w:ascii="Calibri"/>
          <w:i/>
          <w:w w:val="105"/>
        </w:rPr>
        <w:t>Human</w:t>
      </w:r>
      <w:r>
        <w:rPr>
          <w:rFonts w:ascii="Calibri"/>
          <w:i/>
          <w:spacing w:val="2"/>
          <w:w w:val="105"/>
        </w:rPr>
        <w:t> </w:t>
      </w:r>
      <w:r>
        <w:rPr>
          <w:rFonts w:ascii="Calibri"/>
          <w:i/>
          <w:spacing w:val="-1"/>
          <w:w w:val="105"/>
        </w:rPr>
        <w:t>Righ</w:t>
      </w:r>
      <w:r>
        <w:rPr>
          <w:rFonts w:ascii="Calibri"/>
          <w:i/>
          <w:spacing w:val="-2"/>
          <w:w w:val="105"/>
        </w:rPr>
        <w:t>t</w:t>
      </w:r>
      <w:r>
        <w:rPr>
          <w:rFonts w:ascii="Calibri"/>
          <w:i/>
          <w:spacing w:val="-1"/>
          <w:w w:val="105"/>
        </w:rPr>
        <w:t>s</w:t>
      </w:r>
      <w:r>
        <w:rPr>
          <w:rFonts w:ascii="Calibri"/>
          <w:i/>
          <w:w w:val="105"/>
        </w:rPr>
        <w:t> Act</w:t>
      </w:r>
      <w:r>
        <w:rPr>
          <w:rFonts w:ascii="Calibri"/>
          <w:i/>
          <w:spacing w:val="1"/>
          <w:w w:val="105"/>
        </w:rPr>
        <w:t> </w:t>
      </w:r>
      <w:r>
        <w:rPr>
          <w:rFonts w:ascii="Calibri"/>
          <w:i/>
          <w:spacing w:val="-4"/>
          <w:w w:val="105"/>
        </w:rPr>
        <w:t>20</w:t>
      </w:r>
      <w:r>
        <w:rPr>
          <w:rFonts w:ascii="Calibri"/>
          <w:i/>
          <w:spacing w:val="-5"/>
          <w:w w:val="105"/>
        </w:rPr>
        <w:t>1</w:t>
      </w:r>
      <w:r>
        <w:rPr>
          <w:rFonts w:ascii="Calibri"/>
          <w:i/>
          <w:spacing w:val="-4"/>
          <w:w w:val="105"/>
        </w:rPr>
        <w:t>9</w:t>
      </w:r>
      <w:r>
        <w:rPr>
          <w:rFonts w:ascii="Calibri"/>
          <w:i/>
          <w:spacing w:val="3"/>
          <w:w w:val="105"/>
        </w:rPr>
        <w:t> </w:t>
      </w:r>
      <w:r>
        <w:rPr>
          <w:w w:val="105"/>
        </w:rPr>
        <w:t>(s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37</w:t>
      </w:r>
      <w:r>
        <w:rPr>
          <w:spacing w:val="-1"/>
          <w:w w:val="105"/>
        </w:rPr>
        <w:t>)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ates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ev</w:t>
      </w:r>
      <w:r>
        <w:rPr>
          <w:spacing w:val="-2"/>
          <w:w w:val="105"/>
        </w:rPr>
        <w:t>ery</w:t>
      </w:r>
      <w:r>
        <w:rPr>
          <w:spacing w:val="-1"/>
          <w:w w:val="105"/>
        </w:rPr>
        <w:t>one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has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right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access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health</w:t>
      </w:r>
      <w:r>
        <w:rPr>
          <w:spacing w:val="59"/>
          <w:w w:val="107"/>
        </w:rPr>
        <w:t> </w:t>
      </w:r>
      <w:r>
        <w:rPr>
          <w:spacing w:val="-1"/>
          <w:w w:val="105"/>
        </w:rPr>
        <w:t>services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ithout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discrimination.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pStyle w:val="Heading2"/>
        <w:spacing w:line="240" w:lineRule="auto"/>
        <w:ind w:left="1587" w:right="0"/>
        <w:jc w:val="left"/>
        <w:rPr>
          <w:b w:val="0"/>
          <w:bCs w:val="0"/>
        </w:rPr>
      </w:pPr>
      <w:r>
        <w:rPr>
          <w:color w:val="BC3C2E"/>
          <w:spacing w:val="-3"/>
        </w:rPr>
        <w:t>Outcome</w:t>
      </w:r>
      <w:r>
        <w:rPr>
          <w:b w:val="0"/>
        </w:rPr>
      </w:r>
    </w:p>
    <w:p>
      <w:pPr>
        <w:pStyle w:val="BodyText"/>
        <w:spacing w:line="240" w:lineRule="auto" w:before="135"/>
        <w:ind w:left="1587" w:right="0"/>
        <w:jc w:val="left"/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tr</w:t>
      </w:r>
      <w:r>
        <w:rPr>
          <w:spacing w:val="-2"/>
          <w:w w:val="105"/>
        </w:rPr>
        <w:t>ong</w:t>
      </w:r>
      <w:r>
        <w:rPr>
          <w:spacing w:val="2"/>
          <w:w w:val="105"/>
        </w:rPr>
        <w:t> </w:t>
      </w:r>
      <w:r>
        <w:rPr>
          <w:w w:val="105"/>
        </w:rPr>
        <w:t>and </w:t>
      </w:r>
      <w:r>
        <w:rPr>
          <w:spacing w:val="-2"/>
          <w:w w:val="105"/>
        </w:rPr>
        <w:t>health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left="1587" w:right="0"/>
        <w:jc w:val="left"/>
        <w:rPr>
          <w:b w:val="0"/>
          <w:bCs w:val="0"/>
        </w:rPr>
      </w:pPr>
      <w:r>
        <w:rPr>
          <w:color w:val="BC3C2E"/>
          <w:spacing w:val="-3"/>
        </w:rPr>
        <w:t>Indicator</w:t>
      </w:r>
      <w:r>
        <w:rPr>
          <w:color w:val="BC3C2E"/>
          <w:spacing w:val="-2"/>
        </w:rPr>
        <w:t>s</w:t>
      </w:r>
      <w:r>
        <w:rPr>
          <w:b w:val="0"/>
        </w:rPr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78" w:after="0"/>
        <w:ind w:left="2210" w:right="0" w:hanging="360"/>
        <w:jc w:val="left"/>
      </w:pPr>
      <w:r>
        <w:rPr>
          <w:spacing w:val="-1"/>
          <w:w w:val="105"/>
        </w:rPr>
        <w:t>Life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expectancy</w:t>
      </w:r>
      <w:r>
        <w:rPr/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96" w:after="0"/>
        <w:ind w:left="2210" w:right="0" w:hanging="360"/>
        <w:jc w:val="left"/>
      </w:pPr>
      <w:r>
        <w:rPr>
          <w:spacing w:val="-1"/>
          <w:w w:val="105"/>
        </w:rPr>
        <w:t>Birth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eights</w:t>
      </w:r>
      <w:r>
        <w:rPr/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96" w:after="0"/>
        <w:ind w:left="2210" w:right="0" w:hanging="360"/>
        <w:jc w:val="left"/>
      </w:pPr>
      <w:r>
        <w:rPr>
          <w:spacing w:val="-1"/>
          <w:w w:val="105"/>
        </w:rPr>
        <w:t>Immunisation</w:t>
      </w:r>
      <w:r>
        <w:rPr>
          <w:spacing w:val="17"/>
          <w:w w:val="105"/>
        </w:rPr>
        <w:t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ates</w:t>
      </w:r>
      <w:r>
        <w:rPr/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96" w:after="0"/>
        <w:ind w:left="2210" w:right="0" w:hanging="360"/>
        <w:jc w:val="left"/>
      </w:pPr>
      <w:r>
        <w:rPr>
          <w:spacing w:val="-1"/>
          <w:w w:val="105"/>
        </w:rPr>
        <w:t>Health</w:t>
      </w:r>
      <w:r>
        <w:rPr>
          <w:spacing w:val="-2"/>
          <w:w w:val="105"/>
        </w:rPr>
        <w:t>y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ph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sical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development</w:t>
      </w:r>
      <w:r>
        <w:rPr/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96" w:after="0"/>
        <w:ind w:left="2210" w:right="0" w:hanging="360"/>
        <w:jc w:val="left"/>
      </w:pPr>
      <w:r>
        <w:rPr>
          <w:spacing w:val="-2"/>
          <w:w w:val="105"/>
        </w:rPr>
        <w:t>Dent</w:t>
      </w:r>
      <w:r>
        <w:rPr>
          <w:spacing w:val="-1"/>
          <w:w w:val="105"/>
        </w:rPr>
        <w:t>al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health</w:t>
      </w:r>
      <w:r>
        <w:rPr/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96" w:after="0"/>
        <w:ind w:left="2210" w:right="0" w:hanging="360"/>
        <w:jc w:val="left"/>
      </w:pPr>
      <w:r>
        <w:rPr>
          <w:spacing w:val="-2"/>
          <w:w w:val="105"/>
        </w:rPr>
        <w:t>M</w:t>
      </w:r>
      <w:r>
        <w:rPr>
          <w:spacing w:val="-1"/>
          <w:w w:val="105"/>
        </w:rPr>
        <w:t>at</w:t>
      </w:r>
      <w:r>
        <w:rPr>
          <w:spacing w:val="-2"/>
          <w:w w:val="105"/>
        </w:rPr>
        <w:t>ern</w:t>
      </w:r>
      <w:r>
        <w:rPr>
          <w:spacing w:val="-1"/>
          <w:w w:val="105"/>
        </w:rPr>
        <w:t>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health</w:t>
      </w:r>
      <w:r>
        <w:rPr/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96" w:after="0"/>
        <w:ind w:left="2210" w:right="0" w:hanging="360"/>
        <w:jc w:val="left"/>
      </w:pPr>
      <w:r>
        <w:rPr>
          <w:spacing w:val="-1"/>
          <w:w w:val="105"/>
        </w:rPr>
        <w:t>Par</w:t>
      </w:r>
      <w:r>
        <w:rPr>
          <w:spacing w:val="-2"/>
          <w:w w:val="105"/>
        </w:rPr>
        <w:t>ent</w:t>
      </w:r>
      <w:r>
        <w:rPr>
          <w:spacing w:val="-1"/>
          <w:w w:val="105"/>
        </w:rPr>
        <w:t>al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ment</w:t>
      </w:r>
      <w:r>
        <w:rPr>
          <w:spacing w:val="-1"/>
          <w:w w:val="105"/>
        </w:rPr>
        <w:t>al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health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50" w:lineRule="auto" w:before="0"/>
        <w:ind w:left="1587" w:right="1099"/>
        <w:jc w:val="left"/>
        <w:rPr>
          <w:sz w:val="13"/>
          <w:szCs w:val="13"/>
        </w:rPr>
      </w:pP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above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indicative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only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have</w:t>
      </w:r>
      <w:r>
        <w:rPr>
          <w:spacing w:val="6"/>
          <w:w w:val="105"/>
        </w:rPr>
        <w:t> </w:t>
      </w:r>
      <w:r>
        <w:rPr>
          <w:w w:val="105"/>
        </w:rPr>
        <w:t>been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inf</w:t>
      </w:r>
      <w:r>
        <w:rPr>
          <w:spacing w:val="-2"/>
          <w:w w:val="105"/>
        </w:rPr>
        <w:t>ormed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simil</w:t>
      </w:r>
      <w:r>
        <w:rPr>
          <w:spacing w:val="-3"/>
          <w:w w:val="105"/>
        </w:rPr>
        <w:t>ar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ont</w:t>
      </w:r>
      <w:r>
        <w:rPr>
          <w:spacing w:val="-1"/>
          <w:w w:val="105"/>
        </w:rPr>
        <w:t>ained</w:t>
      </w:r>
      <w:r>
        <w:rPr>
          <w:spacing w:val="43"/>
          <w:w w:val="108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Bett</w:t>
      </w:r>
      <w:r>
        <w:rPr>
          <w:spacing w:val="-2"/>
          <w:w w:val="105"/>
        </w:rPr>
        <w:t>er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Life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Index</w:t>
      </w:r>
      <w:r>
        <w:rPr>
          <w:spacing w:val="-2"/>
          <w:w w:val="105"/>
          <w:position w:val="7"/>
          <w:sz w:val="13"/>
          <w:szCs w:val="13"/>
        </w:rPr>
        <w:t>18</w:t>
      </w:r>
      <w:r>
        <w:rPr>
          <w:spacing w:val="-1"/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Zealand’s</w:t>
      </w:r>
      <w:r>
        <w:rPr>
          <w:w w:val="105"/>
        </w:rPr>
        <w:t> </w:t>
      </w:r>
      <w:r>
        <w:rPr>
          <w:spacing w:val="-2"/>
          <w:w w:val="105"/>
        </w:rPr>
        <w:t>Child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spacing w:val="-3"/>
          <w:w w:val="105"/>
        </w:rPr>
        <w:t>Youth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ateg</w:t>
      </w:r>
      <w:r>
        <w:rPr>
          <w:spacing w:val="-2"/>
          <w:w w:val="105"/>
        </w:rPr>
        <w:t>y</w:t>
      </w:r>
      <w:r>
        <w:rPr>
          <w:spacing w:val="-2"/>
          <w:w w:val="105"/>
          <w:position w:val="7"/>
          <w:sz w:val="13"/>
          <w:szCs w:val="13"/>
        </w:rPr>
        <w:t>19</w:t>
      </w:r>
      <w:r>
        <w:rPr>
          <w:spacing w:val="-1"/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Closing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ap</w:t>
      </w:r>
      <w:r>
        <w:rPr>
          <w:spacing w:val="57"/>
          <w:w w:val="109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argets</w:t>
      </w:r>
      <w:r>
        <w:rPr>
          <w:spacing w:val="-1"/>
          <w:w w:val="105"/>
          <w:position w:val="7"/>
          <w:sz w:val="13"/>
          <w:szCs w:val="13"/>
        </w:rPr>
        <w:t>20</w:t>
      </w:r>
      <w:r>
        <w:rPr>
          <w:spacing w:val="-1"/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and the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National</w:t>
      </w:r>
      <w:r>
        <w:rPr>
          <w:w w:val="105"/>
        </w:rPr>
        <w:t> </w:t>
      </w:r>
      <w:r>
        <w:rPr>
          <w:spacing w:val="-1"/>
          <w:w w:val="105"/>
        </w:rPr>
        <w:t>Plan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Child</w:t>
      </w:r>
      <w:r>
        <w:rPr>
          <w:w w:val="105"/>
        </w:rPr>
        <w:t> and</w:t>
      </w:r>
      <w:r>
        <w:rPr>
          <w:spacing w:val="-2"/>
          <w:w w:val="105"/>
        </w:rPr>
        <w:t> </w:t>
      </w:r>
      <w:r>
        <w:rPr>
          <w:spacing w:val="-3"/>
          <w:w w:val="105"/>
        </w:rPr>
        <w:t>Youth</w:t>
      </w:r>
      <w:r>
        <w:rPr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ellbeing.</w:t>
      </w:r>
      <w:r>
        <w:rPr>
          <w:spacing w:val="-3"/>
          <w:w w:val="105"/>
          <w:position w:val="7"/>
          <w:sz w:val="13"/>
          <w:szCs w:val="13"/>
        </w:rPr>
        <w:t>21</w:t>
      </w:r>
      <w:r>
        <w:rPr>
          <w:sz w:val="13"/>
          <w:szCs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8"/>
          <w:szCs w:val="28"/>
        </w:rPr>
      </w:pPr>
    </w:p>
    <w:p>
      <w:pPr>
        <w:spacing w:before="67"/>
        <w:ind w:left="23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t>12</w:t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1787" w:footer="0" w:top="214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0"/>
          <w:szCs w:val="10"/>
        </w:rPr>
      </w:pPr>
    </w:p>
    <w:p>
      <w:pPr>
        <w:spacing w:line="200" w:lineRule="atLeast"/>
        <w:ind w:left="72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321.150pt;height:27.6pt;mso-position-horizontal-relative:char;mso-position-vertical-relative:line" coordorigin="0,0" coordsize="6423,552">
            <v:group style="position:absolute;left:0;top:0;width:6423;height:552" coordorigin="0,0" coordsize="6423,552">
              <v:shape style="position:absolute;left:0;top:0;width:6423;height:552" coordorigin="0,0" coordsize="6423,552" path="m2933,550l2676,550,2931,552,2933,550xe" filled="true" fillcolor="#39b54a" stroked="false">
                <v:path arrowok="t"/>
                <v:fill type="solid"/>
              </v:shape>
              <v:shape style="position:absolute;left:0;top:0;width:6423;height:552" coordorigin="0,0" coordsize="6423,552" path="m886,58l677,58,513,70,386,90,361,96,323,104,251,126,186,150,167,160,149,168,133,178,117,186,103,196,55,238,35,268,24,286,9,304,2,316,0,328,3,340,9,354,19,366,47,392,63,404,80,418,143,444,207,462,278,480,350,494,389,502,409,504,429,508,450,510,472,514,493,516,516,520,562,524,586,528,711,538,749,542,790,542,810,544,955,544,1337,548,2570,548,2612,550,2933,550,2987,552,3606,552,4775,540,4835,540,4875,538,5431,538,5466,536,3163,536,3073,534,2984,534,1635,532,1490,530,1139,530,1038,528,952,528,931,526,910,526,889,524,848,524,807,520,787,520,767,518,747,518,688,512,668,512,629,508,581,504,558,500,515,496,494,492,474,490,454,486,435,484,360,468,229,440,159,408,142,398,126,386,112,374,99,364,89,352,82,340,77,330,76,318,79,306,86,294,98,284,114,272,115,268,153,214,219,172,289,142,363,118,434,100,491,90,509,86,603,76,623,76,644,74,2415,74,2445,72,2537,72,2568,70,2599,70,2721,66,2783,66,2813,64,1217,64,1177,62,996,62,976,60,936,60,886,58xe" filled="true" fillcolor="#39b54a" stroked="false">
                <v:path arrowok="t"/>
                <v:fill type="solid"/>
              </v:shape>
              <v:shape style="position:absolute;left:0;top:0;width:6423;height:552" coordorigin="0,0" coordsize="6423,552" path="m5329,538l5054,538,5089,540,5294,540,5329,538xe" filled="true" fillcolor="#39b54a" stroked="false">
                <v:path arrowok="t"/>
                <v:fill type="solid"/>
              </v:shape>
              <v:shape style="position:absolute;left:0;top:0;width:6423;height:552" coordorigin="0,0" coordsize="6423,552" path="m5534,534l3446,534,3387,536,5500,536,5534,534xe" filled="true" fillcolor="#39b54a" stroked="false">
                <v:path arrowok="t"/>
                <v:fill type="solid"/>
              </v:shape>
              <v:shape style="position:absolute;left:0;top:0;width:6423;height:552" coordorigin="0,0" coordsize="6423,552" path="m5784,524l4680,524,4588,526,4440,526,3679,534,5568,534,5602,532,5637,532,5739,526,5784,524xe" filled="true" fillcolor="#39b54a" stroked="false">
                <v:path arrowok="t"/>
                <v:fill type="solid"/>
              </v:shape>
              <v:shape style="position:absolute;left:0;top:0;width:6423;height:552" coordorigin="0,0" coordsize="6423,552" path="m5852,520l5386,520,5355,522,4863,524,5807,524,5852,520xe" filled="true" fillcolor="#39b54a" stroked="false">
                <v:path arrowok="t"/>
                <v:fill type="solid"/>
              </v:shape>
              <v:shape style="position:absolute;left:0;top:0;width:6423;height:552" coordorigin="0,0" coordsize="6423,552" path="m5779,10l5127,10,5451,16,5504,18,5558,18,5611,20,5664,20,5863,32,5892,36,5920,38,5947,42,5997,50,6042,58,6063,64,6082,68,6100,74,6117,80,6132,86,6147,94,6159,100,6178,110,6197,122,6233,142,6284,178,6335,232,6355,300,6353,316,6312,386,6245,426,6184,450,6160,456,6135,464,6108,472,6093,476,6076,480,6059,482,6042,486,6004,490,5984,494,5879,504,5857,504,5812,508,5789,508,5697,514,5666,514,5635,516,5604,516,5573,518,5542,518,5511,520,5874,520,6025,506,6046,502,6066,500,6106,492,6126,490,6145,484,6216,466,6284,442,6339,418,6368,400,6381,392,6422,328,6422,304,6421,288,6403,212,6358,172,6343,162,6327,150,6310,140,6292,128,6274,118,6255,106,6236,96,6216,84,6205,80,6193,74,6181,70,6119,52,6041,36,5996,30,5972,26,5921,22,5895,18,5838,14,5818,14,5779,10xe" filled="true" fillcolor="#39b54a" stroked="false">
                <v:path arrowok="t"/>
                <v:fill type="solid"/>
              </v:shape>
              <v:shape style="position:absolute;left:0;top:0;width:6423;height:552" coordorigin="0,0" coordsize="6423,552" path="m1838,76l800,76,824,78,872,78,896,80,1561,80,1838,76xe" filled="true" fillcolor="#39b54a" stroked="false">
                <v:path arrowok="t"/>
                <v:fill type="solid"/>
              </v:shape>
              <v:shape style="position:absolute;left:0;top:0;width:6423;height:552" coordorigin="0,0" coordsize="6423,552" path="m2076,74l753,74,777,76,1957,76,2076,74xe" filled="true" fillcolor="#39b54a" stroked="false">
                <v:path arrowok="t"/>
                <v:fill type="solid"/>
              </v:shape>
              <v:shape style="position:absolute;left:0;top:0;width:6423;height:552" coordorigin="0,0" coordsize="6423,552" path="m3081,60l1820,60,1648,64,2936,64,2966,62,3043,62,3081,60xe" filled="true" fillcolor="#39b54a" stroked="false">
                <v:path arrowok="t"/>
                <v:fill type="solid"/>
              </v:shape>
              <v:shape style="position:absolute;left:0;top:0;width:6423;height:552" coordorigin="0,0" coordsize="6423,552" path="m3157,58l1992,58,1949,60,3119,60,3157,58xe" filled="true" fillcolor="#39b54a" stroked="false">
                <v:path arrowok="t"/>
                <v:fill type="solid"/>
              </v:shape>
              <v:shape style="position:absolute;left:0;top:0;width:6423;height:552" coordorigin="0,0" coordsize="6423,552" path="m824,56l764,56,735,58,855,58,824,56xe" filled="true" fillcolor="#39b54a" stroked="false">
                <v:path arrowok="t"/>
                <v:fill type="solid"/>
              </v:shape>
              <v:shape style="position:absolute;left:0;top:0;width:6423;height:552" coordorigin="0,0" coordsize="6423,552" path="m3421,46l2944,46,2893,48,2790,48,2584,54,2532,54,2481,56,2378,56,2326,58,3195,58,3421,46xe" filled="true" fillcolor="#39b54a" stroked="false">
                <v:path arrowok="t"/>
                <v:fill type="solid"/>
              </v:shape>
              <v:shape style="position:absolute;left:0;top:0;width:6423;height:552" coordorigin="0,0" coordsize="6423,552" path="m3572,40l3250,40,3230,42,3210,42,3190,44,3047,44,2996,46,3459,46,3572,40xe" filled="true" fillcolor="#39b54a" stroked="false">
                <v:path arrowok="t"/>
                <v:fill type="solid"/>
              </v:shape>
              <v:shape style="position:absolute;left:0;top:0;width:6423;height:552" coordorigin="0,0" coordsize="6423,552" path="m4553,22l3690,22,3658,24,3596,24,3564,26,3533,26,3469,30,3438,30,3342,36,3290,38,3270,40,3610,40,3647,38,3724,38,4428,26,4553,22xe" filled="true" fillcolor="#39b54a" stroked="false">
                <v:path arrowok="t"/>
                <v:fill type="solid"/>
              </v:shape>
              <v:shape style="position:absolute;left:0;top:0;width:6423;height:552" coordorigin="0,0" coordsize="6423,552" path="m5598,2l4800,2,3783,20,3721,22,4595,22,4678,18,4741,16,4785,14,4849,14,4870,12,4935,12,4956,10,5759,10,5740,8,5720,8,5700,6,5659,6,5639,4,5619,4,5598,2xe" filled="true" fillcolor="#39b54a" stroked="false">
                <v:path arrowok="t"/>
                <v:fill type="solid"/>
              </v:shape>
              <v:shape style="position:absolute;left:0;top:0;width:6423;height:552" coordorigin="0,0" coordsize="6423,552" path="m5515,0l4933,0,4899,2,5536,2,5515,0xe" filled="true" fillcolor="#39b54a" stroked="false">
                <v:path arrowok="t"/>
                <v:fill type="solid"/>
              </v:shape>
              <v:shape style="position:absolute;left:0;top:0;width:6423;height:552" type="#_x0000_t202" filled="false" stroked="false">
                <v:textbox inset="0,0,0,0">
                  <w:txbxContent>
                    <w:p>
                      <w:pPr>
                        <w:spacing w:before="126"/>
                        <w:ind w:left="299" w:right="0" w:firstLine="0"/>
                        <w:jc w:val="left"/>
                        <w:rPr>
                          <w:rFonts w:ascii="Trebuchet MS" w:hAnsi="Trebuchet MS" w:cs="Trebuchet MS" w:eastAsia="Trebuchet MS"/>
                          <w:sz w:val="30"/>
                          <w:szCs w:val="30"/>
                        </w:rPr>
                      </w:pPr>
                      <w:r>
                        <w:rPr>
                          <w:rFonts w:ascii="Trebuchet MS"/>
                          <w:b/>
                          <w:color w:val="6DC067"/>
                          <w:spacing w:val="-2"/>
                          <w:sz w:val="30"/>
                        </w:rPr>
                        <w:t>Ment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3"/>
                          <w:sz w:val="30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2"/>
                          <w:sz w:val="30"/>
                        </w:rPr>
                        <w:t>l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47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3"/>
                          <w:sz w:val="30"/>
                        </w:rPr>
                        <w:t>Hea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2"/>
                          <w:sz w:val="30"/>
                        </w:rPr>
                        <w:t>l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3"/>
                          <w:sz w:val="30"/>
                        </w:rPr>
                        <w:t>th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44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6DC067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47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2"/>
                          <w:sz w:val="30"/>
                        </w:rPr>
                        <w:t>Emotion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1"/>
                          <w:sz w:val="30"/>
                        </w:rPr>
                        <w:t>al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49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2"/>
                          <w:sz w:val="30"/>
                        </w:rPr>
                        <w:t>W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3"/>
                          <w:sz w:val="30"/>
                        </w:rPr>
                        <w:t>el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2"/>
                          <w:sz w:val="30"/>
                        </w:rPr>
                        <w:t>lbeing</w:t>
                      </w:r>
                      <w:r>
                        <w:rPr>
                          <w:rFonts w:ascii="Trebuchet MS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240" w:lineRule="auto" w:before="54"/>
        <w:ind w:right="0"/>
        <w:jc w:val="left"/>
        <w:rPr>
          <w:b w:val="0"/>
          <w:bCs w:val="0"/>
        </w:rPr>
      </w:pPr>
      <w:r>
        <w:rPr>
          <w:color w:val="BC3C2E"/>
        </w:rPr>
        <w:t>Definition</w:t>
      </w:r>
      <w:r>
        <w:rPr>
          <w:b w:val="0"/>
        </w:rPr>
      </w:r>
    </w:p>
    <w:p>
      <w:pPr>
        <w:pStyle w:val="BodyText"/>
        <w:spacing w:line="250" w:lineRule="auto" w:before="135"/>
        <w:ind w:left="1020" w:right="1632"/>
        <w:jc w:val="left"/>
      </w:pPr>
      <w:r>
        <w:rPr>
          <w:spacing w:val="-2"/>
          <w:w w:val="105"/>
        </w:rPr>
        <w:t>Ment</w:t>
      </w:r>
      <w:r>
        <w:rPr>
          <w:spacing w:val="-1"/>
          <w:w w:val="105"/>
        </w:rPr>
        <w:t>al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He</w:t>
      </w:r>
      <w:r>
        <w:rPr>
          <w:spacing w:val="-1"/>
          <w:w w:val="105"/>
        </w:rPr>
        <w:t>alth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Emotional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ellbeing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inc</w:t>
      </w:r>
      <w:r>
        <w:rPr>
          <w:spacing w:val="-2"/>
          <w:w w:val="105"/>
        </w:rPr>
        <w:t>orpor</w:t>
      </w:r>
      <w:r>
        <w:rPr>
          <w:spacing w:val="-1"/>
          <w:w w:val="105"/>
        </w:rPr>
        <w:t>ates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promotion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re</w:t>
      </w:r>
      <w:r>
        <w:rPr>
          <w:spacing w:val="-2"/>
          <w:w w:val="105"/>
        </w:rPr>
        <w:t>silience,</w:t>
      </w:r>
      <w:r>
        <w:rPr>
          <w:spacing w:val="-10"/>
          <w:w w:val="105"/>
        </w:rPr>
        <w:t> </w:t>
      </w:r>
      <w:r>
        <w:rPr>
          <w:w w:val="105"/>
        </w:rPr>
        <w:t>hope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fut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re</w:t>
      </w:r>
      <w:r>
        <w:rPr>
          <w:spacing w:val="75"/>
          <w:w w:val="103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positi</w:t>
      </w:r>
      <w:r>
        <w:rPr>
          <w:spacing w:val="-3"/>
          <w:w w:val="105"/>
        </w:rPr>
        <w:t>ve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body,</w:t>
      </w:r>
      <w:r>
        <w:rPr>
          <w:spacing w:val="4"/>
          <w:w w:val="105"/>
        </w:rPr>
        <w:t> </w:t>
      </w:r>
      <w:r>
        <w:rPr>
          <w:w w:val="105"/>
        </w:rPr>
        <w:t>mind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sp</w:t>
      </w:r>
      <w:r>
        <w:rPr>
          <w:spacing w:val="-2"/>
          <w:w w:val="105"/>
        </w:rPr>
        <w:t>irit</w:t>
      </w:r>
      <w:r>
        <w:rPr>
          <w:spacing w:val="-1"/>
          <w:w w:val="105"/>
        </w:rPr>
        <w:t>.</w:t>
      </w:r>
      <w:r>
        <w:rPr>
          <w:spacing w:val="4"/>
          <w:w w:val="105"/>
        </w:rPr>
        <w:t> </w:t>
      </w:r>
      <w:r>
        <w:rPr>
          <w:w w:val="105"/>
        </w:rPr>
        <w:t>It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also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ecognises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m</w:t>
      </w:r>
      <w:r>
        <w:rPr>
          <w:spacing w:val="-2"/>
          <w:w w:val="105"/>
        </w:rPr>
        <w:t>an</w:t>
      </w:r>
      <w:r>
        <w:rPr>
          <w:spacing w:val="-3"/>
          <w:w w:val="105"/>
        </w:rPr>
        <w:t>y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Torre</w:t>
      </w:r>
      <w:r>
        <w:rPr>
          <w:spacing w:val="-3"/>
          <w:w w:val="105"/>
        </w:rPr>
        <w:t>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77"/>
          <w:w w:val="104"/>
        </w:rPr>
        <w:t> </w:t>
      </w:r>
      <w:r>
        <w:rPr>
          <w:spacing w:val="-1"/>
          <w:w w:val="105"/>
        </w:rPr>
        <w:t>children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-1"/>
          <w:w w:val="105"/>
        </w:rPr>
        <w:t> people </w:t>
      </w:r>
      <w:r>
        <w:rPr>
          <w:spacing w:val="-2"/>
          <w:w w:val="105"/>
        </w:rPr>
        <w:t>ar</w:t>
      </w:r>
      <w:r>
        <w:rPr>
          <w:spacing w:val="-1"/>
          <w:w w:val="105"/>
        </w:rPr>
        <w:t>e dealing</w:t>
      </w:r>
      <w:r>
        <w:rPr>
          <w:spacing w:val="-2"/>
          <w:w w:val="105"/>
        </w:rPr>
        <w:t> w</w:t>
      </w:r>
      <w:r>
        <w:rPr>
          <w:spacing w:val="-1"/>
          <w:w w:val="105"/>
        </w:rPr>
        <w:t>ith </w:t>
      </w:r>
      <w:r>
        <w:rPr>
          <w:w w:val="105"/>
        </w:rPr>
        <w:t>grief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loss,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impacts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int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>generational</w:t>
      </w:r>
      <w:r>
        <w:rPr>
          <w:spacing w:val="-3"/>
          <w:w w:val="105"/>
        </w:rPr>
        <w:t> tr</w:t>
      </w:r>
      <w:r>
        <w:rPr>
          <w:spacing w:val="-2"/>
          <w:w w:val="105"/>
        </w:rPr>
        <w:t>au</w:t>
      </w:r>
      <w:r>
        <w:rPr>
          <w:spacing w:val="-3"/>
          <w:w w:val="105"/>
        </w:rPr>
        <w:t>m</w:t>
      </w:r>
      <w:r>
        <w:rPr>
          <w:spacing w:val="-2"/>
          <w:w w:val="105"/>
        </w:rPr>
        <w:t>a,</w:t>
      </w:r>
      <w:r>
        <w:rPr>
          <w:spacing w:val="61"/>
          <w:w w:val="111"/>
        </w:rPr>
        <w:t> </w:t>
      </w:r>
      <w:r>
        <w:rPr>
          <w:spacing w:val="-3"/>
          <w:w w:val="105"/>
        </w:rPr>
        <w:t>v</w:t>
      </w:r>
      <w:r>
        <w:rPr>
          <w:spacing w:val="-2"/>
          <w:w w:val="105"/>
        </w:rPr>
        <w:t>iolenc</w:t>
      </w:r>
      <w:r>
        <w:rPr>
          <w:spacing w:val="-3"/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-1"/>
          <w:w w:val="105"/>
        </w:rPr>
        <w:t>abuse.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consequences </w:t>
      </w:r>
      <w:r>
        <w:rPr>
          <w:w w:val="105"/>
        </w:rPr>
        <w:t>and </w:t>
      </w:r>
      <w:r>
        <w:rPr>
          <w:spacing w:val="-1"/>
          <w:w w:val="105"/>
        </w:rPr>
        <w:t>sy</w:t>
      </w:r>
      <w:r>
        <w:rPr>
          <w:spacing w:val="-2"/>
          <w:w w:val="105"/>
        </w:rPr>
        <w:t>mpt</w:t>
      </w:r>
      <w:r>
        <w:rPr>
          <w:spacing w:val="-1"/>
          <w:w w:val="105"/>
        </w:rPr>
        <w:t>oms </w:t>
      </w:r>
      <w:r>
        <w:rPr>
          <w:w w:val="105"/>
        </w:rPr>
        <w:t>of poor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ment</w:t>
      </w:r>
      <w:r>
        <w:rPr>
          <w:spacing w:val="-1"/>
          <w:w w:val="105"/>
        </w:rPr>
        <w:t>al</w:t>
      </w:r>
      <w:r>
        <w:rPr>
          <w:w w:val="105"/>
        </w:rPr>
        <w:t> </w:t>
      </w:r>
      <w:r>
        <w:rPr>
          <w:spacing w:val="-1"/>
          <w:w w:val="105"/>
        </w:rPr>
        <w:t>health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ar</w:t>
      </w:r>
      <w:r>
        <w:rPr>
          <w:spacing w:val="-1"/>
          <w:w w:val="105"/>
        </w:rPr>
        <w:t>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addressed</w:t>
      </w:r>
      <w:r>
        <w:rPr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</w:p>
    <w:p>
      <w:pPr>
        <w:pStyle w:val="BodyText"/>
        <w:spacing w:line="250" w:lineRule="auto" w:before="0"/>
        <w:ind w:left="1020" w:right="1399"/>
        <w:jc w:val="left"/>
      </w:pP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dom</w:t>
      </w:r>
      <w:r>
        <w:rPr>
          <w:spacing w:val="-1"/>
          <w:w w:val="110"/>
        </w:rPr>
        <w:t>ain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including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anti-</w:t>
      </w:r>
      <w:r>
        <w:rPr>
          <w:spacing w:val="-1"/>
          <w:w w:val="110"/>
        </w:rPr>
        <w:t>social</w:t>
      </w:r>
      <w:r>
        <w:rPr>
          <w:spacing w:val="-22"/>
          <w:w w:val="110"/>
        </w:rPr>
        <w:t> </w:t>
      </w:r>
      <w:r>
        <w:rPr>
          <w:spacing w:val="-3"/>
          <w:w w:val="110"/>
        </w:rPr>
        <w:t>beh</w:t>
      </w:r>
      <w:r>
        <w:rPr>
          <w:spacing w:val="-2"/>
          <w:w w:val="110"/>
        </w:rPr>
        <w:t>a</w:t>
      </w:r>
      <w:r>
        <w:rPr>
          <w:spacing w:val="-3"/>
          <w:w w:val="110"/>
        </w:rPr>
        <w:t>viour</w:t>
      </w:r>
      <w:r>
        <w:rPr>
          <w:spacing w:val="-2"/>
          <w:w w:val="110"/>
        </w:rPr>
        <w:t>,</w:t>
      </w:r>
      <w:r>
        <w:rPr>
          <w:spacing w:val="-21"/>
          <w:w w:val="110"/>
        </w:rPr>
        <w:t> </w:t>
      </w:r>
      <w:r>
        <w:rPr>
          <w:spacing w:val="-3"/>
          <w:w w:val="110"/>
        </w:rPr>
        <w:t>bu</w:t>
      </w:r>
      <w:r>
        <w:rPr>
          <w:spacing w:val="-2"/>
          <w:w w:val="110"/>
        </w:rPr>
        <w:t>l</w:t>
      </w:r>
      <w:r>
        <w:rPr>
          <w:spacing w:val="-3"/>
          <w:w w:val="110"/>
        </w:rPr>
        <w:t>ly</w:t>
      </w:r>
      <w:r>
        <w:rPr>
          <w:spacing w:val="-2"/>
          <w:w w:val="110"/>
        </w:rPr>
        <w:t>ing,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suic</w:t>
      </w:r>
      <w:r>
        <w:rPr>
          <w:spacing w:val="-2"/>
          <w:w w:val="110"/>
        </w:rPr>
        <w:t>ide</w:t>
      </w:r>
      <w:r>
        <w:rPr>
          <w:spacing w:val="-21"/>
          <w:w w:val="110"/>
        </w:rPr>
        <w:t> </w:t>
      </w:r>
      <w:r>
        <w:rPr>
          <w:w w:val="110"/>
        </w:rPr>
        <w:t>and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alc</w:t>
      </w:r>
      <w:r>
        <w:rPr>
          <w:spacing w:val="-3"/>
          <w:w w:val="110"/>
        </w:rPr>
        <w:t>oho</w:t>
      </w:r>
      <w:r>
        <w:rPr>
          <w:spacing w:val="-2"/>
          <w:w w:val="110"/>
        </w:rPr>
        <w:t>l/s</w:t>
      </w:r>
      <w:r>
        <w:rPr>
          <w:spacing w:val="-3"/>
          <w:w w:val="110"/>
        </w:rPr>
        <w:t>ub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tance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u</w:t>
      </w:r>
      <w:r>
        <w:rPr>
          <w:spacing w:val="-1"/>
          <w:w w:val="110"/>
        </w:rPr>
        <w:t>se.</w:t>
      </w:r>
      <w:r>
        <w:rPr>
          <w:spacing w:val="79"/>
          <w:w w:val="111"/>
        </w:rPr>
        <w:t> </w:t>
      </w:r>
      <w:r>
        <w:rPr>
          <w:spacing w:val="-2"/>
          <w:w w:val="110"/>
        </w:rPr>
        <w:t>Along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ide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education</w:t>
      </w:r>
      <w:r>
        <w:rPr>
          <w:spacing w:val="-29"/>
          <w:w w:val="110"/>
        </w:rPr>
        <w:t> </w:t>
      </w:r>
      <w:r>
        <w:rPr>
          <w:w w:val="110"/>
        </w:rPr>
        <w:t>and</w:t>
      </w:r>
      <w:r>
        <w:rPr>
          <w:spacing w:val="-31"/>
          <w:w w:val="110"/>
        </w:rPr>
        <w:t> </w:t>
      </w:r>
      <w:r>
        <w:rPr>
          <w:spacing w:val="-2"/>
          <w:w w:val="110"/>
        </w:rPr>
        <w:t>health,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Aborigin</w:t>
      </w:r>
      <w:r>
        <w:rPr>
          <w:spacing w:val="-1"/>
          <w:w w:val="110"/>
        </w:rPr>
        <w:t>al</w:t>
      </w:r>
      <w:r>
        <w:rPr>
          <w:spacing w:val="-30"/>
          <w:w w:val="110"/>
        </w:rPr>
        <w:t> </w:t>
      </w:r>
      <w:r>
        <w:rPr>
          <w:w w:val="110"/>
        </w:rPr>
        <w:t>and</w:t>
      </w:r>
      <w:r>
        <w:rPr>
          <w:spacing w:val="-33"/>
          <w:w w:val="110"/>
        </w:rPr>
        <w:t> </w:t>
      </w:r>
      <w:r>
        <w:rPr>
          <w:spacing w:val="-4"/>
          <w:w w:val="110"/>
        </w:rPr>
        <w:t>Torre</w:t>
      </w:r>
      <w:r>
        <w:rPr>
          <w:spacing w:val="-3"/>
          <w:w w:val="110"/>
        </w:rPr>
        <w:t>s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St</w:t>
      </w:r>
      <w:r>
        <w:rPr>
          <w:spacing w:val="-2"/>
          <w:w w:val="110"/>
        </w:rPr>
        <w:t>rait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Isl</w:t>
      </w:r>
      <w:r>
        <w:rPr>
          <w:spacing w:val="-2"/>
          <w:w w:val="110"/>
        </w:rPr>
        <w:t>ander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parent</w:t>
      </w:r>
      <w:r>
        <w:rPr>
          <w:spacing w:val="-1"/>
          <w:w w:val="110"/>
        </w:rPr>
        <w:t>al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ment</w:t>
      </w:r>
      <w:r>
        <w:rPr>
          <w:spacing w:val="-1"/>
          <w:w w:val="110"/>
        </w:rPr>
        <w:t>al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health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61"/>
          <w:w w:val="121"/>
        </w:rPr>
        <w:t> </w:t>
      </w:r>
      <w:r>
        <w:rPr>
          <w:w w:val="105"/>
        </w:rPr>
        <w:t>another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critical</w:t>
      </w:r>
      <w:r>
        <w:rPr>
          <w:spacing w:val="-8"/>
          <w:w w:val="105"/>
        </w:rPr>
        <w:t> </w:t>
      </w:r>
      <w:r>
        <w:rPr>
          <w:w w:val="105"/>
        </w:rPr>
        <w:t>element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domain.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BC3C2E"/>
          <w:spacing w:val="-1"/>
        </w:rPr>
        <w:t>Why</w:t>
      </w:r>
      <w:r>
        <w:rPr>
          <w:color w:val="BC3C2E"/>
          <w:spacing w:val="-35"/>
        </w:rPr>
        <w:t> </w:t>
      </w:r>
      <w:r>
        <w:rPr>
          <w:color w:val="BC3C2E"/>
          <w:spacing w:val="-2"/>
        </w:rPr>
        <w:t>Ment</w:t>
      </w:r>
      <w:r>
        <w:rPr>
          <w:color w:val="BC3C2E"/>
          <w:spacing w:val="-3"/>
        </w:rPr>
        <w:t>a</w:t>
      </w:r>
      <w:r>
        <w:rPr>
          <w:color w:val="BC3C2E"/>
          <w:spacing w:val="-2"/>
        </w:rPr>
        <w:t>l</w:t>
      </w:r>
      <w:r>
        <w:rPr>
          <w:color w:val="BC3C2E"/>
          <w:spacing w:val="-35"/>
        </w:rPr>
        <w:t> </w:t>
      </w:r>
      <w:r>
        <w:rPr>
          <w:color w:val="BC3C2E"/>
          <w:spacing w:val="-3"/>
        </w:rPr>
        <w:t>Hea</w:t>
      </w:r>
      <w:r>
        <w:rPr>
          <w:color w:val="BC3C2E"/>
          <w:spacing w:val="-2"/>
        </w:rPr>
        <w:t>l</w:t>
      </w:r>
      <w:r>
        <w:rPr>
          <w:color w:val="BC3C2E"/>
          <w:spacing w:val="-3"/>
        </w:rPr>
        <w:t>th</w:t>
      </w:r>
      <w:r>
        <w:rPr>
          <w:color w:val="BC3C2E"/>
          <w:spacing w:val="-34"/>
        </w:rPr>
        <w:t> </w:t>
      </w:r>
      <w:r>
        <w:rPr>
          <w:color w:val="BC3C2E"/>
        </w:rPr>
        <w:t>and</w:t>
      </w:r>
      <w:r>
        <w:rPr>
          <w:color w:val="BC3C2E"/>
          <w:spacing w:val="-35"/>
        </w:rPr>
        <w:t> </w:t>
      </w:r>
      <w:r>
        <w:rPr>
          <w:color w:val="BC3C2E"/>
          <w:spacing w:val="-2"/>
        </w:rPr>
        <w:t>Emotion</w:t>
      </w:r>
      <w:r>
        <w:rPr>
          <w:color w:val="BC3C2E"/>
          <w:spacing w:val="-1"/>
        </w:rPr>
        <w:t>al</w:t>
      </w:r>
      <w:r>
        <w:rPr>
          <w:color w:val="BC3C2E"/>
          <w:spacing w:val="-37"/>
        </w:rPr>
        <w:t> </w:t>
      </w:r>
      <w:r>
        <w:rPr>
          <w:color w:val="BC3C2E"/>
          <w:spacing w:val="-2"/>
        </w:rPr>
        <w:t>W</w:t>
      </w:r>
      <w:r>
        <w:rPr>
          <w:color w:val="BC3C2E"/>
          <w:spacing w:val="-3"/>
        </w:rPr>
        <w:t>el</w:t>
      </w:r>
      <w:r>
        <w:rPr>
          <w:color w:val="BC3C2E"/>
          <w:spacing w:val="-2"/>
        </w:rPr>
        <w:t>lbeing</w:t>
      </w:r>
      <w:r>
        <w:rPr>
          <w:color w:val="BC3C2E"/>
          <w:spacing w:val="-33"/>
        </w:rPr>
        <w:t> </w:t>
      </w:r>
      <w:r>
        <w:rPr>
          <w:color w:val="BC3C2E"/>
          <w:spacing w:val="-3"/>
        </w:rPr>
        <w:t>are</w:t>
      </w:r>
      <w:r>
        <w:rPr>
          <w:color w:val="BC3C2E"/>
          <w:spacing w:val="-34"/>
        </w:rPr>
        <w:t> </w:t>
      </w:r>
      <w:r>
        <w:rPr>
          <w:color w:val="BC3C2E"/>
          <w:spacing w:val="-2"/>
        </w:rPr>
        <w:t>important</w:t>
      </w:r>
      <w:r>
        <w:rPr>
          <w:b w:val="0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00" w:lineRule="atLeast"/>
        <w:ind w:left="1283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442.25pt;height:69.95pt;mso-position-horizontal-relative:char;mso-position-vertical-relative:line" coordorigin="0,0" coordsize="8845,1399">
            <v:shape style="position:absolute;left:0;top:0;width:8844;height:1398" type="#_x0000_t75" stroked="false">
              <v:imagedata r:id="rId29" o:title=""/>
            </v:shape>
            <v:shape style="position:absolute;left:0;top:0;width:8845;height:1399" type="#_x0000_t202" filled="false" stroked="false">
              <v:textbox inset="0,0,0,0">
                <w:txbxContent>
                  <w:p>
                    <w:pPr>
                      <w:spacing w:line="340" w:lineRule="exact" w:before="205"/>
                      <w:ind w:left="385" w:right="456" w:hanging="3"/>
                      <w:jc w:val="center"/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pP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“If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9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"/>
                        <w:sz w:val="30"/>
                        <w:szCs w:val="30"/>
                      </w:rPr>
                      <w:t>ome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one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8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has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8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"/>
                        <w:sz w:val="30"/>
                        <w:szCs w:val="30"/>
                      </w:rPr>
                      <w:t>me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"/>
                        <w:sz w:val="30"/>
                        <w:szCs w:val="30"/>
                      </w:rPr>
                      <w:t>n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"/>
                        <w:sz w:val="30"/>
                        <w:szCs w:val="30"/>
                      </w:rPr>
                      <w:t>t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"/>
                        <w:sz w:val="30"/>
                        <w:szCs w:val="30"/>
                      </w:rPr>
                      <w:t>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"/>
                        <w:sz w:val="30"/>
                        <w:szCs w:val="30"/>
                      </w:rPr>
                      <w:t>l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8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"/>
                        <w:sz w:val="30"/>
                        <w:szCs w:val="30"/>
                      </w:rPr>
                      <w:t>he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"/>
                        <w:sz w:val="30"/>
                        <w:szCs w:val="30"/>
                      </w:rPr>
                      <w:t>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"/>
                        <w:sz w:val="30"/>
                        <w:szCs w:val="30"/>
                      </w:rPr>
                      <w:t>lth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8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"/>
                        <w:sz w:val="30"/>
                        <w:szCs w:val="30"/>
                      </w:rPr>
                      <w:t>issues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9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and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8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is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8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no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"/>
                        <w:sz w:val="30"/>
                        <w:szCs w:val="30"/>
                      </w:rPr>
                      <w:t>t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9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"/>
                        <w:sz w:val="30"/>
                        <w:szCs w:val="30"/>
                      </w:rPr>
                      <w:t>ge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"/>
                        <w:sz w:val="30"/>
                        <w:szCs w:val="30"/>
                      </w:rPr>
                      <w:t>t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"/>
                        <w:sz w:val="30"/>
                        <w:szCs w:val="30"/>
                      </w:rPr>
                      <w:t>ting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36"/>
                        <w:w w:val="96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"/>
                        <w:w w:val="95"/>
                        <w:sz w:val="30"/>
                        <w:szCs w:val="30"/>
                      </w:rPr>
                      <w:t>ass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"/>
                        <w:w w:val="95"/>
                        <w:sz w:val="30"/>
                        <w:szCs w:val="30"/>
                      </w:rPr>
                      <w:t>i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"/>
                        <w:w w:val="95"/>
                        <w:sz w:val="30"/>
                        <w:szCs w:val="30"/>
                      </w:rPr>
                      <w:t>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"/>
                        <w:w w:val="95"/>
                        <w:sz w:val="30"/>
                        <w:szCs w:val="30"/>
                      </w:rPr>
                      <w:t>t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"/>
                        <w:w w:val="95"/>
                        <w:sz w:val="30"/>
                        <w:szCs w:val="30"/>
                      </w:rPr>
                      <w:t>ance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"/>
                        <w:w w:val="95"/>
                        <w:sz w:val="30"/>
                        <w:szCs w:val="30"/>
                      </w:rPr>
                      <w:t>,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7"/>
                        <w:w w:val="9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w w:val="95"/>
                        <w:sz w:val="30"/>
                        <w:szCs w:val="30"/>
                      </w:rPr>
                      <w:t>the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w w:val="95"/>
                        <w:sz w:val="30"/>
                        <w:szCs w:val="30"/>
                      </w:rPr>
                      <w:t>n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0"/>
                        <w:w w:val="9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w w:val="95"/>
                        <w:sz w:val="30"/>
                        <w:szCs w:val="30"/>
                      </w:rPr>
                      <w:t>eve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w w:val="95"/>
                        <w:sz w:val="30"/>
                        <w:szCs w:val="30"/>
                      </w:rPr>
                      <w:t>r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w w:val="95"/>
                        <w:sz w:val="30"/>
                        <w:szCs w:val="30"/>
                      </w:rPr>
                      <w:t>ything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0"/>
                        <w:w w:val="9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w w:val="95"/>
                        <w:sz w:val="30"/>
                        <w:szCs w:val="30"/>
                      </w:rPr>
                      <w:t>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w w:val="95"/>
                        <w:sz w:val="30"/>
                        <w:szCs w:val="30"/>
                      </w:rPr>
                      <w:t>l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w w:val="95"/>
                        <w:sz w:val="30"/>
                        <w:szCs w:val="30"/>
                      </w:rPr>
                      <w:t>se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0"/>
                        <w:w w:val="9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w w:val="95"/>
                        <w:sz w:val="30"/>
                        <w:szCs w:val="30"/>
                      </w:rPr>
                      <w:t>in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2"/>
                        <w:w w:val="9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w w:val="95"/>
                        <w:sz w:val="30"/>
                        <w:szCs w:val="30"/>
                      </w:rPr>
                      <w:t>their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2"/>
                        <w:w w:val="9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w w:val="95"/>
                        <w:sz w:val="30"/>
                        <w:szCs w:val="30"/>
                      </w:rPr>
                      <w:t>life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0"/>
                        <w:w w:val="9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w w:val="95"/>
                        <w:sz w:val="30"/>
                        <w:szCs w:val="30"/>
                      </w:rPr>
                      <w:t>is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2"/>
                        <w:w w:val="9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"/>
                        <w:w w:val="95"/>
                        <w:sz w:val="30"/>
                        <w:szCs w:val="30"/>
                      </w:rPr>
                      <w:t>r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w w:val="95"/>
                        <w:sz w:val="30"/>
                        <w:szCs w:val="30"/>
                      </w:rPr>
                      <w:t>ea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"/>
                        <w:w w:val="95"/>
                        <w:sz w:val="30"/>
                        <w:szCs w:val="30"/>
                      </w:rPr>
                      <w:t>ll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w w:val="95"/>
                        <w:sz w:val="30"/>
                        <w:szCs w:val="30"/>
                      </w:rPr>
                      <w:t>y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1"/>
                        <w:w w:val="9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w w:val="95"/>
                        <w:sz w:val="30"/>
                        <w:szCs w:val="30"/>
                      </w:rPr>
                      <w:t>difficult.”</w:t>
                    </w:r>
                    <w:r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r>
                  </w:p>
                  <w:p>
                    <w:pPr>
                      <w:spacing w:before="98"/>
                      <w:ind w:left="0" w:right="69" w:firstLine="0"/>
                      <w:jc w:val="center"/>
                      <w:rPr>
                        <w:rFonts w:ascii="Calibri" w:hAnsi="Calibri" w:cs="Calibri" w:eastAsia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color w:val="58595B"/>
                        <w:spacing w:val="-3"/>
                        <w:w w:val="110"/>
                        <w:sz w:val="20"/>
                      </w:rPr>
                      <w:t>Community</w:t>
                    </w:r>
                    <w:r>
                      <w:rPr>
                        <w:rFonts w:ascii="Calibri"/>
                        <w:color w:val="58595B"/>
                        <w:spacing w:val="-28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c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on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s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u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l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tation</w:t>
                    </w:r>
                    <w:r>
                      <w:rPr>
                        <w:rFonts w:ascii="Calibri"/>
                        <w:color w:val="58595B"/>
                        <w:spacing w:val="-27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w w:val="110"/>
                        <w:sz w:val="20"/>
                      </w:rPr>
                      <w:t>participant,</w:t>
                    </w:r>
                    <w:r>
                      <w:rPr>
                        <w:rFonts w:ascii="Calibri"/>
                        <w:color w:val="58595B"/>
                        <w:spacing w:val="-27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3"/>
                        <w:w w:val="110"/>
                        <w:sz w:val="20"/>
                      </w:rPr>
                      <w:t>Cairn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s</w:t>
                    </w:r>
                    <w:r>
                      <w:rPr>
                        <w:rFonts w:ascii="Calibri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15"/>
          <w:szCs w:val="15"/>
        </w:rPr>
      </w:pPr>
    </w:p>
    <w:p>
      <w:pPr>
        <w:pStyle w:val="BodyText"/>
        <w:spacing w:line="250" w:lineRule="auto" w:before="60"/>
        <w:ind w:left="1020" w:right="1680"/>
        <w:jc w:val="left"/>
      </w:pPr>
      <w:r>
        <w:rPr>
          <w:spacing w:val="-2"/>
          <w:w w:val="105"/>
        </w:rPr>
        <w:t>Ment</w:t>
      </w:r>
      <w:r>
        <w:rPr>
          <w:spacing w:val="-1"/>
          <w:w w:val="105"/>
        </w:rPr>
        <w:t>al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Health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Emotional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ellbeing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important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57"/>
          <w:w w:val="123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because</w:t>
      </w:r>
      <w:r>
        <w:rPr>
          <w:spacing w:val="4"/>
          <w:w w:val="105"/>
        </w:rPr>
        <w:t> </w:t>
      </w:r>
      <w:r>
        <w:rPr>
          <w:w w:val="105"/>
        </w:rPr>
        <w:t>they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mor</w:t>
      </w:r>
      <w:r>
        <w:rPr>
          <w:spacing w:val="-1"/>
          <w:w w:val="105"/>
        </w:rPr>
        <w:t>e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likely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experience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tr</w:t>
      </w:r>
      <w:r>
        <w:rPr>
          <w:spacing w:val="-2"/>
          <w:w w:val="105"/>
        </w:rPr>
        <w:t>au</w:t>
      </w:r>
      <w:r>
        <w:rPr>
          <w:spacing w:val="-3"/>
          <w:w w:val="105"/>
        </w:rPr>
        <w:t>m</w:t>
      </w:r>
      <w:r>
        <w:rPr>
          <w:spacing w:val="-2"/>
          <w:w w:val="105"/>
        </w:rPr>
        <w:t>a,</w:t>
      </w:r>
      <w:r>
        <w:rPr>
          <w:w w:val="112"/>
        </w:rPr>
        <w:t> </w:t>
      </w:r>
      <w:r>
        <w:rPr>
          <w:spacing w:val="53"/>
          <w:w w:val="112"/>
        </w:rPr>
        <w:t> </w:t>
      </w:r>
      <w:r>
        <w:rPr>
          <w:w w:val="105"/>
        </w:rPr>
        <w:t>grief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loss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earlier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their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lives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mor</w:t>
      </w:r>
      <w:r>
        <w:rPr>
          <w:spacing w:val="-1"/>
          <w:w w:val="105"/>
        </w:rPr>
        <w:t>e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equently.</w:t>
      </w:r>
      <w:r>
        <w:rPr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individual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community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experience</w:t>
      </w:r>
      <w:r>
        <w:rPr>
          <w:spacing w:val="41"/>
          <w:w w:val="104"/>
        </w:rPr>
        <w:t> </w:t>
      </w:r>
      <w:r>
        <w:rPr>
          <w:w w:val="105"/>
        </w:rPr>
        <w:t>then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impacts</w:t>
      </w:r>
      <w:r>
        <w:rPr>
          <w:spacing w:val="11"/>
          <w:w w:val="105"/>
        </w:rPr>
        <w:t> </w:t>
      </w:r>
      <w:r>
        <w:rPr>
          <w:w w:val="105"/>
        </w:rPr>
        <w:t>on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ment</w:t>
      </w:r>
      <w:r>
        <w:rPr>
          <w:spacing w:val="-1"/>
          <w:w w:val="105"/>
        </w:rPr>
        <w:t>al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health,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emotional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ph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sical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ellbeing.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Building</w:t>
      </w:r>
      <w:r>
        <w:rPr>
          <w:spacing w:val="14"/>
          <w:w w:val="105"/>
        </w:rPr>
        <w:t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esilience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having</w:t>
      </w:r>
      <w:r>
        <w:rPr>
          <w:spacing w:val="75"/>
          <w:w w:val="109"/>
        </w:rPr>
        <w:t> </w:t>
      </w:r>
      <w:r>
        <w:rPr>
          <w:spacing w:val="-3"/>
          <w:w w:val="105"/>
        </w:rPr>
        <w:t>adequate</w:t>
      </w:r>
      <w:r>
        <w:rPr>
          <w:spacing w:val="5"/>
          <w:w w:val="105"/>
        </w:rPr>
        <w:t> </w:t>
      </w:r>
      <w:r>
        <w:rPr>
          <w:spacing w:val="-4"/>
          <w:w w:val="105"/>
        </w:rPr>
        <w:t>ment</w:t>
      </w:r>
      <w:r>
        <w:rPr>
          <w:spacing w:val="-3"/>
          <w:w w:val="105"/>
        </w:rPr>
        <w:t>al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health</w:t>
      </w:r>
      <w:r>
        <w:rPr>
          <w:spacing w:val="5"/>
          <w:w w:val="105"/>
        </w:rPr>
        <w:t> </w:t>
      </w:r>
      <w:r>
        <w:rPr>
          <w:spacing w:val="-3"/>
          <w:w w:val="105"/>
        </w:rPr>
        <w:t>services</w:t>
      </w:r>
      <w:r>
        <w:rPr>
          <w:spacing w:val="3"/>
          <w:w w:val="105"/>
        </w:rPr>
        <w:t> </w:t>
      </w:r>
      <w:r>
        <w:rPr>
          <w:spacing w:val="-4"/>
          <w:w w:val="105"/>
        </w:rPr>
        <w:t>ar</w:t>
      </w:r>
      <w:r>
        <w:rPr>
          <w:spacing w:val="-3"/>
          <w:w w:val="105"/>
        </w:rPr>
        <w:t>e</w:t>
      </w:r>
      <w:r>
        <w:rPr>
          <w:spacing w:val="5"/>
          <w:w w:val="105"/>
        </w:rPr>
        <w:t> </w:t>
      </w:r>
      <w:r>
        <w:rPr>
          <w:spacing w:val="-4"/>
          <w:w w:val="105"/>
        </w:rPr>
        <w:t>critical</w:t>
      </w:r>
      <w:r>
        <w:rPr>
          <w:spacing w:val="3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5"/>
          <w:w w:val="105"/>
        </w:rPr>
        <w:t> </w:t>
      </w:r>
      <w:r>
        <w:rPr>
          <w:spacing w:val="-4"/>
          <w:w w:val="105"/>
        </w:rPr>
        <w:t>addr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ssing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tr</w:t>
      </w:r>
      <w:r>
        <w:rPr>
          <w:spacing w:val="-4"/>
          <w:w w:val="105"/>
        </w:rPr>
        <w:t>au</w:t>
      </w:r>
      <w:r>
        <w:rPr>
          <w:spacing w:val="-5"/>
          <w:w w:val="105"/>
        </w:rPr>
        <w:t>m</w:t>
      </w:r>
      <w:r>
        <w:rPr>
          <w:spacing w:val="-4"/>
          <w:w w:val="105"/>
        </w:rPr>
        <w:t>a,</w:t>
      </w:r>
      <w:r>
        <w:rPr>
          <w:spacing w:val="6"/>
          <w:w w:val="105"/>
        </w:rPr>
        <w:t> </w:t>
      </w:r>
      <w:r>
        <w:rPr>
          <w:spacing w:val="-3"/>
          <w:w w:val="105"/>
        </w:rPr>
        <w:t>grief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loss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4"/>
          <w:w w:val="105"/>
        </w:rPr>
        <w:t>their</w:t>
      </w:r>
      <w:r>
        <w:rPr>
          <w:spacing w:val="5"/>
          <w:w w:val="105"/>
        </w:rPr>
        <w:t> </w:t>
      </w:r>
      <w:r>
        <w:rPr>
          <w:spacing w:val="-4"/>
          <w:w w:val="105"/>
        </w:rPr>
        <w:t>impacts.</w:t>
      </w:r>
      <w:r>
        <w:rPr/>
      </w:r>
    </w:p>
    <w:p>
      <w:pPr>
        <w:pStyle w:val="BodyText"/>
        <w:spacing w:line="250" w:lineRule="auto" w:before="170"/>
        <w:ind w:left="1020" w:right="1586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Queensland </w:t>
      </w:r>
      <w:r>
        <w:rPr>
          <w:rFonts w:ascii="Calibri"/>
          <w:i/>
          <w:w w:val="105"/>
        </w:rPr>
        <w:t>Human</w:t>
      </w:r>
      <w:r>
        <w:rPr>
          <w:rFonts w:ascii="Calibri"/>
          <w:i/>
          <w:spacing w:val="1"/>
          <w:w w:val="105"/>
        </w:rPr>
        <w:t> </w:t>
      </w:r>
      <w:r>
        <w:rPr>
          <w:rFonts w:ascii="Calibri"/>
          <w:i/>
          <w:spacing w:val="-1"/>
          <w:w w:val="105"/>
        </w:rPr>
        <w:t>Righ</w:t>
      </w:r>
      <w:r>
        <w:rPr>
          <w:rFonts w:ascii="Calibri"/>
          <w:i/>
          <w:spacing w:val="-2"/>
          <w:w w:val="105"/>
        </w:rPr>
        <w:t>t</w:t>
      </w:r>
      <w:r>
        <w:rPr>
          <w:rFonts w:ascii="Calibri"/>
          <w:i/>
          <w:spacing w:val="-1"/>
          <w:w w:val="105"/>
        </w:rPr>
        <w:t>s</w:t>
      </w:r>
      <w:r>
        <w:rPr>
          <w:rFonts w:ascii="Calibri"/>
          <w:i/>
          <w:spacing w:val="-2"/>
          <w:w w:val="105"/>
        </w:rPr>
        <w:t> </w:t>
      </w:r>
      <w:r>
        <w:rPr>
          <w:rFonts w:ascii="Calibri"/>
          <w:i/>
          <w:w w:val="105"/>
        </w:rPr>
        <w:t>Act</w:t>
      </w:r>
      <w:r>
        <w:rPr>
          <w:rFonts w:ascii="Calibri"/>
          <w:i/>
          <w:spacing w:val="-2"/>
          <w:w w:val="105"/>
        </w:rPr>
        <w:t> </w:t>
      </w:r>
      <w:r>
        <w:rPr>
          <w:rFonts w:ascii="Calibri"/>
          <w:i/>
          <w:spacing w:val="-4"/>
          <w:w w:val="105"/>
        </w:rPr>
        <w:t>20</w:t>
      </w:r>
      <w:r>
        <w:rPr>
          <w:rFonts w:ascii="Calibri"/>
          <w:i/>
          <w:spacing w:val="-5"/>
          <w:w w:val="105"/>
        </w:rPr>
        <w:t>1</w:t>
      </w:r>
      <w:r>
        <w:rPr>
          <w:rFonts w:ascii="Calibri"/>
          <w:i/>
          <w:spacing w:val="-4"/>
          <w:w w:val="105"/>
        </w:rPr>
        <w:t>9</w:t>
      </w:r>
      <w:r>
        <w:rPr>
          <w:rFonts w:ascii="Calibri"/>
          <w:i/>
          <w:spacing w:val="2"/>
          <w:w w:val="105"/>
        </w:rPr>
        <w:t> </w:t>
      </w:r>
      <w:r>
        <w:rPr>
          <w:w w:val="105"/>
        </w:rPr>
        <w:t>(s</w:t>
      </w:r>
      <w:r>
        <w:rPr>
          <w:spacing w:val="-1"/>
          <w:w w:val="105"/>
        </w:rPr>
        <w:t> </w:t>
      </w:r>
      <w:r>
        <w:rPr>
          <w:w w:val="105"/>
        </w:rPr>
        <w:t>26)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ates</w:t>
      </w:r>
      <w:r>
        <w:rPr>
          <w:w w:val="105"/>
        </w:rPr>
        <w:t> </w:t>
      </w:r>
      <w:r>
        <w:rPr>
          <w:spacing w:val="-1"/>
          <w:w w:val="105"/>
        </w:rPr>
        <w:t>that children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entitled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prot</w:t>
      </w:r>
      <w:r>
        <w:rPr>
          <w:spacing w:val="-1"/>
          <w:w w:val="105"/>
        </w:rPr>
        <w:t>ection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that </w:t>
      </w:r>
      <w:r>
        <w:rPr>
          <w:spacing w:val="-2"/>
          <w:w w:val="105"/>
        </w:rPr>
        <w:t>is</w:t>
      </w:r>
      <w:r>
        <w:rPr>
          <w:spacing w:val="57"/>
          <w:w w:val="123"/>
        </w:rPr>
        <w:t> </w:t>
      </w:r>
      <w:r>
        <w:rPr>
          <w:w w:val="105"/>
        </w:rPr>
        <w:t>needed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because</w:t>
      </w:r>
      <w:r>
        <w:rPr>
          <w:spacing w:val="7"/>
          <w:w w:val="105"/>
        </w:rPr>
        <w:t> </w:t>
      </w:r>
      <w:r>
        <w:rPr>
          <w:w w:val="105"/>
        </w:rPr>
        <w:t>they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child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easonable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eps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mus</w:t>
      </w:r>
      <w:r>
        <w:rPr>
          <w:spacing w:val="-2"/>
          <w:w w:val="105"/>
        </w:rPr>
        <w:t>t</w:t>
      </w:r>
      <w:r>
        <w:rPr>
          <w:spacing w:val="5"/>
          <w:w w:val="105"/>
        </w:rPr>
        <w:t> </w:t>
      </w:r>
      <w:r>
        <w:rPr>
          <w:w w:val="105"/>
        </w:rPr>
        <w:t>be</w:t>
      </w:r>
      <w:r>
        <w:rPr>
          <w:spacing w:val="7"/>
          <w:w w:val="105"/>
        </w:rPr>
        <w:t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aken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ensu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ph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sical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saf</w:t>
      </w:r>
      <w:r>
        <w:rPr>
          <w:spacing w:val="-2"/>
          <w:w w:val="105"/>
        </w:rPr>
        <w:t>ety</w:t>
      </w:r>
      <w:r>
        <w:rPr>
          <w:spacing w:val="41"/>
          <w:w w:val="101"/>
        </w:rPr>
        <w:t> </w:t>
      </w:r>
      <w:r>
        <w:rPr>
          <w:w w:val="105"/>
        </w:rPr>
        <w:t>if</w:t>
      </w:r>
      <w:r>
        <w:rPr>
          <w:spacing w:val="2"/>
          <w:w w:val="105"/>
        </w:rPr>
        <w:t> </w:t>
      </w:r>
      <w:r>
        <w:rPr>
          <w:w w:val="105"/>
        </w:rPr>
        <w:t>someone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danger</w:t>
      </w:r>
      <w:r>
        <w:rPr>
          <w:spacing w:val="5"/>
          <w:w w:val="105"/>
        </w:rPr>
        <w:t> </w:t>
      </w:r>
      <w:r>
        <w:rPr>
          <w:w w:val="105"/>
        </w:rPr>
        <w:t>or</w:t>
      </w:r>
      <w:r>
        <w:rPr>
          <w:spacing w:val="5"/>
          <w:w w:val="105"/>
        </w:rPr>
        <w:t> </w:t>
      </w:r>
      <w:r>
        <w:rPr>
          <w:w w:val="105"/>
        </w:rPr>
        <w:t>at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ri</w:t>
      </w:r>
      <w:r>
        <w:rPr>
          <w:spacing w:val="-2"/>
          <w:w w:val="105"/>
        </w:rPr>
        <w:t>sk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ph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sical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harm.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BC3C2E"/>
          <w:spacing w:val="-3"/>
        </w:rPr>
        <w:t>Outcome</w:t>
      </w:r>
      <w:r>
        <w:rPr>
          <w:b w:val="0"/>
        </w:rPr>
      </w:r>
    </w:p>
    <w:p>
      <w:pPr>
        <w:pStyle w:val="BodyText"/>
        <w:spacing w:line="240" w:lineRule="auto" w:before="135"/>
        <w:ind w:left="1020" w:right="0"/>
        <w:jc w:val="left"/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are</w:t>
      </w:r>
      <w:r>
        <w:rPr>
          <w:w w:val="105"/>
        </w:rPr>
        <w:t> </w:t>
      </w:r>
      <w:r>
        <w:rPr>
          <w:spacing w:val="-1"/>
          <w:w w:val="105"/>
        </w:rPr>
        <w:t>hopeful.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BC3C2E"/>
          <w:spacing w:val="-3"/>
        </w:rPr>
        <w:t>Indicator</w:t>
      </w:r>
      <w:r>
        <w:rPr>
          <w:color w:val="BC3C2E"/>
          <w:spacing w:val="-2"/>
        </w:rPr>
        <w:t>s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78" w:after="0"/>
        <w:ind w:left="1643" w:right="0" w:hanging="359"/>
        <w:jc w:val="left"/>
      </w:pPr>
      <w:r>
        <w:rPr>
          <w:spacing w:val="-2"/>
          <w:w w:val="105"/>
        </w:rPr>
        <w:t>Level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par</w:t>
      </w:r>
      <w:r>
        <w:rPr>
          <w:spacing w:val="-2"/>
          <w:w w:val="105"/>
        </w:rPr>
        <w:t>ent</w:t>
      </w:r>
      <w:r>
        <w:rPr>
          <w:spacing w:val="-1"/>
          <w:w w:val="105"/>
        </w:rPr>
        <w:t>al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3"/>
          <w:w w:val="110"/>
        </w:rPr>
        <w:t>Rate</w:t>
      </w:r>
      <w:r>
        <w:rPr>
          <w:spacing w:val="-2"/>
          <w:w w:val="110"/>
        </w:rPr>
        <w:t>s</w:t>
      </w:r>
      <w:r>
        <w:rPr>
          <w:spacing w:val="-19"/>
          <w:w w:val="110"/>
        </w:rPr>
        <w:t> </w:t>
      </w:r>
      <w:r>
        <w:rPr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acc</w:t>
      </w:r>
      <w:r>
        <w:rPr>
          <w:spacing w:val="-4"/>
          <w:w w:val="110"/>
        </w:rPr>
        <w:t>e</w:t>
      </w:r>
      <w:r>
        <w:rPr>
          <w:spacing w:val="-3"/>
          <w:w w:val="110"/>
        </w:rPr>
        <w:t>ss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ment</w:t>
      </w:r>
      <w:r>
        <w:rPr>
          <w:spacing w:val="-1"/>
          <w:w w:val="110"/>
        </w:rPr>
        <w:t>al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health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serv</w:t>
      </w:r>
      <w:r>
        <w:rPr>
          <w:spacing w:val="-1"/>
          <w:w w:val="110"/>
        </w:rPr>
        <w:t>ic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s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3"/>
          <w:w w:val="105"/>
        </w:rPr>
        <w:t>R</w:t>
      </w:r>
      <w:r>
        <w:rPr>
          <w:spacing w:val="-2"/>
          <w:w w:val="105"/>
        </w:rPr>
        <w:t>ates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att</w:t>
      </w:r>
      <w:r>
        <w:rPr>
          <w:spacing w:val="-1"/>
          <w:w w:val="105"/>
        </w:rPr>
        <w:t>empted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suicide,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suicide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self-h</w:t>
      </w:r>
      <w:r>
        <w:rPr>
          <w:spacing w:val="-2"/>
          <w:w w:val="105"/>
        </w:rPr>
        <w:t>arm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2"/>
          <w:w w:val="105"/>
        </w:rPr>
        <w:t>Fr</w:t>
      </w:r>
      <w:r>
        <w:rPr>
          <w:spacing w:val="-1"/>
          <w:w w:val="105"/>
        </w:rPr>
        <w:t>equency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natu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 of</w:t>
      </w:r>
      <w:r>
        <w:rPr>
          <w:spacing w:val="-1"/>
          <w:w w:val="105"/>
        </w:rPr>
        <w:t> help-seeking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w w:val="105"/>
        </w:rPr>
        <w:t>Time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dev</w:t>
      </w:r>
      <w:r>
        <w:rPr>
          <w:spacing w:val="-2"/>
          <w:w w:val="105"/>
        </w:rPr>
        <w:t>ot</w:t>
      </w:r>
      <w:r>
        <w:rPr>
          <w:spacing w:val="-1"/>
          <w:w w:val="105"/>
        </w:rPr>
        <w:t>ed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personal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3"/>
          <w:w w:val="110"/>
        </w:rPr>
        <w:t>Rate</w:t>
      </w:r>
      <w:r>
        <w:rPr>
          <w:spacing w:val="-2"/>
          <w:w w:val="110"/>
        </w:rPr>
        <w:t>s</w:t>
      </w:r>
      <w:r>
        <w:rPr>
          <w:spacing w:val="-15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alc</w:t>
      </w:r>
      <w:r>
        <w:rPr>
          <w:spacing w:val="-3"/>
          <w:w w:val="110"/>
        </w:rPr>
        <w:t>oho</w:t>
      </w:r>
      <w:r>
        <w:rPr>
          <w:spacing w:val="-2"/>
          <w:w w:val="110"/>
        </w:rPr>
        <w:t>l</w:t>
      </w:r>
      <w:r>
        <w:rPr>
          <w:spacing w:val="-15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ub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tance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u</w:t>
      </w:r>
      <w:r>
        <w:rPr>
          <w:spacing w:val="-1"/>
          <w:w w:val="110"/>
        </w:rPr>
        <w:t>se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3"/>
          <w:w w:val="105"/>
        </w:rPr>
        <w:t>R</w:t>
      </w:r>
      <w:r>
        <w:rPr>
          <w:spacing w:val="-2"/>
          <w:w w:val="105"/>
        </w:rPr>
        <w:t>ates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participation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positive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activities</w:t>
      </w:r>
      <w:r>
        <w:rPr>
          <w:spacing w:val="5"/>
          <w:w w:val="105"/>
        </w:rPr>
        <w:t> </w:t>
      </w:r>
      <w:r>
        <w:rPr>
          <w:w w:val="105"/>
        </w:rPr>
        <w:t>(e.g.</w:t>
      </w:r>
      <w:r>
        <w:rPr>
          <w:spacing w:val="8"/>
          <w:w w:val="105"/>
        </w:rPr>
        <w:t> </w:t>
      </w:r>
      <w:r>
        <w:rPr>
          <w:w w:val="105"/>
        </w:rPr>
        <w:t>sport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ec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eation,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al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actice)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50" w:lineRule="auto" w:before="0"/>
        <w:ind w:left="1020" w:right="1616"/>
        <w:jc w:val="left"/>
        <w:rPr>
          <w:sz w:val="13"/>
          <w:szCs w:val="13"/>
        </w:rPr>
      </w:pPr>
      <w:r>
        <w:rPr>
          <w:spacing w:val="-3"/>
          <w:w w:val="105"/>
        </w:rPr>
        <w:t>The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above</w:t>
      </w:r>
      <w:r>
        <w:rPr>
          <w:spacing w:val="4"/>
          <w:w w:val="105"/>
        </w:rPr>
        <w:t> </w:t>
      </w:r>
      <w:r>
        <w:rPr>
          <w:spacing w:val="-4"/>
          <w:w w:val="105"/>
        </w:rPr>
        <w:t>indic</w:t>
      </w:r>
      <w:r>
        <w:rPr>
          <w:spacing w:val="-5"/>
          <w:w w:val="105"/>
        </w:rPr>
        <w:t>ator</w:t>
      </w:r>
      <w:r>
        <w:rPr>
          <w:spacing w:val="-4"/>
          <w:w w:val="105"/>
        </w:rPr>
        <w:t>s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ar</w:t>
      </w:r>
      <w:r>
        <w:rPr>
          <w:spacing w:val="-3"/>
          <w:w w:val="105"/>
        </w:rPr>
        <w:t>e</w:t>
      </w:r>
      <w:r>
        <w:rPr>
          <w:spacing w:val="4"/>
          <w:w w:val="105"/>
        </w:rPr>
        <w:t> </w:t>
      </w:r>
      <w:r>
        <w:rPr>
          <w:spacing w:val="-4"/>
          <w:w w:val="105"/>
        </w:rPr>
        <w:t>indicati</w:t>
      </w:r>
      <w:r>
        <w:rPr>
          <w:spacing w:val="-5"/>
          <w:w w:val="105"/>
        </w:rPr>
        <w:t>ve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only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ha</w:t>
      </w:r>
      <w:r>
        <w:rPr>
          <w:spacing w:val="-5"/>
          <w:w w:val="105"/>
        </w:rPr>
        <w:t>ve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been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inf</w:t>
      </w:r>
      <w:r>
        <w:rPr>
          <w:spacing w:val="-4"/>
          <w:w w:val="105"/>
        </w:rPr>
        <w:t>ormed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b</w:t>
      </w:r>
      <w:r>
        <w:rPr>
          <w:spacing w:val="-4"/>
          <w:w w:val="105"/>
        </w:rPr>
        <w:t>y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simil</w:t>
      </w:r>
      <w:r>
        <w:rPr>
          <w:spacing w:val="-5"/>
          <w:w w:val="105"/>
        </w:rPr>
        <w:t>ar</w:t>
      </w:r>
      <w:r>
        <w:rPr>
          <w:spacing w:val="4"/>
          <w:w w:val="105"/>
        </w:rPr>
        <w:t> </w:t>
      </w:r>
      <w:r>
        <w:rPr>
          <w:spacing w:val="-4"/>
          <w:w w:val="105"/>
        </w:rPr>
        <w:t>indic</w:t>
      </w:r>
      <w:r>
        <w:rPr>
          <w:spacing w:val="-5"/>
          <w:w w:val="105"/>
        </w:rPr>
        <w:t>ator</w:t>
      </w:r>
      <w:r>
        <w:rPr>
          <w:spacing w:val="-4"/>
          <w:w w:val="105"/>
        </w:rPr>
        <w:t>s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c</w:t>
      </w:r>
      <w:r>
        <w:rPr>
          <w:spacing w:val="-5"/>
          <w:w w:val="105"/>
        </w:rPr>
        <w:t>ont</w:t>
      </w:r>
      <w:r>
        <w:rPr>
          <w:spacing w:val="-4"/>
          <w:w w:val="105"/>
        </w:rPr>
        <w:t>ained</w:t>
      </w:r>
      <w:r>
        <w:rPr>
          <w:spacing w:val="83"/>
          <w:w w:val="108"/>
        </w:rPr>
        <w:t> </w:t>
      </w:r>
      <w:r>
        <w:rPr>
          <w:spacing w:val="-4"/>
          <w:w w:val="105"/>
        </w:rPr>
        <w:t>w</w:t>
      </w:r>
      <w:r>
        <w:rPr>
          <w:spacing w:val="-3"/>
          <w:w w:val="105"/>
        </w:rPr>
        <w:t>ithin the </w:t>
      </w:r>
      <w:r>
        <w:rPr>
          <w:spacing w:val="-4"/>
          <w:w w:val="105"/>
        </w:rPr>
        <w:t>Better</w:t>
      </w:r>
      <w:r>
        <w:rPr>
          <w:spacing w:val="-2"/>
          <w:w w:val="105"/>
        </w:rPr>
        <w:t> </w:t>
      </w:r>
      <w:r>
        <w:rPr>
          <w:spacing w:val="-3"/>
          <w:w w:val="105"/>
        </w:rPr>
        <w:t>Life Index</w:t>
      </w:r>
      <w:r>
        <w:rPr>
          <w:spacing w:val="-3"/>
          <w:w w:val="105"/>
          <w:position w:val="7"/>
          <w:sz w:val="13"/>
        </w:rPr>
        <w:t>22</w:t>
      </w:r>
      <w:r>
        <w:rPr>
          <w:spacing w:val="20"/>
          <w:w w:val="105"/>
          <w:position w:val="7"/>
          <w:sz w:val="13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New </w:t>
      </w:r>
      <w:r>
        <w:rPr>
          <w:spacing w:val="-2"/>
          <w:w w:val="105"/>
        </w:rPr>
        <w:t>Zealand</w:t>
      </w:r>
      <w:r>
        <w:rPr>
          <w:w w:val="105"/>
        </w:rPr>
        <w:t> </w:t>
      </w:r>
      <w:r>
        <w:rPr>
          <w:spacing w:val="-2"/>
          <w:w w:val="105"/>
        </w:rPr>
        <w:t>Child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spacing w:val="-3"/>
          <w:w w:val="105"/>
        </w:rPr>
        <w:t>Youth </w:t>
      </w:r>
      <w:r>
        <w:rPr>
          <w:spacing w:val="-2"/>
          <w:w w:val="105"/>
        </w:rPr>
        <w:t>St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ateg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.</w:t>
      </w:r>
      <w:r>
        <w:rPr>
          <w:spacing w:val="-2"/>
          <w:w w:val="105"/>
          <w:position w:val="7"/>
          <w:sz w:val="13"/>
        </w:rPr>
        <w:t>23</w:t>
      </w:r>
      <w:r>
        <w:rPr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spacing w:before="67"/>
        <w:ind w:left="0" w:right="283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5"/>
          <w:w w:val="95"/>
          <w:sz w:val="18"/>
        </w:rPr>
        <w:t>13</w:t>
      </w:r>
      <w:r>
        <w:rPr>
          <w:rFonts w:ascii="Calibri"/>
          <w:sz w:val="18"/>
        </w:rPr>
      </w:r>
    </w:p>
    <w:p>
      <w:pPr>
        <w:spacing w:after="0"/>
        <w:jc w:val="right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1828" w:footer="0" w:top="218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4"/>
          <w:szCs w:val="14"/>
        </w:rPr>
      </w:pPr>
    </w:p>
    <w:p>
      <w:pPr>
        <w:spacing w:line="200" w:lineRule="atLeast"/>
        <w:ind w:left="132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170.1pt;height:27.6pt;mso-position-horizontal-relative:char;mso-position-vertical-relative:line" coordorigin="0,0" coordsize="3402,552">
            <v:group style="position:absolute;left:0;top:0;width:3402;height:552" coordorigin="0,0" coordsize="3402,552">
              <v:shape style="position:absolute;left:0;top:0;width:3402;height:552" coordorigin="0,0" coordsize="3402,552" path="m1944,550l1432,550,1512,552,1875,552,1944,550xe" filled="true" fillcolor="#39b54a" stroked="false">
                <v:path arrowok="t"/>
                <v:fill type="solid"/>
              </v:shape>
              <v:shape style="position:absolute;left:0;top:0;width:3402;height:552" coordorigin="0,0" coordsize="3402,552" path="m478,58l374,58,296,66,184,98,122,132,88,160,74,172,32,230,20,264,13,284,4,304,0,320,0,336,33,404,91,454,111,462,133,474,190,496,245,512,265,518,285,522,372,538,431,544,452,544,529,546,626,546,727,548,1372,548,1392,550,2012,550,2466,540,2558,540,2578,538,2871,538,2891,536,1675,536,1627,534,1580,534,1390,532,964,532,834,530,608,530,548,528,506,528,368,514,348,510,329,508,306,504,285,498,265,494,246,488,209,476,192,470,174,462,157,456,120,440,104,428,90,416,76,398,65,384,55,368,47,352,42,336,40,320,42,304,49,288,60,272,63,254,102,186,121,168,132,156,194,116,238,98,265,88,300,80,319,76,339,74,1271,74,1291,72,1330,72,1350,70,1391,70,1471,66,1491,64,639,64,619,62,540,62,520,60,499,60,478,58xe" filled="true" fillcolor="#39b54a" stroked="false">
                <v:path arrowok="t"/>
                <v:fill type="solid"/>
              </v:shape>
              <v:shape style="position:absolute;left:0;top:0;width:3402;height:552" coordorigin="0,0" coordsize="3402,552" path="m2812,538l2658,538,2697,540,2793,540,2812,538xe" filled="true" fillcolor="#39b54a" stroked="false">
                <v:path arrowok="t"/>
                <v:fill type="solid"/>
              </v:shape>
              <v:shape style="position:absolute;left:0;top:0;width:3402;height:552" coordorigin="0,0" coordsize="3402,552" path="m2931,534l1825,534,1794,536,2911,536,2931,534xe" filled="true" fillcolor="#39b54a" stroked="false">
                <v:path arrowok="t"/>
                <v:fill type="solid"/>
              </v:shape>
              <v:shape style="position:absolute;left:0;top:0;width:3402;height:552" coordorigin="0,0" coordsize="3402,552" path="m3047,10l2722,10,2797,14,2835,14,2874,16,2894,16,2915,18,2935,18,2956,20,2978,20,3000,22,3022,22,3049,24,3120,36,3180,52,3241,82,3290,130,3327,178,3355,234,3365,292,3365,310,3342,386,3293,436,3275,448,3254,462,3183,490,3123,502,3101,504,3078,508,3053,510,3014,514,2994,514,2955,518,2935,518,2915,520,2855,520,2835,522,2693,522,2533,524,2453,524,2413,526,2351,526,2289,528,2103,530,2010,532,1948,534,2951,534,3014,528,3036,528,3097,522,3117,518,3137,516,3196,504,3272,476,3328,442,3344,428,3358,416,3397,352,3401,312,3401,292,3392,214,3360,164,3348,148,3335,132,3322,116,3308,102,3293,86,3242,52,3225,46,3206,38,3186,32,3163,28,3139,22,3112,18,3084,14,3047,10xe" filled="true" fillcolor="#39b54a" stroked="false">
                <v:path arrowok="t"/>
                <v:fill type="solid"/>
              </v:shape>
              <v:shape style="position:absolute;left:0;top:0;width:3402;height:552" coordorigin="0,0" coordsize="3402,552" path="m1016,76l425,76,444,78,463,78,482,80,826,80,1016,76xe" filled="true" fillcolor="#39b54a" stroked="false">
                <v:path arrowok="t"/>
                <v:fill type="solid"/>
              </v:shape>
              <v:shape style="position:absolute;left:0;top:0;width:3402;height:552" coordorigin="0,0" coordsize="3402,552" path="m1122,74l382,74,406,76,1079,76,1122,74xe" filled="true" fillcolor="#39b54a" stroked="false">
                <v:path arrowok="t"/>
                <v:fill type="solid"/>
              </v:shape>
              <v:shape style="position:absolute;left:0;top:0;width:3402;height:552" coordorigin="0,0" coordsize="3402,552" path="m663,62l657,64,669,64,663,62xe" filled="true" fillcolor="#39b54a" stroked="false">
                <v:path arrowok="t"/>
                <v:fill type="solid"/>
              </v:shape>
              <v:shape style="position:absolute;left:0;top:0;width:3402;height:552" coordorigin="0,0" coordsize="3402,552" path="m1632,60l987,60,873,64,1551,64,1571,62,1611,62,1632,60xe" filled="true" fillcolor="#39b54a" stroked="false">
                <v:path arrowok="t"/>
                <v:fill type="solid"/>
              </v:shape>
              <v:shape style="position:absolute;left:0;top:0;width:3402;height:552" coordorigin="0,0" coordsize="3402,552" path="m1672,58l1055,58,1032,60,1652,60,1672,58xe" filled="true" fillcolor="#39b54a" stroked="false">
                <v:path arrowok="t"/>
                <v:fill type="solid"/>
              </v:shape>
              <v:shape style="position:absolute;left:0;top:0;width:3402;height:552" coordorigin="0,0" coordsize="3402,552" path="m436,56l415,56,394,58,457,58,436,56xe" filled="true" fillcolor="#39b54a" stroked="false">
                <v:path arrowok="t"/>
                <v:fill type="solid"/>
              </v:shape>
              <v:shape style="position:absolute;left:0;top:0;width:3402;height:552" coordorigin="0,0" coordsize="3402,552" path="m1813,46l1559,46,1532,48,1477,48,1368,54,1341,54,1314,56,1259,56,1232,58,1692,58,1813,46xe" filled="true" fillcolor="#39b54a" stroked="false">
                <v:path arrowok="t"/>
                <v:fill type="solid"/>
              </v:shape>
              <v:shape style="position:absolute;left:0;top:0;width:3402;height:552" coordorigin="0,0" coordsize="3402,552" path="m2357,24l1911,24,1891,26,1871,26,1688,44,1613,44,1586,46,1834,46,1896,40,1917,40,1938,38,1959,38,1981,36,2019,36,2260,28,2300,28,2338,26,2357,24xe" filled="true" fillcolor="#39b54a" stroked="false">
                <v:path arrowok="t"/>
                <v:fill type="solid"/>
              </v:shape>
              <v:shape style="position:absolute;left:0;top:0;width:3402;height:552" coordorigin="0,0" coordsize="3402,552" path="m2437,20l1990,20,1970,22,1950,22,1930,24,2397,24,2437,20xe" filled="true" fillcolor="#39b54a" stroked="false">
                <v:path arrowok="t"/>
                <v:fill type="solid"/>
              </v:shape>
              <v:shape style="position:absolute;left:0;top:0;width:3402;height:552" coordorigin="0,0" coordsize="3402,552" path="m2951,2l2544,2,2458,6,2009,20,2458,20,2480,18,2521,16,2541,14,2560,14,2580,12,2620,12,2640,10,3047,10,2991,4,2971,4,2951,2xe" filled="true" fillcolor="#39b54a" stroked="false">
                <v:path arrowok="t"/>
                <v:fill type="solid"/>
              </v:shape>
              <v:shape style="position:absolute;left:0;top:0;width:3402;height:552" coordorigin="0,0" coordsize="3402,552" path="m2909,0l2604,0,2584,2,2930,2,2909,0xe" filled="true" fillcolor="#39b54a" stroked="false">
                <v:path arrowok="t"/>
                <v:fill type="solid"/>
              </v:shape>
              <v:shape style="position:absolute;left:0;top:0;width:3402;height:552" type="#_x0000_t202" filled="false" stroked="false">
                <v:textbox inset="0,0,0,0">
                  <w:txbxContent>
                    <w:p>
                      <w:pPr>
                        <w:spacing w:before="126"/>
                        <w:ind w:left="266" w:right="0" w:firstLine="0"/>
                        <w:jc w:val="left"/>
                        <w:rPr>
                          <w:rFonts w:ascii="Trebuchet MS" w:hAnsi="Trebuchet MS" w:cs="Trebuchet MS" w:eastAsia="Trebuchet MS"/>
                          <w:sz w:val="30"/>
                          <w:szCs w:val="30"/>
                        </w:rPr>
                      </w:pPr>
                      <w:r>
                        <w:rPr>
                          <w:rFonts w:ascii="Trebuchet MS"/>
                          <w:b/>
                          <w:color w:val="6DC067"/>
                          <w:spacing w:val="-2"/>
                          <w:sz w:val="30"/>
                        </w:rPr>
                        <w:t>Le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1"/>
                          <w:sz w:val="30"/>
                        </w:rPr>
                        <w:t>arning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8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6DC067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18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2"/>
                          <w:sz w:val="30"/>
                        </w:rPr>
                        <w:t>Skills</w:t>
                      </w:r>
                      <w:r>
                        <w:rPr>
                          <w:rFonts w:ascii="Trebuchet MS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240" w:lineRule="auto" w:before="54"/>
        <w:ind w:left="1587" w:right="0"/>
        <w:jc w:val="left"/>
        <w:rPr>
          <w:b w:val="0"/>
          <w:bCs w:val="0"/>
        </w:rPr>
      </w:pPr>
      <w:r>
        <w:rPr>
          <w:color w:val="BC3C2E"/>
        </w:rPr>
        <w:t>Definition</w:t>
      </w:r>
      <w:r>
        <w:rPr>
          <w:b w:val="0"/>
        </w:rPr>
      </w:r>
    </w:p>
    <w:p>
      <w:pPr>
        <w:pStyle w:val="BodyText"/>
        <w:spacing w:line="250" w:lineRule="auto" w:before="78"/>
        <w:ind w:left="1587" w:right="1134"/>
        <w:jc w:val="left"/>
      </w:pPr>
      <w:r>
        <w:rPr>
          <w:spacing w:val="-7"/>
          <w:w w:val="105"/>
        </w:rPr>
        <w:t>L</w:t>
      </w:r>
      <w:r>
        <w:rPr>
          <w:spacing w:val="-8"/>
          <w:w w:val="105"/>
        </w:rPr>
        <w:t>e</w:t>
      </w:r>
      <w:r>
        <w:rPr>
          <w:spacing w:val="-7"/>
          <w:w w:val="105"/>
        </w:rPr>
        <w:t>arning</w:t>
      </w:r>
      <w:r>
        <w:rPr>
          <w:spacing w:val="-5"/>
          <w:w w:val="105"/>
        </w:rPr>
        <w:t> and</w:t>
      </w:r>
      <w:r>
        <w:rPr>
          <w:spacing w:val="-13"/>
          <w:w w:val="105"/>
        </w:rPr>
        <w:t> </w:t>
      </w:r>
      <w:r>
        <w:rPr>
          <w:spacing w:val="-7"/>
          <w:w w:val="105"/>
        </w:rPr>
        <w:t>Skill</w:t>
      </w:r>
      <w:r>
        <w:rPr>
          <w:spacing w:val="-6"/>
          <w:w w:val="105"/>
        </w:rPr>
        <w:t>s</w:t>
      </w:r>
      <w:r>
        <w:rPr>
          <w:spacing w:val="-7"/>
          <w:w w:val="105"/>
        </w:rPr>
        <w:t> </w:t>
      </w:r>
      <w:r>
        <w:rPr>
          <w:spacing w:val="-8"/>
          <w:w w:val="105"/>
        </w:rPr>
        <w:t>refer</w:t>
      </w:r>
      <w:r>
        <w:rPr>
          <w:spacing w:val="-6"/>
          <w:w w:val="105"/>
        </w:rPr>
        <w:t>s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to </w:t>
      </w:r>
      <w:r>
        <w:rPr>
          <w:spacing w:val="-7"/>
          <w:w w:val="105"/>
        </w:rPr>
        <w:t>age-appropri</w:t>
      </w:r>
      <w:r>
        <w:rPr>
          <w:spacing w:val="-8"/>
          <w:w w:val="105"/>
        </w:rPr>
        <w:t>ate</w:t>
      </w:r>
      <w:r>
        <w:rPr>
          <w:spacing w:val="-5"/>
          <w:w w:val="105"/>
        </w:rPr>
        <w:t> </w:t>
      </w:r>
      <w:r>
        <w:rPr>
          <w:spacing w:val="-7"/>
          <w:w w:val="105"/>
        </w:rPr>
        <w:t>learning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and</w:t>
      </w:r>
      <w:r>
        <w:rPr>
          <w:spacing w:val="-8"/>
          <w:w w:val="105"/>
        </w:rPr>
        <w:t> </w:t>
      </w:r>
      <w:r>
        <w:rPr>
          <w:spacing w:val="-7"/>
          <w:w w:val="105"/>
        </w:rPr>
        <w:t>dev</w:t>
      </w:r>
      <w:r>
        <w:rPr>
          <w:spacing w:val="-8"/>
          <w:w w:val="105"/>
        </w:rPr>
        <w:t>elopment</w:t>
      </w:r>
      <w:r>
        <w:rPr>
          <w:spacing w:val="-7"/>
          <w:w w:val="105"/>
        </w:rPr>
        <w:t> </w:t>
      </w:r>
      <w:r>
        <w:rPr>
          <w:spacing w:val="-6"/>
          <w:w w:val="105"/>
        </w:rPr>
        <w:t>for</w:t>
      </w:r>
      <w:r>
        <w:rPr>
          <w:spacing w:val="-5"/>
          <w:w w:val="105"/>
        </w:rPr>
        <w:t> </w:t>
      </w:r>
      <w:r>
        <w:rPr>
          <w:spacing w:val="-6"/>
          <w:w w:val="105"/>
        </w:rPr>
        <w:t>all</w:t>
      </w:r>
      <w:r>
        <w:rPr>
          <w:spacing w:val="-8"/>
          <w:w w:val="105"/>
        </w:rPr>
        <w:t> </w:t>
      </w:r>
      <w:r>
        <w:rPr>
          <w:spacing w:val="-7"/>
          <w:w w:val="105"/>
        </w:rPr>
        <w:t>children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8"/>
          <w:w w:val="105"/>
        </w:rPr>
        <w:t>y</w:t>
      </w:r>
      <w:r>
        <w:rPr>
          <w:spacing w:val="-7"/>
          <w:w w:val="105"/>
        </w:rPr>
        <w:t>oung</w:t>
      </w:r>
      <w:r>
        <w:rPr>
          <w:spacing w:val="-5"/>
          <w:w w:val="105"/>
        </w:rPr>
        <w:t> </w:t>
      </w:r>
      <w:r>
        <w:rPr>
          <w:spacing w:val="-8"/>
          <w:w w:val="105"/>
        </w:rPr>
        <w:t>people.</w:t>
      </w:r>
      <w:r>
        <w:rPr>
          <w:spacing w:val="73"/>
          <w:w w:val="109"/>
        </w:rPr>
        <w:t> </w:t>
      </w:r>
      <w:r>
        <w:rPr>
          <w:spacing w:val="-3"/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development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of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knowledge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skills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includes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tho</w:t>
      </w:r>
      <w:r>
        <w:rPr>
          <w:spacing w:val="-3"/>
          <w:w w:val="105"/>
        </w:rPr>
        <w:t>se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o</w:t>
      </w:r>
      <w:r>
        <w:rPr>
          <w:spacing w:val="-4"/>
          <w:w w:val="105"/>
        </w:rPr>
        <w:t>bt</w:t>
      </w:r>
      <w:r>
        <w:rPr>
          <w:spacing w:val="-3"/>
          <w:w w:val="105"/>
        </w:rPr>
        <w:t>ained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thr</w:t>
      </w:r>
      <w:r>
        <w:rPr>
          <w:spacing w:val="-3"/>
          <w:w w:val="105"/>
        </w:rPr>
        <w:t>ough</w:t>
      </w:r>
      <w:r>
        <w:rPr>
          <w:spacing w:val="5"/>
          <w:w w:val="105"/>
        </w:rPr>
        <w:t> </w:t>
      </w:r>
      <w:r>
        <w:rPr>
          <w:spacing w:val="-4"/>
          <w:w w:val="105"/>
        </w:rPr>
        <w:t>form</w:t>
      </w:r>
      <w:r>
        <w:rPr>
          <w:spacing w:val="-3"/>
          <w:w w:val="105"/>
        </w:rPr>
        <w:t>al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education</w:t>
      </w:r>
      <w:r>
        <w:rPr>
          <w:spacing w:val="5"/>
          <w:w w:val="105"/>
        </w:rPr>
        <w:t> </w:t>
      </w:r>
      <w:r>
        <w:rPr>
          <w:spacing w:val="-3"/>
          <w:w w:val="105"/>
        </w:rPr>
        <w:t>as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w</w:t>
      </w:r>
      <w:r>
        <w:rPr>
          <w:spacing w:val="-3"/>
          <w:w w:val="105"/>
        </w:rPr>
        <w:t>ell</w:t>
      </w:r>
      <w:r>
        <w:rPr>
          <w:spacing w:val="26"/>
          <w:w w:val="117"/>
        </w:rPr>
        <w:t> </w:t>
      </w:r>
      <w:r>
        <w:rPr>
          <w:spacing w:val="-3"/>
          <w:w w:val="105"/>
        </w:rPr>
        <w:t>as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life</w:t>
      </w:r>
      <w:r>
        <w:rPr>
          <w:spacing w:val="7"/>
          <w:w w:val="105"/>
        </w:rPr>
        <w:t> </w:t>
      </w:r>
      <w:r>
        <w:rPr>
          <w:spacing w:val="-4"/>
          <w:w w:val="105"/>
        </w:rPr>
        <w:t>skills.</w:t>
      </w:r>
      <w:r>
        <w:rPr>
          <w:spacing w:val="7"/>
          <w:w w:val="105"/>
        </w:rPr>
        <w:t> </w:t>
      </w:r>
      <w:r>
        <w:rPr>
          <w:spacing w:val="-4"/>
          <w:w w:val="105"/>
        </w:rPr>
        <w:t>Ultim</w:t>
      </w:r>
      <w:r>
        <w:rPr>
          <w:spacing w:val="-3"/>
          <w:w w:val="105"/>
        </w:rPr>
        <w:t>ately</w:t>
      </w:r>
      <w:r>
        <w:rPr>
          <w:spacing w:val="5"/>
          <w:w w:val="105"/>
        </w:rPr>
        <w:t> </w:t>
      </w:r>
      <w:r>
        <w:rPr>
          <w:spacing w:val="-3"/>
          <w:w w:val="105"/>
        </w:rPr>
        <w:t>all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learning</w:t>
      </w:r>
      <w:r>
        <w:rPr>
          <w:spacing w:val="7"/>
          <w:w w:val="105"/>
        </w:rPr>
        <w:t> </w:t>
      </w:r>
      <w:r>
        <w:rPr>
          <w:spacing w:val="-3"/>
          <w:w w:val="105"/>
        </w:rPr>
        <w:t>should</w:t>
      </w:r>
      <w:r>
        <w:rPr>
          <w:spacing w:val="5"/>
          <w:w w:val="105"/>
        </w:rPr>
        <w:t> </w:t>
      </w:r>
      <w:r>
        <w:rPr>
          <w:spacing w:val="-4"/>
          <w:w w:val="105"/>
        </w:rPr>
        <w:t>enable</w:t>
      </w:r>
      <w:r>
        <w:rPr>
          <w:spacing w:val="7"/>
          <w:w w:val="105"/>
        </w:rPr>
        <w:t> </w:t>
      </w:r>
      <w:r>
        <w:rPr>
          <w:spacing w:val="-3"/>
          <w:w w:val="105"/>
        </w:rPr>
        <w:t>children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y</w:t>
      </w:r>
      <w:r>
        <w:rPr>
          <w:spacing w:val="-4"/>
          <w:w w:val="105"/>
        </w:rPr>
        <w:t>oung</w:t>
      </w:r>
      <w:r>
        <w:rPr>
          <w:spacing w:val="7"/>
          <w:w w:val="105"/>
        </w:rPr>
        <w:t> </w:t>
      </w:r>
      <w:r>
        <w:rPr>
          <w:spacing w:val="-3"/>
          <w:w w:val="105"/>
        </w:rPr>
        <w:t>people</w:t>
      </w:r>
      <w:r>
        <w:rPr>
          <w:spacing w:val="7"/>
          <w:w w:val="105"/>
        </w:rPr>
        <w:t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7"/>
          <w:w w:val="105"/>
        </w:rPr>
        <w:t> </w:t>
      </w:r>
      <w:r>
        <w:rPr>
          <w:spacing w:val="-3"/>
          <w:w w:val="105"/>
        </w:rPr>
        <w:t>bec</w:t>
      </w:r>
      <w:r>
        <w:rPr>
          <w:spacing w:val="-4"/>
          <w:w w:val="105"/>
        </w:rPr>
        <w:t>ome</w:t>
      </w:r>
      <w:r>
        <w:rPr>
          <w:spacing w:val="7"/>
          <w:w w:val="105"/>
        </w:rPr>
        <w:t> </w:t>
      </w:r>
      <w:r>
        <w:rPr>
          <w:spacing w:val="-3"/>
          <w:w w:val="105"/>
        </w:rPr>
        <w:t>health</w:t>
      </w:r>
      <w:r>
        <w:rPr>
          <w:spacing w:val="-4"/>
          <w:w w:val="105"/>
        </w:rPr>
        <w:t>y</w:t>
      </w:r>
      <w:r>
        <w:rPr>
          <w:spacing w:val="5"/>
          <w:w w:val="105"/>
        </w:rPr>
        <w:t> </w:t>
      </w:r>
      <w:r>
        <w:rPr>
          <w:spacing w:val="-3"/>
          <w:w w:val="105"/>
        </w:rPr>
        <w:t>and</w:t>
      </w:r>
      <w:r>
        <w:rPr>
          <w:spacing w:val="39"/>
          <w:w w:val="108"/>
        </w:rPr>
        <w:t> </w:t>
      </w:r>
      <w:r>
        <w:rPr>
          <w:spacing w:val="-8"/>
          <w:w w:val="105"/>
        </w:rPr>
        <w:t>re</w:t>
      </w:r>
      <w:r>
        <w:rPr>
          <w:spacing w:val="-6"/>
          <w:w w:val="105"/>
        </w:rPr>
        <w:t>s</w:t>
      </w:r>
      <w:r>
        <w:rPr>
          <w:spacing w:val="-7"/>
          <w:w w:val="105"/>
        </w:rPr>
        <w:t>ilient</w:t>
      </w:r>
      <w:r>
        <w:rPr>
          <w:spacing w:val="-13"/>
          <w:w w:val="105"/>
        </w:rPr>
        <w:t> </w:t>
      </w:r>
      <w:r>
        <w:rPr>
          <w:spacing w:val="-7"/>
          <w:w w:val="105"/>
        </w:rPr>
        <w:t>adults,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as</w:t>
      </w:r>
      <w:r>
        <w:rPr>
          <w:spacing w:val="-12"/>
          <w:w w:val="105"/>
        </w:rPr>
        <w:t> </w:t>
      </w:r>
      <w:r>
        <w:rPr>
          <w:spacing w:val="-7"/>
          <w:w w:val="105"/>
        </w:rPr>
        <w:t>w</w:t>
      </w:r>
      <w:r>
        <w:rPr>
          <w:spacing w:val="-6"/>
          <w:w w:val="105"/>
        </w:rPr>
        <w:t>ell</w:t>
      </w:r>
      <w:r>
        <w:rPr>
          <w:spacing w:val="-13"/>
          <w:w w:val="105"/>
        </w:rPr>
        <w:t> </w:t>
      </w:r>
      <w:r>
        <w:rPr>
          <w:spacing w:val="-5"/>
          <w:w w:val="105"/>
        </w:rPr>
        <w:t>as</w:t>
      </w:r>
      <w:r>
        <w:rPr>
          <w:spacing w:val="-12"/>
          <w:w w:val="105"/>
        </w:rPr>
        <w:t> </w:t>
      </w:r>
      <w:r>
        <w:rPr>
          <w:spacing w:val="-7"/>
          <w:w w:val="105"/>
        </w:rPr>
        <w:t>ensu</w:t>
      </w:r>
      <w:r>
        <w:rPr>
          <w:spacing w:val="-8"/>
          <w:w w:val="105"/>
        </w:rPr>
        <w:t>re</w:t>
      </w:r>
      <w:r>
        <w:rPr>
          <w:spacing w:val="-10"/>
          <w:w w:val="105"/>
        </w:rPr>
        <w:t> </w:t>
      </w:r>
      <w:r>
        <w:rPr>
          <w:spacing w:val="-7"/>
          <w:w w:val="105"/>
        </w:rPr>
        <w:t>they</w:t>
      </w:r>
      <w:r>
        <w:rPr>
          <w:spacing w:val="-13"/>
          <w:w w:val="105"/>
        </w:rPr>
        <w:t> </w:t>
      </w:r>
      <w:r>
        <w:rPr>
          <w:spacing w:val="-6"/>
          <w:w w:val="105"/>
        </w:rPr>
        <w:t>are</w:t>
      </w:r>
      <w:r>
        <w:rPr>
          <w:spacing w:val="-10"/>
          <w:w w:val="105"/>
        </w:rPr>
        <w:t> </w:t>
      </w:r>
      <w:r>
        <w:rPr>
          <w:spacing w:val="-8"/>
          <w:w w:val="105"/>
        </w:rPr>
        <w:t>re</w:t>
      </w:r>
      <w:r>
        <w:rPr>
          <w:spacing w:val="-7"/>
          <w:w w:val="105"/>
        </w:rPr>
        <w:t>ady</w:t>
      </w:r>
      <w:r>
        <w:rPr>
          <w:spacing w:val="-12"/>
          <w:w w:val="105"/>
        </w:rPr>
        <w:t> </w:t>
      </w:r>
      <w:r>
        <w:rPr>
          <w:spacing w:val="-6"/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6"/>
          <w:w w:val="105"/>
        </w:rPr>
        <w:t>lif</w:t>
      </w:r>
      <w:r>
        <w:rPr>
          <w:spacing w:val="-7"/>
          <w:w w:val="105"/>
        </w:rPr>
        <w:t>e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7"/>
          <w:w w:val="105"/>
        </w:rPr>
        <w:t>education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7"/>
          <w:w w:val="105"/>
        </w:rPr>
        <w:t>w</w:t>
      </w:r>
      <w:r>
        <w:rPr>
          <w:spacing w:val="-6"/>
          <w:w w:val="105"/>
        </w:rPr>
        <w:t>ork.</w:t>
      </w:r>
      <w:r>
        <w:rPr>
          <w:spacing w:val="-14"/>
          <w:w w:val="105"/>
        </w:rPr>
        <w:t> </w:t>
      </w:r>
      <w:r>
        <w:rPr>
          <w:spacing w:val="-10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6"/>
          <w:w w:val="105"/>
        </w:rPr>
        <w:t>this</w:t>
      </w:r>
      <w:r>
        <w:rPr>
          <w:spacing w:val="-12"/>
          <w:w w:val="105"/>
        </w:rPr>
        <w:t> </w:t>
      </w:r>
      <w:r>
        <w:rPr>
          <w:spacing w:val="-8"/>
          <w:w w:val="105"/>
        </w:rPr>
        <w:t>extent</w:t>
      </w:r>
      <w:r>
        <w:rPr>
          <w:spacing w:val="-12"/>
          <w:w w:val="105"/>
        </w:rPr>
        <w:t> </w:t>
      </w:r>
      <w:r>
        <w:rPr>
          <w:spacing w:val="-7"/>
          <w:w w:val="105"/>
        </w:rPr>
        <w:t>early</w:t>
      </w:r>
      <w:r>
        <w:rPr>
          <w:spacing w:val="-15"/>
          <w:w w:val="105"/>
        </w:rPr>
        <w:t> </w:t>
      </w:r>
      <w:r>
        <w:rPr>
          <w:spacing w:val="-8"/>
          <w:w w:val="105"/>
        </w:rPr>
        <w:t>year</w:t>
      </w:r>
      <w:r>
        <w:rPr>
          <w:spacing w:val="-6"/>
          <w:w w:val="105"/>
        </w:rPr>
        <w:t>s</w:t>
      </w:r>
      <w:r>
        <w:rPr>
          <w:spacing w:val="76"/>
          <w:w w:val="123"/>
        </w:rPr>
        <w:t> </w:t>
      </w:r>
      <w:r>
        <w:rPr>
          <w:spacing w:val="-3"/>
          <w:w w:val="105"/>
        </w:rPr>
        <w:t>development,</w:t>
      </w:r>
      <w:r>
        <w:rPr>
          <w:spacing w:val="3"/>
          <w:w w:val="105"/>
        </w:rPr>
        <w:t> </w:t>
      </w:r>
      <w:r>
        <w:rPr>
          <w:spacing w:val="-4"/>
          <w:w w:val="105"/>
        </w:rPr>
        <w:t>educational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att</w:t>
      </w:r>
      <w:r>
        <w:rPr>
          <w:spacing w:val="-4"/>
          <w:w w:val="105"/>
        </w:rPr>
        <w:t>endanc</w:t>
      </w:r>
      <w:r>
        <w:rPr>
          <w:spacing w:val="-5"/>
          <w:w w:val="105"/>
        </w:rPr>
        <w:t>e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att</w:t>
      </w:r>
      <w:r>
        <w:rPr>
          <w:spacing w:val="-3"/>
          <w:w w:val="105"/>
        </w:rPr>
        <w:t>ainment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as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w</w:t>
      </w:r>
      <w:r>
        <w:rPr>
          <w:spacing w:val="-3"/>
          <w:w w:val="105"/>
        </w:rPr>
        <w:t>ell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as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matern</w:t>
      </w:r>
      <w:r>
        <w:rPr>
          <w:spacing w:val="-4"/>
          <w:w w:val="105"/>
        </w:rPr>
        <w:t>al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p</w:t>
      </w:r>
      <w:r>
        <w:rPr>
          <w:spacing w:val="-5"/>
          <w:w w:val="105"/>
        </w:rPr>
        <w:t>atern</w:t>
      </w:r>
      <w:r>
        <w:rPr>
          <w:spacing w:val="-4"/>
          <w:w w:val="105"/>
        </w:rPr>
        <w:t>al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education</w:t>
      </w:r>
      <w:r>
        <w:rPr>
          <w:spacing w:val="81"/>
          <w:w w:val="106"/>
        </w:rPr>
        <w:t> </w:t>
      </w:r>
      <w:r>
        <w:rPr>
          <w:spacing w:val="-4"/>
          <w:w w:val="105"/>
        </w:rPr>
        <w:t>ar</w:t>
      </w:r>
      <w:r>
        <w:rPr>
          <w:spacing w:val="-3"/>
          <w:w w:val="105"/>
        </w:rPr>
        <w:t>e</w:t>
      </w:r>
      <w:r>
        <w:rPr>
          <w:spacing w:val="7"/>
          <w:w w:val="105"/>
        </w:rPr>
        <w:t> </w:t>
      </w:r>
      <w:r>
        <w:rPr>
          <w:spacing w:val="-4"/>
          <w:w w:val="105"/>
        </w:rPr>
        <w:t>import</w:t>
      </w:r>
      <w:r>
        <w:rPr>
          <w:spacing w:val="-3"/>
          <w:w w:val="105"/>
        </w:rPr>
        <w:t>ant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f</w:t>
      </w:r>
      <w:r>
        <w:rPr>
          <w:spacing w:val="-4"/>
          <w:w w:val="105"/>
        </w:rPr>
        <w:t>act</w:t>
      </w:r>
      <w:r>
        <w:rPr>
          <w:spacing w:val="-5"/>
          <w:w w:val="105"/>
        </w:rPr>
        <w:t>or</w:t>
      </w:r>
      <w:r>
        <w:rPr>
          <w:spacing w:val="-4"/>
          <w:w w:val="105"/>
        </w:rPr>
        <w:t>s.</w:t>
      </w:r>
      <w:r>
        <w:rPr>
          <w:spacing w:val="8"/>
          <w:w w:val="105"/>
        </w:rPr>
        <w:t> </w:t>
      </w:r>
      <w:r>
        <w:rPr>
          <w:spacing w:val="-4"/>
          <w:w w:val="105"/>
        </w:rPr>
        <w:t>Passing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on</w:t>
      </w:r>
      <w:r>
        <w:rPr>
          <w:spacing w:val="7"/>
          <w:w w:val="105"/>
        </w:rPr>
        <w:t> </w:t>
      </w:r>
      <w:r>
        <w:rPr>
          <w:spacing w:val="-3"/>
          <w:w w:val="105"/>
        </w:rPr>
        <w:t>of</w:t>
      </w:r>
      <w:r>
        <w:rPr>
          <w:spacing w:val="5"/>
          <w:w w:val="105"/>
        </w:rPr>
        <w:t> </w:t>
      </w:r>
      <w:r>
        <w:rPr>
          <w:spacing w:val="-4"/>
          <w:w w:val="105"/>
        </w:rPr>
        <w:t>cu</w:t>
      </w:r>
      <w:r>
        <w:rPr>
          <w:spacing w:val="-5"/>
          <w:w w:val="105"/>
        </w:rPr>
        <w:t>lt</w:t>
      </w:r>
      <w:r>
        <w:rPr>
          <w:spacing w:val="-4"/>
          <w:w w:val="105"/>
        </w:rPr>
        <w:t>u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al</w:t>
      </w:r>
      <w:r>
        <w:rPr>
          <w:spacing w:val="6"/>
          <w:w w:val="105"/>
        </w:rPr>
        <w:t> </w:t>
      </w:r>
      <w:r>
        <w:rPr>
          <w:spacing w:val="-3"/>
          <w:w w:val="105"/>
        </w:rPr>
        <w:t>knowledge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pr</w:t>
      </w:r>
      <w:r>
        <w:rPr>
          <w:spacing w:val="-4"/>
          <w:w w:val="105"/>
        </w:rPr>
        <w:t>actice,</w:t>
      </w:r>
      <w:r>
        <w:rPr>
          <w:spacing w:val="8"/>
          <w:w w:val="105"/>
        </w:rPr>
        <w:t> </w:t>
      </w:r>
      <w:r>
        <w:rPr>
          <w:spacing w:val="-3"/>
          <w:w w:val="105"/>
        </w:rPr>
        <w:t>including</w:t>
      </w:r>
      <w:r>
        <w:rPr>
          <w:spacing w:val="8"/>
          <w:w w:val="105"/>
        </w:rPr>
        <w:t> </w:t>
      </w:r>
      <w:r>
        <w:rPr>
          <w:spacing w:val="-3"/>
          <w:w w:val="105"/>
        </w:rPr>
        <w:t>language,</w:t>
      </w:r>
      <w:r>
        <w:rPr>
          <w:spacing w:val="7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5"/>
          <w:w w:val="105"/>
        </w:rPr>
        <w:t> </w:t>
      </w:r>
      <w:r>
        <w:rPr>
          <w:spacing w:val="-4"/>
          <w:w w:val="105"/>
        </w:rPr>
        <w:t>critical.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pStyle w:val="Heading2"/>
        <w:spacing w:line="240" w:lineRule="auto"/>
        <w:ind w:left="1587" w:right="0"/>
        <w:jc w:val="left"/>
        <w:rPr>
          <w:b w:val="0"/>
          <w:bCs w:val="0"/>
        </w:rPr>
      </w:pPr>
      <w:r>
        <w:rPr>
          <w:color w:val="BC3C2E"/>
          <w:spacing w:val="-1"/>
        </w:rPr>
        <w:t>Why</w:t>
      </w:r>
      <w:r>
        <w:rPr>
          <w:color w:val="BC3C2E"/>
          <w:spacing w:val="-26"/>
        </w:rPr>
        <w:t> </w:t>
      </w:r>
      <w:r>
        <w:rPr>
          <w:color w:val="BC3C2E"/>
          <w:spacing w:val="-2"/>
        </w:rPr>
        <w:t>Le</w:t>
      </w:r>
      <w:r>
        <w:rPr>
          <w:color w:val="BC3C2E"/>
          <w:spacing w:val="-1"/>
        </w:rPr>
        <w:t>arning</w:t>
      </w:r>
      <w:r>
        <w:rPr>
          <w:color w:val="BC3C2E"/>
          <w:spacing w:val="-25"/>
        </w:rPr>
        <w:t> </w:t>
      </w:r>
      <w:r>
        <w:rPr>
          <w:color w:val="BC3C2E"/>
        </w:rPr>
        <w:t>and</w:t>
      </w:r>
      <w:r>
        <w:rPr>
          <w:color w:val="BC3C2E"/>
          <w:spacing w:val="-30"/>
        </w:rPr>
        <w:t> </w:t>
      </w:r>
      <w:r>
        <w:rPr>
          <w:color w:val="BC3C2E"/>
          <w:spacing w:val="-2"/>
        </w:rPr>
        <w:t>Skills</w:t>
      </w:r>
      <w:r>
        <w:rPr>
          <w:color w:val="BC3C2E"/>
          <w:spacing w:val="-26"/>
        </w:rPr>
        <w:t> </w:t>
      </w:r>
      <w:r>
        <w:rPr>
          <w:color w:val="BC3C2E"/>
          <w:spacing w:val="-3"/>
        </w:rPr>
        <w:t>are</w:t>
      </w:r>
      <w:r>
        <w:rPr>
          <w:color w:val="BC3C2E"/>
          <w:spacing w:val="-24"/>
        </w:rPr>
        <w:t> </w:t>
      </w:r>
      <w:r>
        <w:rPr>
          <w:color w:val="BC3C2E"/>
          <w:spacing w:val="-2"/>
        </w:rPr>
        <w:t>important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line="200" w:lineRule="atLeast"/>
        <w:ind w:left="2665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352.45pt;height:69.9pt;mso-position-horizontal-relative:char;mso-position-vertical-relative:line" coordorigin="0,0" coordsize="7049,1398">
            <v:shape style="position:absolute;left:0;top:0;width:7049;height:1398" type="#_x0000_t75" stroked="false">
              <v:imagedata r:id="rId30" o:title=""/>
            </v:shape>
            <v:shape style="position:absolute;left:0;top:0;width:7049;height:1398" type="#_x0000_t202" filled="false" stroked="false">
              <v:textbox inset="0,0,0,0">
                <w:txbxContent>
                  <w:p>
                    <w:pPr>
                      <w:spacing w:line="340" w:lineRule="exact" w:before="194"/>
                      <w:ind w:left="859" w:right="764" w:firstLine="0"/>
                      <w:jc w:val="center"/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pP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“Le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r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ning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1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and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0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kill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1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give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1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us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1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advanc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eme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n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t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31"/>
                        <w:w w:val="74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w w:val="95"/>
                        <w:sz w:val="30"/>
                        <w:szCs w:val="30"/>
                      </w:rPr>
                      <w:t>and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10"/>
                        <w:w w:val="9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w w:val="95"/>
                        <w:sz w:val="30"/>
                        <w:szCs w:val="30"/>
                      </w:rPr>
                      <w:t>confidenc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w w:val="95"/>
                        <w:sz w:val="30"/>
                        <w:szCs w:val="30"/>
                      </w:rPr>
                      <w:t>e.”</w:t>
                    </w:r>
                    <w:r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r>
                  </w:p>
                  <w:p>
                    <w:pPr>
                      <w:spacing w:before="98"/>
                      <w:ind w:left="92" w:right="0" w:firstLine="0"/>
                      <w:jc w:val="center"/>
                      <w:rPr>
                        <w:rFonts w:ascii="Calibri" w:hAnsi="Calibri" w:cs="Calibri" w:eastAsia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color w:val="58595B"/>
                        <w:spacing w:val="-3"/>
                        <w:w w:val="110"/>
                        <w:sz w:val="20"/>
                      </w:rPr>
                      <w:t>Community</w:t>
                    </w:r>
                    <w:r>
                      <w:rPr>
                        <w:rFonts w:ascii="Calibri"/>
                        <w:color w:val="58595B"/>
                        <w:spacing w:val="-30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c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on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s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u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l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tation</w:t>
                    </w:r>
                    <w:r>
                      <w:rPr>
                        <w:rFonts w:ascii="Calibri"/>
                        <w:color w:val="58595B"/>
                        <w:spacing w:val="-29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w w:val="110"/>
                        <w:sz w:val="20"/>
                      </w:rPr>
                      <w:t>participant,</w:t>
                    </w:r>
                    <w:r>
                      <w:rPr>
                        <w:rFonts w:ascii="Calibri"/>
                        <w:color w:val="58595B"/>
                        <w:spacing w:val="-28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Br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isb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ane</w:t>
                    </w:r>
                    <w:r>
                      <w:rPr>
                        <w:rFonts w:ascii="Calibri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14"/>
          <w:szCs w:val="14"/>
        </w:rPr>
      </w:pPr>
    </w:p>
    <w:p>
      <w:pPr>
        <w:pStyle w:val="BodyText"/>
        <w:spacing w:line="250" w:lineRule="auto" w:before="60"/>
        <w:ind w:left="1587" w:right="1216"/>
        <w:jc w:val="left"/>
      </w:pPr>
      <w:r>
        <w:rPr>
          <w:spacing w:val="-1"/>
          <w:w w:val="105"/>
        </w:rPr>
        <w:t>Learning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Skills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5"/>
          <w:w w:val="105"/>
        </w:rPr>
        <w:t> </w:t>
      </w:r>
      <w:r>
        <w:rPr>
          <w:w w:val="105"/>
        </w:rPr>
        <w:t>important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because</w:t>
      </w:r>
      <w:r>
        <w:rPr>
          <w:spacing w:val="8"/>
          <w:w w:val="105"/>
        </w:rPr>
        <w:t> </w:t>
      </w:r>
      <w:r>
        <w:rPr>
          <w:w w:val="105"/>
        </w:rPr>
        <w:t>they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involve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helping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build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63"/>
          <w:w w:val="103"/>
        </w:rPr>
        <w:t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ools</w:t>
      </w:r>
      <w:r>
        <w:rPr>
          <w:spacing w:val="8"/>
          <w:w w:val="105"/>
        </w:rPr>
        <w:t> </w:t>
      </w:r>
      <w:r>
        <w:rPr>
          <w:w w:val="105"/>
        </w:rPr>
        <w:t>they</w:t>
      </w:r>
      <w:r>
        <w:rPr>
          <w:spacing w:val="9"/>
          <w:w w:val="105"/>
        </w:rPr>
        <w:t> </w:t>
      </w:r>
      <w:r>
        <w:rPr>
          <w:w w:val="105"/>
        </w:rPr>
        <w:t>need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live</w:t>
      </w:r>
      <w:r>
        <w:rPr>
          <w:spacing w:val="11"/>
          <w:w w:val="105"/>
        </w:rPr>
        <w:t> </w:t>
      </w:r>
      <w:r>
        <w:rPr>
          <w:w w:val="105"/>
        </w:rPr>
        <w:t>their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bes</w:t>
      </w:r>
      <w:r>
        <w:rPr>
          <w:spacing w:val="-2"/>
          <w:w w:val="105"/>
        </w:rPr>
        <w:t>t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life.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includes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age-appropriate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social,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ph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sical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cognitive</w:t>
      </w:r>
      <w:r>
        <w:rPr>
          <w:spacing w:val="69"/>
          <w:w w:val="104"/>
        </w:rPr>
        <w:t> </w:t>
      </w:r>
      <w:r>
        <w:rPr>
          <w:spacing w:val="-1"/>
          <w:w w:val="105"/>
        </w:rPr>
        <w:t>development,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life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skills,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form</w:t>
      </w:r>
      <w:r>
        <w:rPr>
          <w:spacing w:val="-1"/>
          <w:w w:val="105"/>
        </w:rPr>
        <w:t>al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education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al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knowledge.</w:t>
      </w:r>
      <w:r>
        <w:rPr/>
      </w:r>
    </w:p>
    <w:p>
      <w:pPr>
        <w:pStyle w:val="BodyText"/>
        <w:spacing w:line="250" w:lineRule="auto" w:before="170"/>
        <w:ind w:left="1587" w:right="1109"/>
        <w:jc w:val="left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Queensland</w:t>
      </w:r>
      <w:r>
        <w:rPr>
          <w:w w:val="105"/>
        </w:rPr>
        <w:t> </w:t>
      </w:r>
      <w:r>
        <w:rPr>
          <w:rFonts w:ascii="Calibri"/>
          <w:i/>
          <w:w w:val="105"/>
        </w:rPr>
        <w:t>Human</w:t>
      </w:r>
      <w:r>
        <w:rPr>
          <w:rFonts w:ascii="Calibri"/>
          <w:i/>
          <w:spacing w:val="1"/>
          <w:w w:val="105"/>
        </w:rPr>
        <w:t> </w:t>
      </w:r>
      <w:r>
        <w:rPr>
          <w:rFonts w:ascii="Calibri"/>
          <w:i/>
          <w:spacing w:val="-1"/>
          <w:w w:val="105"/>
        </w:rPr>
        <w:t>Righ</w:t>
      </w:r>
      <w:r>
        <w:rPr>
          <w:rFonts w:ascii="Calibri"/>
          <w:i/>
          <w:spacing w:val="-2"/>
          <w:w w:val="105"/>
        </w:rPr>
        <w:t>t</w:t>
      </w:r>
      <w:r>
        <w:rPr>
          <w:rFonts w:ascii="Calibri"/>
          <w:i/>
          <w:spacing w:val="-1"/>
          <w:w w:val="105"/>
        </w:rPr>
        <w:t>s </w:t>
      </w:r>
      <w:r>
        <w:rPr>
          <w:rFonts w:ascii="Calibri"/>
          <w:i/>
          <w:w w:val="105"/>
        </w:rPr>
        <w:t>Act</w:t>
      </w:r>
      <w:r>
        <w:rPr>
          <w:rFonts w:ascii="Calibri"/>
          <w:i/>
          <w:spacing w:val="-1"/>
          <w:w w:val="105"/>
        </w:rPr>
        <w:t> </w:t>
      </w:r>
      <w:r>
        <w:rPr>
          <w:rFonts w:ascii="Calibri"/>
          <w:i/>
          <w:spacing w:val="-4"/>
          <w:w w:val="105"/>
        </w:rPr>
        <w:t>20</w:t>
      </w:r>
      <w:r>
        <w:rPr>
          <w:rFonts w:ascii="Calibri"/>
          <w:i/>
          <w:spacing w:val="-5"/>
          <w:w w:val="105"/>
        </w:rPr>
        <w:t>1</w:t>
      </w:r>
      <w:r>
        <w:rPr>
          <w:rFonts w:ascii="Calibri"/>
          <w:i/>
          <w:spacing w:val="-4"/>
          <w:w w:val="105"/>
        </w:rPr>
        <w:t>9</w:t>
      </w:r>
      <w:r>
        <w:rPr>
          <w:rFonts w:ascii="Calibri"/>
          <w:i/>
          <w:spacing w:val="2"/>
          <w:w w:val="105"/>
        </w:rPr>
        <w:t> </w:t>
      </w:r>
      <w:r>
        <w:rPr>
          <w:w w:val="105"/>
        </w:rPr>
        <w:t>(s</w:t>
      </w:r>
      <w:r>
        <w:rPr>
          <w:spacing w:val="-1"/>
          <w:w w:val="105"/>
        </w:rPr>
        <w:t> </w:t>
      </w:r>
      <w:r>
        <w:rPr>
          <w:w w:val="105"/>
        </w:rPr>
        <w:t>36)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ates</w:t>
      </w:r>
      <w:r>
        <w:rPr>
          <w:w w:val="105"/>
        </w:rPr>
        <w:t> every </w:t>
      </w:r>
      <w:r>
        <w:rPr>
          <w:spacing w:val="-1"/>
          <w:w w:val="105"/>
        </w:rPr>
        <w:t>child</w:t>
      </w:r>
      <w:r>
        <w:rPr>
          <w:w w:val="105"/>
        </w:rPr>
        <w:t> </w:t>
      </w:r>
      <w:r>
        <w:rPr>
          <w:spacing w:val="-2"/>
          <w:w w:val="105"/>
        </w:rPr>
        <w:t>has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right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2"/>
          <w:w w:val="105"/>
        </w:rPr>
        <w:t> </w:t>
      </w:r>
      <w:r>
        <w:rPr>
          <w:w w:val="105"/>
        </w:rPr>
        <w:t>primary and</w:t>
      </w:r>
      <w:r>
        <w:rPr>
          <w:spacing w:val="35"/>
          <w:w w:val="108"/>
        </w:rPr>
        <w:t> </w:t>
      </w:r>
      <w:r>
        <w:rPr>
          <w:spacing w:val="-1"/>
          <w:w w:val="105"/>
        </w:rPr>
        <w:t>secondar</w:t>
      </w:r>
      <w:r>
        <w:rPr>
          <w:spacing w:val="-2"/>
          <w:w w:val="105"/>
        </w:rPr>
        <w:t>y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schooling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vocational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education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based</w:t>
      </w:r>
      <w:r>
        <w:rPr>
          <w:spacing w:val="9"/>
          <w:w w:val="105"/>
        </w:rPr>
        <w:t> </w:t>
      </w:r>
      <w:r>
        <w:rPr>
          <w:w w:val="105"/>
        </w:rPr>
        <w:t>on</w:t>
      </w:r>
      <w:r>
        <w:rPr>
          <w:spacing w:val="12"/>
          <w:w w:val="105"/>
        </w:rPr>
        <w:t> </w:t>
      </w:r>
      <w:r>
        <w:rPr>
          <w:w w:val="105"/>
        </w:rPr>
        <w:t>their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ability.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pStyle w:val="Heading2"/>
        <w:spacing w:line="240" w:lineRule="auto"/>
        <w:ind w:left="1587" w:right="0"/>
        <w:jc w:val="left"/>
        <w:rPr>
          <w:b w:val="0"/>
          <w:bCs w:val="0"/>
        </w:rPr>
      </w:pPr>
      <w:r>
        <w:rPr>
          <w:color w:val="BC3C2E"/>
          <w:spacing w:val="-3"/>
        </w:rPr>
        <w:t>Outcome</w:t>
      </w:r>
      <w:r>
        <w:rPr>
          <w:b w:val="0"/>
        </w:rPr>
      </w:r>
    </w:p>
    <w:p>
      <w:pPr>
        <w:pStyle w:val="BodyText"/>
        <w:spacing w:line="240" w:lineRule="auto" w:before="78"/>
        <w:ind w:left="1587" w:right="0"/>
        <w:jc w:val="left"/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learn,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develop</w:t>
      </w:r>
      <w:r>
        <w:rPr>
          <w:spacing w:val="3"/>
          <w:w w:val="105"/>
        </w:rPr>
        <w:t> </w:t>
      </w:r>
      <w:r>
        <w:rPr>
          <w:w w:val="105"/>
        </w:rPr>
        <w:t>and </w:t>
      </w:r>
      <w:r>
        <w:rPr>
          <w:spacing w:val="-1"/>
          <w:w w:val="105"/>
        </w:rPr>
        <w:t>thrive.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left="1587" w:right="0"/>
        <w:jc w:val="left"/>
        <w:rPr>
          <w:b w:val="0"/>
          <w:bCs w:val="0"/>
        </w:rPr>
      </w:pPr>
      <w:r>
        <w:rPr>
          <w:color w:val="BC3C2E"/>
          <w:spacing w:val="-3"/>
        </w:rPr>
        <w:t>Indicator</w:t>
      </w:r>
      <w:r>
        <w:rPr>
          <w:color w:val="BC3C2E"/>
          <w:spacing w:val="-2"/>
        </w:rPr>
        <w:t>s</w:t>
      </w:r>
      <w:r>
        <w:rPr>
          <w:b w:val="0"/>
        </w:rPr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78" w:after="0"/>
        <w:ind w:left="2210" w:right="0" w:hanging="360"/>
        <w:jc w:val="left"/>
      </w:pPr>
      <w:r>
        <w:rPr>
          <w:spacing w:val="-2"/>
          <w:w w:val="105"/>
        </w:rPr>
        <w:t>Levels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educational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att</w:t>
      </w:r>
      <w:r>
        <w:rPr>
          <w:spacing w:val="-1"/>
          <w:w w:val="105"/>
        </w:rPr>
        <w:t>ainment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participation</w:t>
      </w:r>
      <w:r>
        <w:rPr/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96" w:after="0"/>
        <w:ind w:left="2210" w:right="0" w:hanging="360"/>
        <w:jc w:val="left"/>
      </w:pPr>
      <w:r>
        <w:rPr>
          <w:spacing w:val="-1"/>
          <w:w w:val="105"/>
        </w:rPr>
        <w:t>Early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childhood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education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participation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(0–4</w:t>
      </w:r>
      <w:r>
        <w:rPr>
          <w:spacing w:val="15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s)</w:t>
      </w:r>
      <w:r>
        <w:rPr/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96" w:after="0"/>
        <w:ind w:left="2210" w:right="0" w:hanging="360"/>
        <w:jc w:val="left"/>
      </w:pPr>
      <w:r>
        <w:rPr>
          <w:spacing w:val="-2"/>
          <w:w w:val="105"/>
        </w:rPr>
        <w:t>Level</w:t>
      </w:r>
      <w:r>
        <w:rPr>
          <w:w w:val="105"/>
        </w:rPr>
        <w:t> 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early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childhood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development</w:t>
      </w:r>
      <w:r>
        <w:rPr/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96" w:after="0"/>
        <w:ind w:left="2210" w:right="0" w:hanging="360"/>
        <w:jc w:val="left"/>
      </w:pPr>
      <w:r>
        <w:rPr>
          <w:spacing w:val="-2"/>
          <w:w w:val="105"/>
        </w:rPr>
        <w:t>Level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par</w:t>
      </w:r>
      <w:r>
        <w:rPr>
          <w:spacing w:val="-2"/>
          <w:w w:val="105"/>
        </w:rPr>
        <w:t>ent</w:t>
      </w:r>
      <w:r>
        <w:rPr>
          <w:spacing w:val="-1"/>
          <w:w w:val="105"/>
        </w:rPr>
        <w:t>al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engagement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child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learning</w:t>
      </w:r>
      <w:r>
        <w:rPr/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96" w:after="0"/>
        <w:ind w:left="2210" w:right="0" w:hanging="360"/>
        <w:jc w:val="left"/>
      </w:pPr>
      <w:r>
        <w:rPr>
          <w:spacing w:val="-1"/>
          <w:w w:val="105"/>
        </w:rPr>
        <w:t>P</w:t>
      </w:r>
      <w:r>
        <w:rPr>
          <w:spacing w:val="-2"/>
          <w:w w:val="105"/>
        </w:rPr>
        <w:t>erform</w:t>
      </w:r>
      <w:r>
        <w:rPr>
          <w:spacing w:val="-1"/>
          <w:w w:val="105"/>
        </w:rPr>
        <w:t>ance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English,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aths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Science</w:t>
      </w:r>
      <w:r>
        <w:rPr>
          <w:spacing w:val="6"/>
          <w:w w:val="105"/>
        </w:rPr>
        <w:t> </w:t>
      </w:r>
      <w:r>
        <w:rPr>
          <w:w w:val="105"/>
        </w:rPr>
        <w:t>(at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Y</w:t>
      </w:r>
      <w:r>
        <w:rPr>
          <w:spacing w:val="-6"/>
          <w:w w:val="105"/>
        </w:rPr>
        <w:t>ear</w:t>
      </w:r>
      <w:r>
        <w:rPr>
          <w:spacing w:val="5"/>
          <w:w w:val="105"/>
        </w:rPr>
        <w:t> </w:t>
      </w:r>
      <w:r>
        <w:rPr>
          <w:w w:val="105"/>
        </w:rPr>
        <w:t>4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Y</w:t>
      </w:r>
      <w:r>
        <w:rPr>
          <w:spacing w:val="-6"/>
          <w:w w:val="105"/>
        </w:rPr>
        <w:t>ear</w:t>
      </w:r>
      <w:r>
        <w:rPr>
          <w:spacing w:val="6"/>
          <w:w w:val="105"/>
        </w:rPr>
        <w:t> </w:t>
      </w:r>
      <w:r>
        <w:rPr>
          <w:w w:val="105"/>
        </w:rPr>
        <w:t>9)</w:t>
      </w:r>
      <w:r>
        <w:rPr/>
      </w:r>
    </w:p>
    <w:p>
      <w:pPr>
        <w:pStyle w:val="BodyText"/>
        <w:numPr>
          <w:ilvl w:val="1"/>
          <w:numId w:val="2"/>
        </w:numPr>
        <w:tabs>
          <w:tab w:pos="2211" w:val="left" w:leader="none"/>
        </w:tabs>
        <w:spacing w:line="240" w:lineRule="auto" w:before="96" w:after="0"/>
        <w:ind w:left="2210" w:right="0" w:hanging="360"/>
        <w:jc w:val="left"/>
      </w:pPr>
      <w:r>
        <w:rPr>
          <w:spacing w:val="-2"/>
          <w:w w:val="105"/>
        </w:rPr>
        <w:t>Level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at</w:t>
      </w:r>
      <w:r>
        <w:rPr>
          <w:spacing w:val="-2"/>
          <w:w w:val="105"/>
        </w:rPr>
        <w:t>ern</w:t>
      </w:r>
      <w:r>
        <w:rPr>
          <w:spacing w:val="-1"/>
          <w:w w:val="105"/>
        </w:rPr>
        <w:t>al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pat</w:t>
      </w:r>
      <w:r>
        <w:rPr>
          <w:spacing w:val="-2"/>
          <w:w w:val="105"/>
        </w:rPr>
        <w:t>ern</w:t>
      </w:r>
      <w:r>
        <w:rPr>
          <w:spacing w:val="-1"/>
          <w:w w:val="105"/>
        </w:rPr>
        <w:t>al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educational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att</w:t>
      </w:r>
      <w:r>
        <w:rPr>
          <w:spacing w:val="-1"/>
          <w:w w:val="105"/>
        </w:rPr>
        <w:t>ainment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participation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50" w:lineRule="auto" w:before="0"/>
        <w:ind w:left="1587" w:right="1099"/>
        <w:jc w:val="left"/>
        <w:rPr>
          <w:sz w:val="13"/>
          <w:szCs w:val="13"/>
        </w:rPr>
      </w:pP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above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indicative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only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have</w:t>
      </w:r>
      <w:r>
        <w:rPr>
          <w:spacing w:val="6"/>
          <w:w w:val="105"/>
        </w:rPr>
        <w:t> </w:t>
      </w:r>
      <w:r>
        <w:rPr>
          <w:w w:val="105"/>
        </w:rPr>
        <w:t>been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inf</w:t>
      </w:r>
      <w:r>
        <w:rPr>
          <w:spacing w:val="-2"/>
          <w:w w:val="105"/>
        </w:rPr>
        <w:t>ormed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simil</w:t>
      </w:r>
      <w:r>
        <w:rPr>
          <w:spacing w:val="-3"/>
          <w:w w:val="105"/>
        </w:rPr>
        <w:t>ar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ont</w:t>
      </w:r>
      <w:r>
        <w:rPr>
          <w:spacing w:val="-1"/>
          <w:w w:val="105"/>
        </w:rPr>
        <w:t>ained</w:t>
      </w:r>
      <w:r>
        <w:rPr>
          <w:spacing w:val="43"/>
          <w:w w:val="108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Bett</w:t>
      </w:r>
      <w:r>
        <w:rPr>
          <w:spacing w:val="-2"/>
          <w:w w:val="105"/>
        </w:rPr>
        <w:t>er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Life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Index</w:t>
      </w:r>
      <w:r>
        <w:rPr>
          <w:spacing w:val="-1"/>
          <w:w w:val="105"/>
          <w:position w:val="7"/>
          <w:sz w:val="13"/>
          <w:szCs w:val="13"/>
        </w:rPr>
        <w:t>24</w:t>
      </w:r>
      <w:r>
        <w:rPr>
          <w:spacing w:val="-1"/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Zealand’s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Child</w:t>
      </w:r>
      <w:r>
        <w:rPr>
          <w:w w:val="105"/>
        </w:rPr>
        <w:t> and</w:t>
      </w:r>
      <w:r>
        <w:rPr>
          <w:spacing w:val="-2"/>
          <w:w w:val="105"/>
        </w:rPr>
        <w:t> </w:t>
      </w:r>
      <w:r>
        <w:rPr>
          <w:spacing w:val="-3"/>
          <w:w w:val="105"/>
        </w:rPr>
        <w:t>Youth</w:t>
      </w:r>
      <w:r>
        <w:rPr>
          <w:spacing w:val="-1"/>
          <w:w w:val="105"/>
        </w:rPr>
        <w:t> 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ateg</w:t>
      </w:r>
      <w:r>
        <w:rPr>
          <w:spacing w:val="-2"/>
          <w:w w:val="105"/>
        </w:rPr>
        <w:t>y</w:t>
      </w:r>
      <w:r>
        <w:rPr>
          <w:spacing w:val="-2"/>
          <w:w w:val="105"/>
          <w:position w:val="7"/>
          <w:sz w:val="13"/>
          <w:szCs w:val="13"/>
        </w:rPr>
        <w:t>25</w:t>
      </w:r>
      <w:r>
        <w:rPr>
          <w:spacing w:val="-1"/>
          <w:w w:val="105"/>
        </w:rPr>
        <w:t>,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Closing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ap</w:t>
      </w:r>
      <w:r>
        <w:rPr>
          <w:spacing w:val="63"/>
          <w:w w:val="109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argets</w:t>
      </w:r>
      <w:r>
        <w:rPr>
          <w:spacing w:val="-1"/>
          <w:w w:val="105"/>
          <w:position w:val="7"/>
          <w:sz w:val="13"/>
          <w:szCs w:val="13"/>
        </w:rPr>
        <w:t>26</w:t>
      </w:r>
      <w:r>
        <w:rPr>
          <w:spacing w:val="-1"/>
          <w:w w:val="105"/>
        </w:rPr>
        <w:t>,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National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Plan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Child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Youth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ellbeing.</w:t>
      </w:r>
      <w:r>
        <w:rPr>
          <w:spacing w:val="-3"/>
          <w:w w:val="105"/>
          <w:position w:val="7"/>
          <w:sz w:val="13"/>
          <w:szCs w:val="13"/>
        </w:rPr>
        <w:t>27</w:t>
      </w:r>
      <w:r>
        <w:rPr>
          <w:sz w:val="13"/>
          <w:szCs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spacing w:before="67"/>
        <w:ind w:left="23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t>14</w:t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1787" w:footer="0" w:top="214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0"/>
          <w:szCs w:val="10"/>
        </w:rPr>
      </w:pPr>
    </w:p>
    <w:p>
      <w:pPr>
        <w:spacing w:line="200" w:lineRule="atLeast"/>
        <w:ind w:left="72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07.75pt;height:27.6pt;mso-position-horizontal-relative:char;mso-position-vertical-relative:line" coordorigin="0,0" coordsize="4155,552">
            <v:group style="position:absolute;left:0;top:0;width:4155;height:552" coordorigin="0,0" coordsize="4155,552">
              <v:shape style="position:absolute;left:0;top:0;width:4155;height:552" coordorigin="0,0" coordsize="4155,552" path="m2374,550l1736,550,1896,552,2291,552,2374,550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569,58l441,58,343,68,270,84,253,90,235,94,216,102,198,108,174,120,152,132,132,144,114,154,97,166,83,180,70,192,31,248,16,284,6,302,0,320,0,336,4,350,47,414,102,448,122,458,144,466,167,474,192,484,207,488,224,494,240,498,258,504,295,512,334,520,355,522,421,534,445,536,470,540,489,542,509,542,530,544,551,544,640,546,753,546,893,548,1676,548,1696,550,2458,550,3110,540,3150,538,3514,538,3536,536,2046,536,1988,534,1930,534,1116,532,991,530,731,530,671,528,631,528,611,526,592,526,572,524,553,524,434,512,413,508,392,506,349,498,309,490,290,486,272,480,254,476,182,452,126,428,84,388,72,374,62,360,54,346,50,330,49,316,52,302,60,286,74,272,74,268,107,204,157,160,185,142,201,132,219,124,238,116,260,106,284,98,310,90,345,82,423,74,1558,74,1578,72,1638,72,1658,70,1678,70,1758,68,1799,66,1819,66,1839,64,772,64,691,62,651,62,631,60,611,60,569,58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3447,538l3250,538,3292,540,3425,540,3447,538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3580,534l2229,534,2191,536,3558,536,3580,534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3714,526l2872,526,2796,528,2569,530,2380,534,3602,534,3625,532,3647,532,3714,526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3733,10l3322,10,3418,14,3476,14,3516,16,3556,16,3597,18,3618,20,3660,20,3682,22,3760,28,3784,32,3807,34,3850,42,3870,48,3888,52,3952,78,4019,130,4049,160,4063,174,4100,238,4110,294,4110,312,4081,388,4047,420,4031,432,4013,442,3993,452,3970,464,3944,474,3928,480,3911,484,3893,490,3873,492,3833,500,3745,508,3685,514,3665,514,3645,516,3624,516,3604,518,3584,518,3563,520,3480,520,3459,522,3308,522,3148,524,3028,524,2968,526,3735,526,3837,516,3857,512,3877,510,3916,502,3935,496,3954,492,3990,480,4014,470,4035,458,4056,448,4074,436,4091,426,4105,414,4147,362,4154,316,4154,302,4147,228,4112,170,4055,114,4001,70,3987,64,3973,56,3956,50,3938,44,3919,40,3898,34,3876,30,3852,24,3827,20,3800,18,3772,14,3733,10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1242,76l527,76,547,78,566,78,585,80,1009,80,1242,76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1374,74l489,74,508,76,1321,76,1374,74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810,62l803,64,817,64,810,62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1993,60l1205,60,1066,64,1899,64,1918,62,1968,62,1993,60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2042,58l1288,58,1261,60,2018,60,2042,58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525,56l483,56,462,58,547,58,525,56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2216,46l1904,46,1871,48,1804,48,1671,54,1638,54,1605,56,1538,56,1505,58,2067,58,2216,46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2881,24l2325,24,2304,26,2284,26,2242,30,2222,30,2097,42,2077,42,2057,44,1971,44,1937,46,2241,46,2317,40,2343,40,2369,38,2395,38,2422,36,2499,36,2802,28,2881,24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2941,22l2386,22,2366,24,2921,24,2941,22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3615,2l3105,2,3003,6,2447,20,2407,22,2961,22,2981,20,3001,20,3022,18,3062,16,3081,16,3101,14,3121,14,3141,12,3200,12,3220,10,3733,10,3714,8,3694,8,3655,4,3635,4,3615,2xe" filled="true" fillcolor="#39b54a" stroked="false">
                <v:path arrowok="t"/>
                <v:fill type="solid"/>
              </v:shape>
              <v:shape style="position:absolute;left:0;top:0;width:4155;height:552" coordorigin="0,0" coordsize="4155,552" path="m3554,0l3191,0,3169,2,3574,2,3554,0xe" filled="true" fillcolor="#39b54a" stroked="false">
                <v:path arrowok="t"/>
                <v:fill type="solid"/>
              </v:shape>
              <v:shape style="position:absolute;left:0;top:0;width:4155;height:552" type="#_x0000_t202" filled="false" stroked="false">
                <v:textbox inset="0,0,0,0">
                  <w:txbxContent>
                    <w:p>
                      <w:pPr>
                        <w:spacing w:before="126"/>
                        <w:ind w:left="299" w:right="0" w:firstLine="0"/>
                        <w:jc w:val="left"/>
                        <w:rPr>
                          <w:rFonts w:ascii="Trebuchet MS" w:hAnsi="Trebuchet MS" w:cs="Trebuchet MS" w:eastAsia="Trebuchet MS"/>
                          <w:sz w:val="30"/>
                          <w:szCs w:val="30"/>
                        </w:rPr>
                      </w:pPr>
                      <w:r>
                        <w:rPr>
                          <w:rFonts w:ascii="Trebuchet MS"/>
                          <w:b/>
                          <w:color w:val="6DC067"/>
                          <w:w w:val="95"/>
                          <w:sz w:val="30"/>
                        </w:rPr>
                        <w:t>Home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28"/>
                          <w:w w:val="95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6DC067"/>
                          <w:w w:val="95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31"/>
                          <w:w w:val="95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1"/>
                          <w:w w:val="95"/>
                          <w:sz w:val="30"/>
                        </w:rPr>
                        <w:t>En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2"/>
                          <w:w w:val="95"/>
                          <w:sz w:val="30"/>
                        </w:rPr>
                        <w:t>v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1"/>
                          <w:w w:val="95"/>
                          <w:sz w:val="30"/>
                        </w:rPr>
                        <w:t>ironment</w:t>
                      </w:r>
                      <w:r>
                        <w:rPr>
                          <w:rFonts w:ascii="Trebuchet MS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240" w:lineRule="auto" w:before="54"/>
        <w:ind w:right="0"/>
        <w:jc w:val="left"/>
        <w:rPr>
          <w:b w:val="0"/>
          <w:bCs w:val="0"/>
        </w:rPr>
      </w:pPr>
      <w:r>
        <w:rPr>
          <w:color w:val="BC3C2E"/>
        </w:rPr>
        <w:t>Definition</w:t>
      </w:r>
      <w:r>
        <w:rPr>
          <w:b w:val="0"/>
        </w:rPr>
      </w:r>
    </w:p>
    <w:p>
      <w:pPr>
        <w:pStyle w:val="BodyText"/>
        <w:spacing w:line="250" w:lineRule="auto" w:before="78"/>
        <w:ind w:left="1020" w:right="2078"/>
        <w:jc w:val="left"/>
      </w:pPr>
      <w:r>
        <w:rPr>
          <w:spacing w:val="-5"/>
          <w:w w:val="105"/>
        </w:rPr>
        <w:t>Home </w:t>
      </w:r>
      <w:r>
        <w:rPr>
          <w:spacing w:val="-4"/>
          <w:w w:val="105"/>
        </w:rPr>
        <w:t>and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En</w:t>
      </w:r>
      <w:r>
        <w:rPr>
          <w:spacing w:val="-6"/>
          <w:w w:val="105"/>
        </w:rPr>
        <w:t>vironment</w:t>
      </w:r>
      <w:r>
        <w:rPr>
          <w:spacing w:val="-8"/>
          <w:w w:val="105"/>
        </w:rPr>
        <w:t> </w:t>
      </w:r>
      <w:r>
        <w:rPr>
          <w:spacing w:val="-6"/>
          <w:w w:val="105"/>
        </w:rPr>
        <w:t>refer</w:t>
      </w:r>
      <w:r>
        <w:rPr>
          <w:spacing w:val="-5"/>
          <w:w w:val="105"/>
        </w:rPr>
        <w:t>s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5"/>
          <w:w w:val="105"/>
        </w:rPr>
        <w:t> children </w:t>
      </w:r>
      <w:r>
        <w:rPr>
          <w:spacing w:val="-4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6"/>
          <w:w w:val="105"/>
        </w:rPr>
        <w:t>y</w:t>
      </w:r>
      <w:r>
        <w:rPr>
          <w:spacing w:val="-5"/>
          <w:w w:val="105"/>
        </w:rPr>
        <w:t>oung people ha</w:t>
      </w:r>
      <w:r>
        <w:rPr>
          <w:spacing w:val="-6"/>
          <w:w w:val="105"/>
        </w:rPr>
        <w:t>v</w:t>
      </w:r>
      <w:r>
        <w:rPr>
          <w:spacing w:val="-5"/>
          <w:w w:val="105"/>
        </w:rPr>
        <w:t>ing </w:t>
      </w:r>
      <w:r>
        <w:rPr>
          <w:spacing w:val="-6"/>
          <w:w w:val="105"/>
        </w:rPr>
        <w:t>plac</w:t>
      </w:r>
      <w:r>
        <w:rPr>
          <w:spacing w:val="-7"/>
          <w:w w:val="105"/>
        </w:rPr>
        <w:t>e</w:t>
      </w:r>
      <w:r>
        <w:rPr>
          <w:spacing w:val="-6"/>
          <w:w w:val="105"/>
        </w:rPr>
        <w:t>s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5"/>
          <w:w w:val="105"/>
        </w:rPr>
        <w:t> call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home </w:t>
      </w:r>
      <w:r>
        <w:rPr>
          <w:spacing w:val="-6"/>
          <w:w w:val="105"/>
        </w:rPr>
        <w:t>that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are</w:t>
      </w:r>
      <w:r>
        <w:rPr>
          <w:spacing w:val="49"/>
          <w:w w:val="104"/>
        </w:rPr>
        <w:t> </w:t>
      </w:r>
      <w:r>
        <w:rPr>
          <w:spacing w:val="-7"/>
          <w:w w:val="105"/>
        </w:rPr>
        <w:t>health</w:t>
      </w:r>
      <w:r>
        <w:rPr>
          <w:spacing w:val="-8"/>
          <w:w w:val="105"/>
        </w:rPr>
        <w:t>y</w:t>
      </w:r>
      <w:r>
        <w:rPr>
          <w:spacing w:val="-7"/>
          <w:w w:val="105"/>
        </w:rPr>
        <w:t>,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saf</w:t>
      </w:r>
      <w:r>
        <w:rPr>
          <w:spacing w:val="-6"/>
          <w:w w:val="105"/>
        </w:rPr>
        <w:t>e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and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secu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e.</w:t>
      </w:r>
      <w:r>
        <w:rPr>
          <w:spacing w:val="2"/>
          <w:w w:val="105"/>
        </w:rPr>
        <w:t> </w:t>
      </w:r>
      <w:r>
        <w:rPr>
          <w:spacing w:val="-6"/>
          <w:w w:val="105"/>
        </w:rPr>
        <w:t>Plac</w:t>
      </w:r>
      <w:r>
        <w:rPr>
          <w:spacing w:val="-7"/>
          <w:w w:val="105"/>
        </w:rPr>
        <w:t>e</w:t>
      </w:r>
      <w:r>
        <w:rPr>
          <w:spacing w:val="-6"/>
          <w:w w:val="105"/>
        </w:rPr>
        <w:t>s</w:t>
      </w:r>
      <w:r>
        <w:rPr>
          <w:spacing w:val="-2"/>
          <w:w w:val="105"/>
        </w:rPr>
        <w:t> </w:t>
      </w:r>
      <w:r>
        <w:rPr>
          <w:spacing w:val="-6"/>
          <w:w w:val="105"/>
        </w:rPr>
        <w:t>where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children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and</w:t>
      </w:r>
      <w:r>
        <w:rPr>
          <w:spacing w:val="-5"/>
          <w:w w:val="105"/>
        </w:rPr>
        <w:t> </w:t>
      </w:r>
      <w:r>
        <w:rPr>
          <w:spacing w:val="-6"/>
          <w:w w:val="105"/>
        </w:rPr>
        <w:t>y</w:t>
      </w:r>
      <w:r>
        <w:rPr>
          <w:spacing w:val="-5"/>
          <w:w w:val="105"/>
        </w:rPr>
        <w:t>oung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people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sleep,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eat</w:t>
      </w:r>
      <w:r>
        <w:rPr>
          <w:spacing w:val="-4"/>
          <w:w w:val="105"/>
        </w:rPr>
        <w:t>,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s</w:t>
      </w:r>
      <w:r>
        <w:rPr>
          <w:spacing w:val="-6"/>
          <w:w w:val="105"/>
        </w:rPr>
        <w:t>t</w:t>
      </w:r>
      <w:r>
        <w:rPr>
          <w:spacing w:val="-5"/>
          <w:w w:val="105"/>
        </w:rPr>
        <w:t>udy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7"/>
          <w:w w:val="105"/>
        </w:rPr>
        <w:t>pla</w:t>
      </w:r>
      <w:r>
        <w:rPr>
          <w:spacing w:val="-8"/>
          <w:w w:val="105"/>
        </w:rPr>
        <w:t>y</w:t>
      </w:r>
      <w:r>
        <w:rPr>
          <w:spacing w:val="-7"/>
          <w:w w:val="105"/>
        </w:rPr>
        <w:t>,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ha</w:t>
      </w:r>
      <w:r>
        <w:rPr>
          <w:spacing w:val="-6"/>
          <w:w w:val="105"/>
        </w:rPr>
        <w:t>ve</w:t>
      </w:r>
      <w:r>
        <w:rPr>
          <w:spacing w:val="73"/>
          <w:w w:val="104"/>
        </w:rPr>
        <w:t> </w:t>
      </w:r>
      <w:r>
        <w:rPr>
          <w:spacing w:val="-5"/>
          <w:w w:val="105"/>
        </w:rPr>
        <w:t>the</w:t>
      </w:r>
      <w:r>
        <w:rPr>
          <w:spacing w:val="-1"/>
          <w:w w:val="105"/>
        </w:rPr>
        <w:t> </w:t>
      </w:r>
      <w:r>
        <w:rPr>
          <w:spacing w:val="-6"/>
          <w:w w:val="105"/>
        </w:rPr>
        <w:t>basics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spacing w:val="-4"/>
          <w:w w:val="105"/>
        </w:rPr>
        <w:t>bed,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f</w:t>
      </w:r>
      <w:r>
        <w:rPr>
          <w:spacing w:val="-4"/>
          <w:w w:val="105"/>
        </w:rPr>
        <w:t>ood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and </w:t>
      </w:r>
      <w:r>
        <w:rPr>
          <w:spacing w:val="-6"/>
          <w:w w:val="105"/>
        </w:rPr>
        <w:t>shelt</w:t>
      </w:r>
      <w:r>
        <w:rPr>
          <w:spacing w:val="-7"/>
          <w:w w:val="105"/>
        </w:rPr>
        <w:t>er</w:t>
      </w:r>
      <w:r>
        <w:rPr>
          <w:spacing w:val="-6"/>
          <w:w w:val="105"/>
        </w:rPr>
        <w:t>,</w:t>
      </w:r>
      <w:r>
        <w:rPr>
          <w:spacing w:val="-1"/>
          <w:w w:val="105"/>
        </w:rPr>
        <w:t> </w:t>
      </w:r>
      <w:r>
        <w:rPr>
          <w:spacing w:val="-6"/>
          <w:w w:val="105"/>
        </w:rPr>
        <w:t>whi</w:t>
      </w:r>
      <w:r>
        <w:rPr>
          <w:spacing w:val="-5"/>
          <w:w w:val="105"/>
        </w:rPr>
        <w:t>le</w:t>
      </w:r>
      <w:r>
        <w:rPr>
          <w:spacing w:val="-1"/>
          <w:w w:val="105"/>
        </w:rPr>
        <w:t> </w:t>
      </w:r>
      <w:r>
        <w:rPr>
          <w:spacing w:val="-4"/>
          <w:w w:val="105"/>
        </w:rPr>
        <w:t>also</w:t>
      </w:r>
      <w:r>
        <w:rPr>
          <w:spacing w:val="-1"/>
          <w:w w:val="105"/>
        </w:rPr>
        <w:t> </w:t>
      </w:r>
      <w:r>
        <w:rPr>
          <w:spacing w:val="-4"/>
          <w:w w:val="105"/>
        </w:rPr>
        <w:t>being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spacing w:val="-6"/>
          <w:w w:val="105"/>
        </w:rPr>
        <w:t>plac</w:t>
      </w:r>
      <w:r>
        <w:rPr>
          <w:spacing w:val="-7"/>
          <w:w w:val="105"/>
        </w:rPr>
        <w:t>e</w:t>
      </w:r>
      <w:r>
        <w:rPr>
          <w:spacing w:val="-1"/>
          <w:w w:val="105"/>
        </w:rPr>
        <w:t> </w:t>
      </w:r>
      <w:r>
        <w:rPr>
          <w:spacing w:val="-6"/>
          <w:w w:val="105"/>
        </w:rPr>
        <w:t>where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they f</w:t>
      </w:r>
      <w:r>
        <w:rPr>
          <w:spacing w:val="-4"/>
          <w:w w:val="105"/>
        </w:rPr>
        <w:t>eel</w:t>
      </w:r>
      <w:r>
        <w:rPr>
          <w:spacing w:val="-5"/>
          <w:w w:val="105"/>
        </w:rPr>
        <w:t> lo</w:t>
      </w:r>
      <w:r>
        <w:rPr>
          <w:spacing w:val="-6"/>
          <w:w w:val="105"/>
        </w:rPr>
        <w:t>v</w:t>
      </w:r>
      <w:r>
        <w:rPr>
          <w:spacing w:val="-5"/>
          <w:w w:val="105"/>
        </w:rPr>
        <w:t>ed,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secu</w:t>
      </w:r>
      <w:r>
        <w:rPr>
          <w:spacing w:val="-6"/>
          <w:w w:val="105"/>
        </w:rPr>
        <w:t>re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and</w:t>
      </w:r>
      <w:r>
        <w:rPr/>
      </w:r>
    </w:p>
    <w:p>
      <w:pPr>
        <w:pStyle w:val="BodyText"/>
        <w:spacing w:line="250" w:lineRule="auto" w:before="0"/>
        <w:ind w:left="1020" w:right="1650"/>
        <w:jc w:val="left"/>
      </w:pPr>
      <w:r>
        <w:rPr>
          <w:spacing w:val="-5"/>
          <w:w w:val="105"/>
        </w:rPr>
        <w:t>c</w:t>
      </w:r>
      <w:r>
        <w:rPr>
          <w:spacing w:val="-6"/>
          <w:w w:val="105"/>
        </w:rPr>
        <w:t>onnect</w:t>
      </w:r>
      <w:r>
        <w:rPr>
          <w:spacing w:val="-5"/>
          <w:w w:val="105"/>
        </w:rPr>
        <w:t>ed.</w:t>
      </w:r>
      <w:r>
        <w:rPr>
          <w:w w:val="105"/>
        </w:rPr>
        <w:t> </w:t>
      </w:r>
      <w:r>
        <w:rPr>
          <w:spacing w:val="-3"/>
          <w:w w:val="105"/>
        </w:rPr>
        <w:t>In</w:t>
      </w:r>
      <w:r>
        <w:rPr>
          <w:w w:val="105"/>
        </w:rPr>
        <w:t> </w:t>
      </w:r>
      <w:r>
        <w:rPr>
          <w:spacing w:val="-5"/>
          <w:w w:val="105"/>
        </w:rPr>
        <w:t>this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sense,</w:t>
      </w:r>
      <w:r>
        <w:rPr>
          <w:w w:val="105"/>
        </w:rPr>
        <w:t> </w:t>
      </w:r>
      <w:r>
        <w:rPr>
          <w:spacing w:val="-5"/>
          <w:w w:val="105"/>
        </w:rPr>
        <w:t>for</w:t>
      </w:r>
      <w:r>
        <w:rPr>
          <w:w w:val="105"/>
        </w:rPr>
        <w:t> </w:t>
      </w:r>
      <w:r>
        <w:rPr>
          <w:spacing w:val="-3"/>
          <w:w w:val="105"/>
        </w:rPr>
        <w:t>an</w:t>
      </w:r>
      <w:r>
        <w:rPr>
          <w:spacing w:val="1"/>
          <w:w w:val="105"/>
        </w:rPr>
        <w:t> 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boriginal</w:t>
      </w:r>
      <w:r>
        <w:rPr>
          <w:spacing w:val="-4"/>
          <w:w w:val="105"/>
        </w:rPr>
        <w:t> and</w:t>
      </w:r>
      <w:r>
        <w:rPr>
          <w:spacing w:val="-8"/>
          <w:w w:val="105"/>
        </w:rPr>
        <w:t> Torre</w:t>
      </w:r>
      <w:r>
        <w:rPr>
          <w:spacing w:val="-6"/>
          <w:w w:val="105"/>
        </w:rPr>
        <w:t>s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St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ait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Islander</w:t>
      </w:r>
      <w:r>
        <w:rPr>
          <w:w w:val="105"/>
        </w:rPr>
        <w:t> </w:t>
      </w:r>
      <w:r>
        <w:rPr>
          <w:spacing w:val="-5"/>
          <w:w w:val="105"/>
        </w:rPr>
        <w:t>child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and</w:t>
      </w:r>
      <w:r>
        <w:rPr>
          <w:spacing w:val="-6"/>
          <w:w w:val="105"/>
        </w:rPr>
        <w:t> y</w:t>
      </w:r>
      <w:r>
        <w:rPr>
          <w:spacing w:val="-5"/>
          <w:w w:val="105"/>
        </w:rPr>
        <w:t>oung</w:t>
      </w:r>
      <w:r>
        <w:rPr>
          <w:w w:val="105"/>
        </w:rPr>
        <w:t> </w:t>
      </w:r>
      <w:r>
        <w:rPr>
          <w:spacing w:val="-6"/>
          <w:w w:val="105"/>
        </w:rPr>
        <w:t>per</w:t>
      </w:r>
      <w:r>
        <w:rPr>
          <w:spacing w:val="-5"/>
          <w:w w:val="105"/>
        </w:rPr>
        <w:t>son,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home</w:t>
      </w:r>
      <w:r>
        <w:rPr>
          <w:w w:val="105"/>
        </w:rPr>
        <w:t> </w:t>
      </w:r>
      <w:r>
        <w:rPr>
          <w:spacing w:val="-6"/>
          <w:w w:val="105"/>
        </w:rPr>
        <w:t>can</w:t>
      </w:r>
      <w:r>
        <w:rPr>
          <w:spacing w:val="66"/>
          <w:w w:val="108"/>
        </w:rPr>
        <w:t> </w:t>
      </w:r>
      <w:r>
        <w:rPr>
          <w:spacing w:val="-3"/>
          <w:w w:val="105"/>
        </w:rPr>
        <w:t>be</w:t>
      </w:r>
      <w:r>
        <w:rPr>
          <w:spacing w:val="-5"/>
          <w:w w:val="105"/>
        </w:rPr>
        <w:t> </w:t>
      </w:r>
      <w:r>
        <w:rPr>
          <w:spacing w:val="-6"/>
          <w:w w:val="105"/>
        </w:rPr>
        <w:t>mu</w:t>
      </w:r>
      <w:r>
        <w:rPr>
          <w:spacing w:val="-5"/>
          <w:w w:val="105"/>
        </w:rPr>
        <w:t>ltiple</w:t>
      </w:r>
      <w:r>
        <w:rPr>
          <w:spacing w:val="-4"/>
          <w:w w:val="105"/>
        </w:rPr>
        <w:t> </w:t>
      </w:r>
      <w:r>
        <w:rPr>
          <w:spacing w:val="-6"/>
          <w:w w:val="105"/>
        </w:rPr>
        <w:t>plac</w:t>
      </w:r>
      <w:r>
        <w:rPr>
          <w:spacing w:val="-7"/>
          <w:w w:val="105"/>
        </w:rPr>
        <w:t>e</w:t>
      </w:r>
      <w:r>
        <w:rPr>
          <w:spacing w:val="-6"/>
          <w:w w:val="105"/>
        </w:rPr>
        <w:t>s</w:t>
      </w:r>
      <w:r>
        <w:rPr>
          <w:spacing w:val="-7"/>
          <w:w w:val="105"/>
        </w:rPr>
        <w:t> </w:t>
      </w:r>
      <w:r>
        <w:rPr>
          <w:w w:val="105"/>
        </w:rPr>
        <w:t>—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it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can</w:t>
      </w:r>
      <w:r>
        <w:rPr>
          <w:spacing w:val="-4"/>
          <w:w w:val="105"/>
        </w:rPr>
        <w:t> </w:t>
      </w:r>
      <w:r>
        <w:rPr>
          <w:spacing w:val="-3"/>
          <w:w w:val="105"/>
        </w:rPr>
        <w:t>be</w:t>
      </w:r>
      <w:r>
        <w:rPr>
          <w:spacing w:val="-4"/>
          <w:w w:val="105"/>
        </w:rPr>
        <w:t> </w:t>
      </w:r>
      <w:r>
        <w:rPr>
          <w:spacing w:val="-6"/>
          <w:w w:val="105"/>
        </w:rPr>
        <w:t>w</w:t>
      </w:r>
      <w:r>
        <w:rPr>
          <w:spacing w:val="-5"/>
          <w:w w:val="105"/>
        </w:rPr>
        <w:t>ith their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p</w:t>
      </w:r>
      <w:r>
        <w:rPr>
          <w:spacing w:val="-6"/>
          <w:w w:val="105"/>
        </w:rPr>
        <w:t>ar</w:t>
      </w:r>
      <w:r>
        <w:rPr>
          <w:spacing w:val="-5"/>
          <w:w w:val="105"/>
        </w:rPr>
        <w:t>ents,</w:t>
      </w:r>
      <w:r>
        <w:rPr>
          <w:spacing w:val="-4"/>
          <w:w w:val="105"/>
        </w:rPr>
        <w:t> </w:t>
      </w:r>
      <w:r>
        <w:rPr>
          <w:spacing w:val="-6"/>
          <w:w w:val="105"/>
        </w:rPr>
        <w:t>gr</w:t>
      </w:r>
      <w:r>
        <w:rPr>
          <w:spacing w:val="-5"/>
          <w:w w:val="105"/>
        </w:rPr>
        <w:t>andp</w:t>
      </w:r>
      <w:r>
        <w:rPr>
          <w:spacing w:val="-6"/>
          <w:w w:val="105"/>
        </w:rPr>
        <w:t>ar</w:t>
      </w:r>
      <w:r>
        <w:rPr>
          <w:spacing w:val="-5"/>
          <w:w w:val="105"/>
        </w:rPr>
        <w:t>ents,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aunts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and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uncles</w:t>
      </w:r>
      <w:r>
        <w:rPr>
          <w:spacing w:val="-8"/>
          <w:w w:val="105"/>
        </w:rPr>
        <w:t> </w:t>
      </w:r>
      <w:r>
        <w:rPr>
          <w:w w:val="105"/>
        </w:rPr>
        <w:t>—</w:t>
      </w:r>
      <w:r>
        <w:rPr>
          <w:spacing w:val="-4"/>
          <w:w w:val="105"/>
        </w:rPr>
        <w:t> and</w:t>
      </w:r>
      <w:r>
        <w:rPr>
          <w:spacing w:val="-8"/>
          <w:w w:val="105"/>
        </w:rPr>
        <w:t> </w:t>
      </w:r>
      <w:r>
        <w:rPr>
          <w:spacing w:val="-6"/>
          <w:w w:val="105"/>
        </w:rPr>
        <w:t>s</w:t>
      </w:r>
      <w:r>
        <w:rPr>
          <w:spacing w:val="-7"/>
          <w:w w:val="105"/>
        </w:rPr>
        <w:t>af</w:t>
      </w:r>
      <w:r>
        <w:rPr>
          <w:spacing w:val="-8"/>
          <w:w w:val="105"/>
        </w:rPr>
        <w:t>ety</w:t>
      </w:r>
      <w:r>
        <w:rPr>
          <w:spacing w:val="-7"/>
          <w:w w:val="105"/>
        </w:rPr>
        <w:t>,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lo</w:t>
      </w:r>
      <w:r>
        <w:rPr>
          <w:spacing w:val="-6"/>
          <w:w w:val="105"/>
        </w:rPr>
        <w:t>ve</w:t>
      </w:r>
      <w:r>
        <w:rPr>
          <w:spacing w:val="67"/>
          <w:w w:val="104"/>
        </w:rPr>
        <w:t> </w:t>
      </w:r>
      <w:r>
        <w:rPr>
          <w:spacing w:val="-4"/>
          <w:w w:val="105"/>
        </w:rPr>
        <w:t>and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connection</w:t>
      </w:r>
      <w:r>
        <w:rPr>
          <w:spacing w:val="-6"/>
          <w:w w:val="105"/>
        </w:rPr>
        <w:t> fo</w:t>
      </w:r>
      <w:r>
        <w:rPr>
          <w:spacing w:val="-5"/>
          <w:w w:val="105"/>
        </w:rPr>
        <w:t>llo</w:t>
      </w:r>
      <w:r>
        <w:rPr>
          <w:spacing w:val="-6"/>
          <w:w w:val="105"/>
        </w:rPr>
        <w:t>w</w:t>
      </w:r>
      <w:r>
        <w:rPr>
          <w:spacing w:val="-5"/>
          <w:w w:val="105"/>
        </w:rPr>
        <w:t> the child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5"/>
          <w:w w:val="105"/>
        </w:rPr>
        <w:t> </w:t>
      </w:r>
      <w:r>
        <w:rPr>
          <w:spacing w:val="-6"/>
          <w:w w:val="105"/>
        </w:rPr>
        <w:t>the</w:t>
      </w:r>
      <w:r>
        <w:rPr>
          <w:spacing w:val="-5"/>
          <w:w w:val="105"/>
        </w:rPr>
        <w:t>se</w:t>
      </w:r>
      <w:r>
        <w:rPr>
          <w:spacing w:val="-9"/>
          <w:w w:val="105"/>
        </w:rPr>
        <w:t> </w:t>
      </w:r>
      <w:r>
        <w:rPr>
          <w:spacing w:val="-6"/>
          <w:w w:val="105"/>
        </w:rPr>
        <w:t>v</w:t>
      </w:r>
      <w:r>
        <w:rPr>
          <w:spacing w:val="-5"/>
          <w:w w:val="105"/>
        </w:rPr>
        <w:t>arious</w:t>
      </w:r>
      <w:r>
        <w:rPr>
          <w:spacing w:val="-9"/>
          <w:w w:val="105"/>
        </w:rPr>
        <w:t> </w:t>
      </w:r>
      <w:r>
        <w:rPr>
          <w:spacing w:val="-6"/>
          <w:w w:val="105"/>
        </w:rPr>
        <w:t>plac</w:t>
      </w:r>
      <w:r>
        <w:rPr>
          <w:spacing w:val="-7"/>
          <w:w w:val="105"/>
        </w:rPr>
        <w:t>e</w:t>
      </w:r>
      <w:r>
        <w:rPr>
          <w:spacing w:val="-6"/>
          <w:w w:val="105"/>
        </w:rPr>
        <w:t>s.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The quality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of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the en</w:t>
      </w:r>
      <w:r>
        <w:rPr>
          <w:spacing w:val="-6"/>
          <w:w w:val="105"/>
        </w:rPr>
        <w:t>vironment</w:t>
      </w:r>
      <w:r>
        <w:rPr>
          <w:spacing w:val="-9"/>
          <w:w w:val="105"/>
        </w:rPr>
        <w:t> </w:t>
      </w:r>
      <w:r>
        <w:rPr>
          <w:spacing w:val="-6"/>
          <w:w w:val="105"/>
        </w:rPr>
        <w:t>where</w:t>
      </w:r>
      <w:r>
        <w:rPr>
          <w:spacing w:val="-5"/>
          <w:w w:val="105"/>
        </w:rPr>
        <w:t> </w:t>
      </w:r>
      <w:r>
        <w:rPr>
          <w:spacing w:val="-6"/>
          <w:w w:val="105"/>
        </w:rPr>
        <w:t>children</w:t>
      </w:r>
      <w:r>
        <w:rPr>
          <w:spacing w:val="76"/>
          <w:w w:val="105"/>
        </w:rPr>
        <w:t> </w:t>
      </w:r>
      <w:r>
        <w:rPr>
          <w:spacing w:val="-4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6"/>
          <w:w w:val="105"/>
        </w:rPr>
        <w:t>y</w:t>
      </w:r>
      <w:r>
        <w:rPr>
          <w:spacing w:val="-5"/>
          <w:w w:val="105"/>
        </w:rPr>
        <w:t>oung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people li</w:t>
      </w:r>
      <w:r>
        <w:rPr>
          <w:spacing w:val="-6"/>
          <w:w w:val="105"/>
        </w:rPr>
        <w:t>v</w:t>
      </w:r>
      <w:r>
        <w:rPr>
          <w:spacing w:val="-5"/>
          <w:w w:val="105"/>
        </w:rPr>
        <w:t>e, </w:t>
      </w:r>
      <w:r>
        <w:rPr>
          <w:spacing w:val="-6"/>
          <w:w w:val="105"/>
        </w:rPr>
        <w:t>s</w:t>
      </w:r>
      <w:r>
        <w:rPr>
          <w:spacing w:val="-8"/>
          <w:w w:val="105"/>
        </w:rPr>
        <w:t>t</w:t>
      </w:r>
      <w:r>
        <w:rPr>
          <w:spacing w:val="-7"/>
          <w:w w:val="105"/>
        </w:rPr>
        <w:t>udy,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pla</w:t>
      </w:r>
      <w:r>
        <w:rPr>
          <w:spacing w:val="-6"/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—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the </w:t>
      </w:r>
      <w:r>
        <w:rPr>
          <w:spacing w:val="-7"/>
          <w:w w:val="105"/>
        </w:rPr>
        <w:t>water</w:t>
      </w:r>
      <w:r>
        <w:rPr>
          <w:spacing w:val="-6"/>
          <w:w w:val="105"/>
        </w:rPr>
        <w:t>,</w:t>
      </w:r>
      <w:r>
        <w:rPr>
          <w:spacing w:val="-5"/>
          <w:w w:val="105"/>
        </w:rPr>
        <w:t> air,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pollution </w:t>
      </w:r>
      <w:r>
        <w:rPr>
          <w:spacing w:val="-4"/>
          <w:w w:val="105"/>
        </w:rPr>
        <w:t>and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sanitation </w:t>
      </w:r>
      <w:r>
        <w:rPr>
          <w:w w:val="105"/>
        </w:rPr>
        <w:t>—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is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also</w:t>
      </w:r>
      <w:r>
        <w:rPr>
          <w:spacing w:val="-5"/>
          <w:w w:val="105"/>
        </w:rPr>
        <w:t> </w:t>
      </w:r>
      <w:r>
        <w:rPr>
          <w:spacing w:val="-6"/>
          <w:w w:val="105"/>
        </w:rPr>
        <w:t>important</w:t>
      </w:r>
      <w:r>
        <w:rPr>
          <w:spacing w:val="-5"/>
          <w:w w:val="105"/>
        </w:rPr>
        <w:t>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BC3C2E"/>
          <w:spacing w:val="-1"/>
          <w:w w:val="95"/>
        </w:rPr>
        <w:t>Why</w:t>
      </w:r>
      <w:r>
        <w:rPr>
          <w:color w:val="BC3C2E"/>
          <w:spacing w:val="-14"/>
          <w:w w:val="95"/>
        </w:rPr>
        <w:t> </w:t>
      </w:r>
      <w:r>
        <w:rPr>
          <w:color w:val="BC3C2E"/>
          <w:w w:val="95"/>
        </w:rPr>
        <w:t>Home</w:t>
      </w:r>
      <w:r>
        <w:rPr>
          <w:color w:val="BC3C2E"/>
          <w:spacing w:val="-12"/>
          <w:w w:val="95"/>
        </w:rPr>
        <w:t> </w:t>
      </w:r>
      <w:r>
        <w:rPr>
          <w:color w:val="BC3C2E"/>
          <w:w w:val="95"/>
        </w:rPr>
        <w:t>and</w:t>
      </w:r>
      <w:r>
        <w:rPr>
          <w:color w:val="BC3C2E"/>
          <w:spacing w:val="-14"/>
          <w:w w:val="95"/>
        </w:rPr>
        <w:t> </w:t>
      </w:r>
      <w:r>
        <w:rPr>
          <w:color w:val="BC3C2E"/>
          <w:spacing w:val="-1"/>
          <w:w w:val="95"/>
        </w:rPr>
        <w:t>En</w:t>
      </w:r>
      <w:r>
        <w:rPr>
          <w:color w:val="BC3C2E"/>
          <w:spacing w:val="-2"/>
          <w:w w:val="95"/>
        </w:rPr>
        <w:t>v</w:t>
      </w:r>
      <w:r>
        <w:rPr>
          <w:color w:val="BC3C2E"/>
          <w:spacing w:val="-1"/>
          <w:w w:val="95"/>
        </w:rPr>
        <w:t>ironment</w:t>
      </w:r>
      <w:r>
        <w:rPr>
          <w:color w:val="BC3C2E"/>
          <w:spacing w:val="-14"/>
          <w:w w:val="95"/>
        </w:rPr>
        <w:t> </w:t>
      </w:r>
      <w:r>
        <w:rPr>
          <w:color w:val="BC3C2E"/>
          <w:spacing w:val="-2"/>
          <w:w w:val="95"/>
        </w:rPr>
        <w:t>ar</w:t>
      </w:r>
      <w:r>
        <w:rPr>
          <w:color w:val="BC3C2E"/>
          <w:spacing w:val="-3"/>
          <w:w w:val="95"/>
        </w:rPr>
        <w:t>e</w:t>
      </w:r>
      <w:r>
        <w:rPr>
          <w:color w:val="BC3C2E"/>
          <w:spacing w:val="-11"/>
          <w:w w:val="95"/>
        </w:rPr>
        <w:t> </w:t>
      </w:r>
      <w:r>
        <w:rPr>
          <w:color w:val="BC3C2E"/>
          <w:spacing w:val="-1"/>
          <w:w w:val="95"/>
        </w:rPr>
        <w:t>important</w:t>
      </w:r>
      <w:r>
        <w:rPr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17"/>
          <w:szCs w:val="17"/>
        </w:rPr>
      </w:pPr>
    </w:p>
    <w:p>
      <w:pPr>
        <w:spacing w:line="200" w:lineRule="atLeast"/>
        <w:ind w:left="2626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304.3pt;height:55.1pt;mso-position-horizontal-relative:char;mso-position-vertical-relative:line" coordorigin="0,0" coordsize="6086,1102">
            <v:shape style="position:absolute;left:0;top:0;width:6085;height:1101" type="#_x0000_t75" stroked="false">
              <v:imagedata r:id="rId31" o:title=""/>
            </v:shape>
            <v:shape style="position:absolute;left:0;top:0;width:6086;height:1102" type="#_x0000_t202" filled="false" stroked="false">
              <v:textbox inset="0,0,0,0">
                <w:txbxContent>
                  <w:p>
                    <w:pPr>
                      <w:spacing w:before="204"/>
                      <w:ind w:left="0" w:right="0" w:firstLine="0"/>
                      <w:jc w:val="center"/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pP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“It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0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is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9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our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2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sa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fe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9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zone.”</w:t>
                    </w:r>
                    <w:r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r>
                  </w:p>
                  <w:p>
                    <w:pPr>
                      <w:spacing w:before="99"/>
                      <w:ind w:left="1" w:right="0" w:firstLine="0"/>
                      <w:jc w:val="center"/>
                      <w:rPr>
                        <w:rFonts w:ascii="Calibri" w:hAnsi="Calibri" w:cs="Calibri" w:eastAsia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color w:val="58595B"/>
                        <w:spacing w:val="-3"/>
                        <w:w w:val="110"/>
                        <w:sz w:val="20"/>
                      </w:rPr>
                      <w:t>Community</w:t>
                    </w:r>
                    <w:r>
                      <w:rPr>
                        <w:rFonts w:ascii="Calibri"/>
                        <w:color w:val="58595B"/>
                        <w:spacing w:val="-25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c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on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s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u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l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tation</w:t>
                    </w:r>
                    <w:r>
                      <w:rPr>
                        <w:rFonts w:ascii="Calibri"/>
                        <w:color w:val="58595B"/>
                        <w:spacing w:val="-23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par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ticip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ant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s,</w:t>
                    </w:r>
                    <w:r>
                      <w:rPr>
                        <w:rFonts w:ascii="Calibri"/>
                        <w:color w:val="58595B"/>
                        <w:spacing w:val="-23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mu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ltiple</w:t>
                    </w:r>
                    <w:r>
                      <w:rPr>
                        <w:rFonts w:ascii="Calibri"/>
                        <w:color w:val="58595B"/>
                        <w:spacing w:val="-23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loc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ation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s</w:t>
                    </w:r>
                    <w:r>
                      <w:rPr>
                        <w:rFonts w:ascii="Calibri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12"/>
          <w:szCs w:val="12"/>
        </w:rPr>
      </w:pPr>
    </w:p>
    <w:p>
      <w:pPr>
        <w:pStyle w:val="BodyText"/>
        <w:spacing w:line="250" w:lineRule="auto" w:before="60"/>
        <w:ind w:left="1020" w:right="1784"/>
        <w:jc w:val="left"/>
      </w:pPr>
      <w:r>
        <w:rPr>
          <w:w w:val="110"/>
        </w:rPr>
        <w:t>Home</w:t>
      </w:r>
      <w:r>
        <w:rPr>
          <w:spacing w:val="-35"/>
          <w:w w:val="110"/>
        </w:rPr>
        <w:t> </w:t>
      </w:r>
      <w:r>
        <w:rPr>
          <w:w w:val="110"/>
        </w:rPr>
        <w:t>and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Environment</w:t>
      </w:r>
      <w:r>
        <w:rPr>
          <w:spacing w:val="-36"/>
          <w:w w:val="110"/>
        </w:rPr>
        <w:t> </w:t>
      </w:r>
      <w:r>
        <w:rPr>
          <w:spacing w:val="-2"/>
          <w:w w:val="110"/>
        </w:rPr>
        <w:t>are</w:t>
      </w:r>
      <w:r>
        <w:rPr>
          <w:spacing w:val="-34"/>
          <w:w w:val="110"/>
        </w:rPr>
        <w:t> </w:t>
      </w:r>
      <w:r>
        <w:rPr>
          <w:w w:val="110"/>
        </w:rPr>
        <w:t>important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35"/>
          <w:w w:val="110"/>
        </w:rPr>
        <w:t> </w:t>
      </w:r>
      <w:r>
        <w:rPr>
          <w:w w:val="110"/>
        </w:rPr>
        <w:t>the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ellbeing</w:t>
      </w:r>
      <w:r>
        <w:rPr>
          <w:spacing w:val="-34"/>
          <w:w w:val="110"/>
        </w:rPr>
        <w:t> </w:t>
      </w:r>
      <w:r>
        <w:rPr>
          <w:w w:val="110"/>
        </w:rPr>
        <w:t>of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Aborigin</w:t>
      </w:r>
      <w:r>
        <w:rPr>
          <w:spacing w:val="-1"/>
          <w:w w:val="110"/>
        </w:rPr>
        <w:t>al</w:t>
      </w:r>
      <w:r>
        <w:rPr>
          <w:spacing w:val="-36"/>
          <w:w w:val="110"/>
        </w:rPr>
        <w:t> </w:t>
      </w:r>
      <w:r>
        <w:rPr>
          <w:w w:val="110"/>
        </w:rPr>
        <w:t>and</w:t>
      </w:r>
      <w:r>
        <w:rPr>
          <w:spacing w:val="-37"/>
          <w:w w:val="110"/>
        </w:rPr>
        <w:t> </w:t>
      </w:r>
      <w:r>
        <w:rPr>
          <w:spacing w:val="-4"/>
          <w:w w:val="110"/>
        </w:rPr>
        <w:t>Torre</w:t>
      </w:r>
      <w:r>
        <w:rPr>
          <w:spacing w:val="-3"/>
          <w:w w:val="110"/>
        </w:rPr>
        <w:t>s</w:t>
      </w:r>
      <w:r>
        <w:rPr>
          <w:spacing w:val="-37"/>
          <w:w w:val="110"/>
        </w:rPr>
        <w:t> </w:t>
      </w:r>
      <w:r>
        <w:rPr>
          <w:spacing w:val="-1"/>
          <w:w w:val="110"/>
        </w:rPr>
        <w:t>St</w:t>
      </w:r>
      <w:r>
        <w:rPr>
          <w:spacing w:val="-2"/>
          <w:w w:val="110"/>
        </w:rPr>
        <w:t>rait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Isl</w:t>
      </w:r>
      <w:r>
        <w:rPr>
          <w:spacing w:val="-2"/>
          <w:w w:val="110"/>
        </w:rPr>
        <w:t>ander</w:t>
      </w:r>
      <w:r>
        <w:rPr>
          <w:spacing w:val="37"/>
          <w:w w:val="105"/>
        </w:rPr>
        <w:t> </w:t>
      </w:r>
      <w:r>
        <w:rPr>
          <w:spacing w:val="-1"/>
          <w:w w:val="110"/>
        </w:rPr>
        <w:t>chi</w:t>
      </w:r>
      <w:r>
        <w:rPr>
          <w:spacing w:val="-2"/>
          <w:w w:val="110"/>
        </w:rPr>
        <w:t>ldren</w:t>
      </w:r>
      <w:r>
        <w:rPr>
          <w:spacing w:val="-27"/>
          <w:w w:val="110"/>
        </w:rPr>
        <w:t> </w:t>
      </w:r>
      <w:r>
        <w:rPr>
          <w:w w:val="110"/>
        </w:rPr>
        <w:t>and</w:t>
      </w:r>
      <w:r>
        <w:rPr>
          <w:spacing w:val="-28"/>
          <w:w w:val="110"/>
        </w:rPr>
        <w:t> </w:t>
      </w:r>
      <w:r>
        <w:rPr>
          <w:spacing w:val="-3"/>
          <w:w w:val="110"/>
        </w:rPr>
        <w:t>young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peop</w:t>
      </w:r>
      <w:r>
        <w:rPr>
          <w:spacing w:val="-1"/>
          <w:w w:val="110"/>
        </w:rPr>
        <w:t>le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because</w:t>
      </w:r>
      <w:r>
        <w:rPr>
          <w:spacing w:val="-27"/>
          <w:w w:val="110"/>
        </w:rPr>
        <w:t> </w:t>
      </w:r>
      <w:r>
        <w:rPr>
          <w:w w:val="110"/>
        </w:rPr>
        <w:t>they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prov</w:t>
      </w:r>
      <w:r>
        <w:rPr>
          <w:spacing w:val="-1"/>
          <w:w w:val="110"/>
        </w:rPr>
        <w:t>ide</w:t>
      </w:r>
      <w:r>
        <w:rPr>
          <w:spacing w:val="-26"/>
          <w:w w:val="110"/>
        </w:rPr>
        <w:t> </w:t>
      </w:r>
      <w:r>
        <w:rPr>
          <w:w w:val="110"/>
        </w:rPr>
        <w:t>a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anctuary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where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3"/>
          <w:w w:val="110"/>
        </w:rPr>
        <w:t>ulture</w:t>
      </w:r>
      <w:r>
        <w:rPr>
          <w:spacing w:val="-26"/>
          <w:w w:val="110"/>
        </w:rPr>
        <w:t> </w:t>
      </w:r>
      <w:r>
        <w:rPr>
          <w:w w:val="110"/>
        </w:rPr>
        <w:t>and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indi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iduality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are</w:t>
      </w:r>
      <w:r>
        <w:rPr>
          <w:spacing w:val="59"/>
          <w:w w:val="104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upported</w:t>
      </w:r>
      <w:r>
        <w:rPr>
          <w:spacing w:val="-1"/>
          <w:w w:val="110"/>
        </w:rPr>
        <w:t>.</w:t>
      </w:r>
      <w:r>
        <w:rPr>
          <w:spacing w:val="-17"/>
          <w:w w:val="110"/>
        </w:rPr>
        <w:t> </w:t>
      </w:r>
      <w:r>
        <w:rPr>
          <w:w w:val="110"/>
        </w:rPr>
        <w:t>Home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7"/>
          <w:w w:val="110"/>
        </w:rPr>
        <w:t> </w:t>
      </w:r>
      <w:r>
        <w:rPr>
          <w:w w:val="110"/>
        </w:rPr>
        <w:t>an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emotion</w:t>
      </w:r>
      <w:r>
        <w:rPr>
          <w:spacing w:val="-1"/>
          <w:w w:val="110"/>
        </w:rPr>
        <w:t>al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c</w:t>
      </w:r>
      <w:r>
        <w:rPr>
          <w:spacing w:val="-2"/>
          <w:w w:val="110"/>
        </w:rPr>
        <w:t>onnection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as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muc</w:t>
      </w:r>
      <w:r>
        <w:rPr>
          <w:spacing w:val="-1"/>
          <w:w w:val="110"/>
        </w:rPr>
        <w:t>h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as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geogr</w:t>
      </w:r>
      <w:r>
        <w:rPr>
          <w:spacing w:val="-1"/>
          <w:w w:val="110"/>
        </w:rPr>
        <w:t>aphical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p</w:t>
      </w:r>
      <w:r>
        <w:rPr>
          <w:spacing w:val="-2"/>
          <w:w w:val="110"/>
        </w:rPr>
        <w:t>lac</w:t>
      </w:r>
      <w:r>
        <w:rPr>
          <w:spacing w:val="-3"/>
          <w:w w:val="110"/>
        </w:rPr>
        <w:t>e.</w:t>
      </w:r>
      <w:r>
        <w:rPr>
          <w:spacing w:val="-16"/>
          <w:w w:val="110"/>
        </w:rPr>
        <w:t> </w:t>
      </w:r>
      <w:r>
        <w:rPr>
          <w:w w:val="110"/>
        </w:rPr>
        <w:t>It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6"/>
          <w:w w:val="110"/>
        </w:rPr>
        <w:t> </w:t>
      </w:r>
      <w:r>
        <w:rPr>
          <w:spacing w:val="-3"/>
          <w:w w:val="110"/>
        </w:rPr>
        <w:t>p</w:t>
      </w:r>
      <w:r>
        <w:rPr>
          <w:spacing w:val="-2"/>
          <w:w w:val="110"/>
        </w:rPr>
        <w:t>lac</w:t>
      </w:r>
      <w:r>
        <w:rPr>
          <w:spacing w:val="-3"/>
          <w:w w:val="110"/>
        </w:rPr>
        <w:t>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with</w:t>
      </w:r>
      <w:r>
        <w:rPr>
          <w:spacing w:val="67"/>
          <w:w w:val="106"/>
        </w:rPr>
        <w:t> </w:t>
      </w:r>
      <w:r>
        <w:rPr>
          <w:spacing w:val="-4"/>
          <w:w w:val="110"/>
        </w:rPr>
        <w:t>family</w:t>
      </w:r>
      <w:r>
        <w:rPr>
          <w:spacing w:val="-3"/>
          <w:w w:val="110"/>
        </w:rPr>
        <w:t>,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friend</w:t>
      </w:r>
      <w:r>
        <w:rPr>
          <w:spacing w:val="-1"/>
          <w:w w:val="110"/>
        </w:rPr>
        <w:t>s</w:t>
      </w:r>
      <w:r>
        <w:rPr>
          <w:spacing w:val="-31"/>
          <w:w w:val="110"/>
        </w:rPr>
        <w:t> </w:t>
      </w:r>
      <w:r>
        <w:rPr>
          <w:w w:val="110"/>
        </w:rPr>
        <w:t>and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c</w:t>
      </w:r>
      <w:r>
        <w:rPr>
          <w:spacing w:val="-2"/>
          <w:w w:val="110"/>
        </w:rPr>
        <w:t>ommunity</w:t>
      </w:r>
      <w:r>
        <w:rPr>
          <w:spacing w:val="-31"/>
          <w:w w:val="110"/>
        </w:rPr>
        <w:t> </w:t>
      </w:r>
      <w:r>
        <w:rPr>
          <w:spacing w:val="-2"/>
          <w:w w:val="110"/>
        </w:rPr>
        <w:t>where</w:t>
      </w:r>
      <w:r>
        <w:rPr>
          <w:spacing w:val="-29"/>
          <w:w w:val="110"/>
        </w:rPr>
        <w:t> </w:t>
      </w:r>
      <w:r>
        <w:rPr>
          <w:spacing w:val="-1"/>
          <w:w w:val="110"/>
        </w:rPr>
        <w:t>chi</w:t>
      </w:r>
      <w:r>
        <w:rPr>
          <w:spacing w:val="-2"/>
          <w:w w:val="110"/>
        </w:rPr>
        <w:t>ldren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are</w:t>
      </w:r>
      <w:r>
        <w:rPr>
          <w:spacing w:val="-29"/>
          <w:w w:val="110"/>
        </w:rPr>
        <w:t> </w:t>
      </w:r>
      <w:r>
        <w:rPr>
          <w:spacing w:val="-3"/>
          <w:w w:val="110"/>
        </w:rPr>
        <w:t>treated</w:t>
      </w:r>
      <w:r>
        <w:rPr>
          <w:spacing w:val="-31"/>
          <w:w w:val="110"/>
        </w:rPr>
        <w:t> </w:t>
      </w:r>
      <w:r>
        <w:rPr>
          <w:spacing w:val="-2"/>
          <w:w w:val="110"/>
        </w:rPr>
        <w:t>with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re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pect</w:t>
      </w:r>
      <w:r>
        <w:rPr>
          <w:spacing w:val="-1"/>
          <w:w w:val="110"/>
        </w:rPr>
        <w:t>,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are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afe</w:t>
      </w:r>
      <w:r>
        <w:rPr>
          <w:spacing w:val="-30"/>
          <w:w w:val="110"/>
        </w:rPr>
        <w:t> </w:t>
      </w:r>
      <w:r>
        <w:rPr>
          <w:w w:val="110"/>
        </w:rPr>
        <w:t>and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upported</w:t>
      </w:r>
      <w:r>
        <w:rPr>
          <w:spacing w:val="63"/>
          <w:w w:val="106"/>
        </w:rPr>
        <w:t> </w:t>
      </w:r>
      <w:r>
        <w:rPr>
          <w:w w:val="110"/>
        </w:rPr>
        <w:t>and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sec</w:t>
      </w:r>
      <w:r>
        <w:rPr>
          <w:spacing w:val="-3"/>
          <w:w w:val="110"/>
        </w:rPr>
        <w:t>ure</w:t>
      </w:r>
      <w:r>
        <w:rPr>
          <w:spacing w:val="-19"/>
          <w:w w:val="110"/>
        </w:rPr>
        <w:t> </w:t>
      </w:r>
      <w:r>
        <w:rPr>
          <w:w w:val="110"/>
        </w:rPr>
        <w:t>in</w:t>
      </w:r>
      <w:r>
        <w:rPr>
          <w:spacing w:val="-20"/>
          <w:w w:val="110"/>
        </w:rPr>
        <w:t> </w:t>
      </w:r>
      <w:r>
        <w:rPr>
          <w:w w:val="110"/>
        </w:rPr>
        <w:t>their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3"/>
          <w:w w:val="110"/>
        </w:rPr>
        <w:t>ulture.</w:t>
      </w:r>
      <w:r>
        <w:rPr>
          <w:spacing w:val="-20"/>
          <w:w w:val="110"/>
        </w:rPr>
        <w:t> </w:t>
      </w:r>
      <w:r>
        <w:rPr>
          <w:w w:val="110"/>
        </w:rPr>
        <w:t>It’s</w:t>
      </w:r>
      <w:r>
        <w:rPr>
          <w:spacing w:val="-21"/>
          <w:w w:val="110"/>
        </w:rPr>
        <w:t> </w:t>
      </w:r>
      <w:r>
        <w:rPr>
          <w:w w:val="110"/>
        </w:rPr>
        <w:t>bed,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food</w:t>
      </w:r>
      <w:r>
        <w:rPr>
          <w:spacing w:val="-21"/>
          <w:w w:val="110"/>
        </w:rPr>
        <w:t> </w:t>
      </w:r>
      <w:r>
        <w:rPr>
          <w:w w:val="110"/>
        </w:rPr>
        <w:t>and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helter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ut</w:t>
      </w:r>
      <w:r>
        <w:rPr>
          <w:spacing w:val="-21"/>
          <w:w w:val="110"/>
        </w:rPr>
        <w:t> </w:t>
      </w:r>
      <w:r>
        <w:rPr>
          <w:w w:val="110"/>
        </w:rPr>
        <w:t>it’s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also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muc</w:t>
      </w:r>
      <w:r>
        <w:rPr>
          <w:spacing w:val="-1"/>
          <w:w w:val="110"/>
        </w:rPr>
        <w:t>h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more.</w:t>
      </w:r>
      <w:r>
        <w:rPr/>
      </w:r>
    </w:p>
    <w:p>
      <w:pPr>
        <w:pStyle w:val="BodyText"/>
        <w:spacing w:line="250" w:lineRule="auto" w:before="170"/>
        <w:ind w:left="1020" w:right="1784"/>
        <w:jc w:val="left"/>
      </w:pPr>
      <w:r>
        <w:rPr>
          <w:spacing w:val="-3"/>
          <w:w w:val="110"/>
        </w:rPr>
        <w:t>Focu</w:t>
      </w:r>
      <w:r>
        <w:rPr>
          <w:spacing w:val="-2"/>
          <w:w w:val="110"/>
        </w:rPr>
        <w:t>sing</w:t>
      </w:r>
      <w:r>
        <w:rPr>
          <w:spacing w:val="-25"/>
          <w:w w:val="110"/>
        </w:rPr>
        <w:t> </w:t>
      </w:r>
      <w:r>
        <w:rPr>
          <w:w w:val="110"/>
        </w:rPr>
        <w:t>on</w:t>
      </w:r>
      <w:r>
        <w:rPr>
          <w:spacing w:val="-24"/>
          <w:w w:val="110"/>
        </w:rPr>
        <w:t> </w:t>
      </w:r>
      <w:r>
        <w:rPr>
          <w:w w:val="110"/>
        </w:rPr>
        <w:t>Home</w:t>
      </w:r>
      <w:r>
        <w:rPr>
          <w:spacing w:val="-24"/>
          <w:w w:val="110"/>
        </w:rPr>
        <w:t> </w:t>
      </w:r>
      <w:r>
        <w:rPr>
          <w:w w:val="110"/>
        </w:rPr>
        <w:t>and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Environment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gi</w:t>
      </w:r>
      <w:r>
        <w:rPr>
          <w:spacing w:val="-3"/>
          <w:w w:val="110"/>
        </w:rPr>
        <w:t>ve</w:t>
      </w:r>
      <w:r>
        <w:rPr>
          <w:spacing w:val="-2"/>
          <w:w w:val="110"/>
        </w:rPr>
        <w:t>s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lif</w:t>
      </w:r>
      <w:r>
        <w:rPr>
          <w:spacing w:val="-2"/>
          <w:w w:val="110"/>
        </w:rPr>
        <w:t>e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24"/>
          <w:w w:val="110"/>
        </w:rPr>
        <w:t> </w:t>
      </w:r>
      <w:r>
        <w:rPr>
          <w:w w:val="110"/>
        </w:rPr>
        <w:t>the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Queens</w:t>
      </w:r>
      <w:r>
        <w:rPr>
          <w:spacing w:val="-1"/>
          <w:w w:val="110"/>
        </w:rPr>
        <w:t>land</w:t>
      </w:r>
      <w:r>
        <w:rPr>
          <w:spacing w:val="-25"/>
          <w:w w:val="110"/>
        </w:rPr>
        <w:t> </w:t>
      </w:r>
      <w:r>
        <w:rPr>
          <w:rFonts w:ascii="Calibri" w:hAnsi="Calibri" w:cs="Calibri" w:eastAsia="Calibri"/>
          <w:i/>
          <w:w w:val="110"/>
        </w:rPr>
        <w:t>Human</w:t>
      </w:r>
      <w:r>
        <w:rPr>
          <w:rFonts w:ascii="Calibri" w:hAnsi="Calibri" w:cs="Calibri" w:eastAsia="Calibri"/>
          <w:i/>
          <w:spacing w:val="-25"/>
          <w:w w:val="110"/>
        </w:rPr>
        <w:t> </w:t>
      </w:r>
      <w:r>
        <w:rPr>
          <w:rFonts w:ascii="Calibri" w:hAnsi="Calibri" w:cs="Calibri" w:eastAsia="Calibri"/>
          <w:i/>
          <w:spacing w:val="-1"/>
          <w:w w:val="110"/>
        </w:rPr>
        <w:t>Righ</w:t>
      </w:r>
      <w:r>
        <w:rPr>
          <w:rFonts w:ascii="Calibri" w:hAnsi="Calibri" w:cs="Calibri" w:eastAsia="Calibri"/>
          <w:i/>
          <w:spacing w:val="-2"/>
          <w:w w:val="110"/>
        </w:rPr>
        <w:t>t</w:t>
      </w:r>
      <w:r>
        <w:rPr>
          <w:rFonts w:ascii="Calibri" w:hAnsi="Calibri" w:cs="Calibri" w:eastAsia="Calibri"/>
          <w:i/>
          <w:spacing w:val="-1"/>
          <w:w w:val="110"/>
        </w:rPr>
        <w:t>s</w:t>
      </w:r>
      <w:r>
        <w:rPr>
          <w:rFonts w:ascii="Calibri" w:hAnsi="Calibri" w:cs="Calibri" w:eastAsia="Calibri"/>
          <w:i/>
          <w:spacing w:val="-26"/>
          <w:w w:val="110"/>
        </w:rPr>
        <w:t> </w:t>
      </w:r>
      <w:r>
        <w:rPr>
          <w:rFonts w:ascii="Calibri" w:hAnsi="Calibri" w:cs="Calibri" w:eastAsia="Calibri"/>
          <w:i/>
          <w:w w:val="110"/>
        </w:rPr>
        <w:t>Act</w:t>
      </w:r>
      <w:r>
        <w:rPr>
          <w:rFonts w:ascii="Calibri" w:hAnsi="Calibri" w:cs="Calibri" w:eastAsia="Calibri"/>
          <w:i/>
          <w:spacing w:val="-26"/>
          <w:w w:val="110"/>
        </w:rPr>
        <w:t> </w:t>
      </w:r>
      <w:r>
        <w:rPr>
          <w:rFonts w:ascii="Calibri" w:hAnsi="Calibri" w:cs="Calibri" w:eastAsia="Calibri"/>
          <w:i/>
          <w:spacing w:val="-5"/>
          <w:w w:val="110"/>
        </w:rPr>
        <w:t>2</w:t>
      </w:r>
      <w:r>
        <w:rPr>
          <w:rFonts w:ascii="Calibri" w:hAnsi="Calibri" w:cs="Calibri" w:eastAsia="Calibri"/>
          <w:i/>
          <w:spacing w:val="-4"/>
          <w:w w:val="110"/>
        </w:rPr>
        <w:t>0</w:t>
      </w:r>
      <w:r>
        <w:rPr>
          <w:rFonts w:ascii="Calibri" w:hAnsi="Calibri" w:cs="Calibri" w:eastAsia="Calibri"/>
          <w:i/>
          <w:spacing w:val="-6"/>
          <w:w w:val="110"/>
        </w:rPr>
        <w:t>1</w:t>
      </w:r>
      <w:r>
        <w:rPr>
          <w:rFonts w:ascii="Calibri" w:hAnsi="Calibri" w:cs="Calibri" w:eastAsia="Calibri"/>
          <w:i/>
          <w:spacing w:val="-4"/>
          <w:w w:val="110"/>
        </w:rPr>
        <w:t>9</w:t>
      </w:r>
      <w:r>
        <w:rPr>
          <w:rFonts w:ascii="Calibri" w:hAnsi="Calibri" w:cs="Calibri" w:eastAsia="Calibri"/>
          <w:i/>
          <w:spacing w:val="-24"/>
          <w:w w:val="110"/>
        </w:rPr>
        <w:t> </w:t>
      </w:r>
      <w:r>
        <w:rPr>
          <w:w w:val="110"/>
        </w:rPr>
        <w:t>(s</w:t>
      </w:r>
      <w:r>
        <w:rPr>
          <w:spacing w:val="-25"/>
          <w:w w:val="110"/>
        </w:rPr>
        <w:t> </w:t>
      </w:r>
      <w:r>
        <w:rPr>
          <w:w w:val="110"/>
        </w:rPr>
        <w:t>26)</w:t>
      </w:r>
      <w:r>
        <w:rPr>
          <w:spacing w:val="55"/>
          <w:w w:val="110"/>
        </w:rPr>
        <w:t> </w:t>
      </w:r>
      <w:r>
        <w:rPr>
          <w:w w:val="110"/>
        </w:rPr>
        <w:t>Right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protection</w:t>
      </w:r>
      <w:r>
        <w:rPr>
          <w:spacing w:val="-25"/>
          <w:w w:val="110"/>
        </w:rPr>
        <w:t> </w:t>
      </w:r>
      <w:r>
        <w:rPr>
          <w:w w:val="110"/>
        </w:rPr>
        <w:t>of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fami</w:t>
      </w:r>
      <w:r>
        <w:rPr>
          <w:spacing w:val="-1"/>
          <w:w w:val="110"/>
        </w:rPr>
        <w:t>lies</w:t>
      </w:r>
      <w:r>
        <w:rPr>
          <w:spacing w:val="-26"/>
          <w:w w:val="110"/>
        </w:rPr>
        <w:t> </w:t>
      </w:r>
      <w:r>
        <w:rPr>
          <w:w w:val="110"/>
        </w:rPr>
        <w:t>and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chi</w:t>
      </w:r>
      <w:r>
        <w:rPr>
          <w:spacing w:val="-2"/>
          <w:w w:val="110"/>
        </w:rPr>
        <w:t>ldren.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Every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child</w:t>
      </w:r>
      <w:r>
        <w:rPr>
          <w:spacing w:val="-27"/>
          <w:w w:val="110"/>
        </w:rPr>
        <w:t> </w:t>
      </w:r>
      <w:r>
        <w:rPr>
          <w:spacing w:val="-3"/>
          <w:w w:val="110"/>
        </w:rPr>
        <w:t>h</w:t>
      </w:r>
      <w:r>
        <w:rPr>
          <w:spacing w:val="-2"/>
          <w:w w:val="110"/>
        </w:rPr>
        <w:t>as</w:t>
      </w:r>
      <w:r>
        <w:rPr>
          <w:spacing w:val="-27"/>
          <w:w w:val="110"/>
        </w:rPr>
        <w:t> </w:t>
      </w:r>
      <w:r>
        <w:rPr>
          <w:w w:val="110"/>
        </w:rPr>
        <w:t>the</w:t>
      </w:r>
      <w:r>
        <w:rPr>
          <w:spacing w:val="-25"/>
          <w:w w:val="110"/>
        </w:rPr>
        <w:t> </w:t>
      </w:r>
      <w:r>
        <w:rPr>
          <w:w w:val="110"/>
        </w:rPr>
        <w:t>right,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without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disc</w:t>
      </w:r>
      <w:r>
        <w:rPr>
          <w:spacing w:val="-2"/>
          <w:w w:val="110"/>
        </w:rPr>
        <w:t>rimination,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47"/>
          <w:w w:val="104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protection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that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7"/>
          <w:w w:val="110"/>
        </w:rPr>
        <w:t> </w:t>
      </w:r>
      <w:r>
        <w:rPr>
          <w:w w:val="110"/>
        </w:rPr>
        <w:t>needed</w:t>
      </w:r>
      <w:r>
        <w:rPr>
          <w:spacing w:val="-17"/>
          <w:w w:val="110"/>
        </w:rPr>
        <w:t> </w:t>
      </w:r>
      <w:r>
        <w:rPr>
          <w:spacing w:val="-3"/>
          <w:w w:val="110"/>
        </w:rPr>
        <w:t>by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child,</w:t>
      </w:r>
      <w:r>
        <w:rPr>
          <w:spacing w:val="-16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7"/>
          <w:w w:val="110"/>
        </w:rPr>
        <w:t> </w:t>
      </w:r>
      <w:r>
        <w:rPr>
          <w:w w:val="110"/>
        </w:rPr>
        <w:t>in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child’s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be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t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intere</w:t>
      </w:r>
      <w:r>
        <w:rPr>
          <w:spacing w:val="-1"/>
          <w:w w:val="110"/>
        </w:rPr>
        <w:t>sts,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because</w:t>
      </w:r>
      <w:r>
        <w:rPr>
          <w:spacing w:val="-15"/>
          <w:w w:val="110"/>
        </w:rPr>
        <w:t> </w:t>
      </w:r>
      <w:r>
        <w:rPr>
          <w:w w:val="110"/>
        </w:rPr>
        <w:t>of</w:t>
      </w:r>
      <w:r>
        <w:rPr>
          <w:spacing w:val="-17"/>
          <w:w w:val="110"/>
        </w:rPr>
        <w:t> </w:t>
      </w:r>
      <w:r>
        <w:rPr>
          <w:w w:val="110"/>
        </w:rPr>
        <w:t>being</w:t>
      </w:r>
      <w:r>
        <w:rPr>
          <w:spacing w:val="-16"/>
          <w:w w:val="110"/>
        </w:rPr>
        <w:t> </w:t>
      </w:r>
      <w:r>
        <w:rPr>
          <w:w w:val="110"/>
        </w:rPr>
        <w:t>a</w:t>
      </w:r>
      <w:r>
        <w:rPr>
          <w:spacing w:val="39"/>
          <w:w w:val="110"/>
        </w:rPr>
        <w:t> </w:t>
      </w:r>
      <w:r>
        <w:rPr>
          <w:spacing w:val="-1"/>
          <w:w w:val="110"/>
        </w:rPr>
        <w:t>child.</w:t>
      </w:r>
      <w:r>
        <w:rPr/>
      </w:r>
    </w:p>
    <w:p>
      <w:pPr>
        <w:pStyle w:val="Heading2"/>
        <w:spacing w:line="240" w:lineRule="auto" w:before="173"/>
        <w:ind w:right="0"/>
        <w:jc w:val="left"/>
        <w:rPr>
          <w:b w:val="0"/>
          <w:bCs w:val="0"/>
        </w:rPr>
      </w:pPr>
      <w:r>
        <w:rPr>
          <w:color w:val="BC3C2E"/>
          <w:spacing w:val="-3"/>
        </w:rPr>
        <w:t>Outcome</w:t>
      </w:r>
      <w:r>
        <w:rPr>
          <w:b w:val="0"/>
        </w:rPr>
      </w:r>
    </w:p>
    <w:p>
      <w:pPr>
        <w:pStyle w:val="BodyText"/>
        <w:spacing w:line="240" w:lineRule="auto" w:before="78"/>
        <w:ind w:left="1020" w:right="0"/>
        <w:jc w:val="left"/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live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safe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health</w:t>
      </w:r>
      <w:r>
        <w:rPr>
          <w:spacing w:val="-2"/>
          <w:w w:val="105"/>
        </w:rPr>
        <w:t>y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homes.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BC3C2E"/>
          <w:spacing w:val="-3"/>
        </w:rPr>
        <w:t>Indicator</w:t>
      </w:r>
      <w:r>
        <w:rPr>
          <w:color w:val="BC3C2E"/>
          <w:spacing w:val="-2"/>
        </w:rPr>
        <w:t>s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78" w:after="0"/>
        <w:ind w:left="1643" w:right="0" w:hanging="359"/>
        <w:jc w:val="left"/>
      </w:pPr>
      <w:r>
        <w:rPr>
          <w:spacing w:val="-1"/>
          <w:w w:val="105"/>
        </w:rPr>
        <w:t>Housing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expenditu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4"/>
          <w:w w:val="110"/>
        </w:rPr>
        <w:t>Ac</w:t>
      </w:r>
      <w:r>
        <w:rPr>
          <w:spacing w:val="-3"/>
          <w:w w:val="110"/>
        </w:rPr>
        <w:t>c</w:t>
      </w:r>
      <w:r>
        <w:rPr>
          <w:spacing w:val="-4"/>
          <w:w w:val="110"/>
        </w:rPr>
        <w:t>e</w:t>
      </w:r>
      <w:r>
        <w:rPr>
          <w:spacing w:val="-3"/>
          <w:w w:val="110"/>
        </w:rPr>
        <w:t>ss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uit</w:t>
      </w:r>
      <w:r>
        <w:rPr>
          <w:spacing w:val="-1"/>
          <w:w w:val="110"/>
        </w:rPr>
        <w:t>able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hou</w:t>
      </w:r>
      <w:r>
        <w:rPr>
          <w:spacing w:val="-1"/>
          <w:w w:val="110"/>
        </w:rPr>
        <w:t>sing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1"/>
          <w:w w:val="110"/>
        </w:rPr>
        <w:t>Sanit</w:t>
      </w:r>
      <w:r>
        <w:rPr>
          <w:spacing w:val="-2"/>
          <w:w w:val="110"/>
        </w:rPr>
        <w:t>ation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w w:val="105"/>
        </w:rPr>
        <w:t>Air </w:t>
      </w:r>
      <w:r>
        <w:rPr>
          <w:spacing w:val="-1"/>
          <w:w w:val="105"/>
        </w:rPr>
        <w:t>pollution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1"/>
          <w:w w:val="105"/>
        </w:rPr>
        <w:t>Housing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enu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1"/>
          <w:w w:val="105"/>
        </w:rPr>
        <w:t>P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>ceptions</w:t>
      </w:r>
      <w:r>
        <w:rPr>
          <w:w w:val="105"/>
        </w:rPr>
        <w:t> of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eeling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safe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home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3"/>
          <w:w w:val="105"/>
        </w:rPr>
        <w:t>R</w:t>
      </w:r>
      <w:r>
        <w:rPr>
          <w:spacing w:val="-2"/>
          <w:w w:val="105"/>
        </w:rPr>
        <w:t>ates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homelessness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50" w:lineRule="auto" w:before="0"/>
        <w:ind w:left="1020" w:right="1632"/>
        <w:jc w:val="left"/>
        <w:rPr>
          <w:sz w:val="13"/>
          <w:szCs w:val="13"/>
        </w:rPr>
      </w:pPr>
      <w:r>
        <w:rPr>
          <w:spacing w:val="-5"/>
          <w:w w:val="105"/>
        </w:rPr>
        <w:t>The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abo</w:t>
      </w:r>
      <w:r>
        <w:rPr>
          <w:spacing w:val="-6"/>
          <w:w w:val="105"/>
        </w:rPr>
        <w:t>ve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indic</w:t>
      </w:r>
      <w:r>
        <w:rPr>
          <w:spacing w:val="-6"/>
          <w:w w:val="105"/>
        </w:rPr>
        <w:t>ator</w:t>
      </w:r>
      <w:r>
        <w:rPr>
          <w:spacing w:val="-5"/>
          <w:w w:val="105"/>
        </w:rPr>
        <w:t>s are</w:t>
      </w:r>
      <w:r>
        <w:rPr>
          <w:spacing w:val="-1"/>
          <w:w w:val="105"/>
        </w:rPr>
        <w:t> </w:t>
      </w:r>
      <w:r>
        <w:rPr>
          <w:spacing w:val="-6"/>
          <w:w w:val="105"/>
        </w:rPr>
        <w:t>indicati</w:t>
      </w:r>
      <w:r>
        <w:rPr>
          <w:spacing w:val="-7"/>
          <w:w w:val="105"/>
        </w:rPr>
        <w:t>ve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only </w:t>
      </w:r>
      <w:r>
        <w:rPr>
          <w:spacing w:val="-4"/>
          <w:w w:val="105"/>
        </w:rPr>
        <w:t>and </w:t>
      </w:r>
      <w:r>
        <w:rPr>
          <w:spacing w:val="-5"/>
          <w:w w:val="105"/>
        </w:rPr>
        <w:t>ha</w:t>
      </w:r>
      <w:r>
        <w:rPr>
          <w:spacing w:val="-6"/>
          <w:w w:val="105"/>
        </w:rPr>
        <w:t>ve</w:t>
      </w:r>
      <w:r>
        <w:rPr>
          <w:spacing w:val="-1"/>
          <w:w w:val="105"/>
        </w:rPr>
        <w:t> </w:t>
      </w:r>
      <w:r>
        <w:rPr>
          <w:spacing w:val="-4"/>
          <w:w w:val="105"/>
        </w:rPr>
        <w:t>been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inf</w:t>
      </w:r>
      <w:r>
        <w:rPr>
          <w:spacing w:val="-6"/>
          <w:w w:val="105"/>
        </w:rPr>
        <w:t>ormed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b</w:t>
      </w:r>
      <w:r>
        <w:rPr>
          <w:spacing w:val="-5"/>
          <w:w w:val="105"/>
        </w:rPr>
        <w:t>y simil</w:t>
      </w:r>
      <w:r>
        <w:rPr>
          <w:spacing w:val="-6"/>
          <w:w w:val="105"/>
        </w:rPr>
        <w:t>ar</w:t>
      </w:r>
      <w:r>
        <w:rPr>
          <w:w w:val="105"/>
        </w:rPr>
        <w:t> </w:t>
      </w:r>
      <w:r>
        <w:rPr>
          <w:spacing w:val="-5"/>
          <w:w w:val="105"/>
        </w:rPr>
        <w:t>indic</w:t>
      </w:r>
      <w:r>
        <w:rPr>
          <w:spacing w:val="-6"/>
          <w:w w:val="105"/>
        </w:rPr>
        <w:t>ator</w:t>
      </w:r>
      <w:r>
        <w:rPr>
          <w:spacing w:val="-5"/>
          <w:w w:val="105"/>
        </w:rPr>
        <w:t>s c</w:t>
      </w:r>
      <w:r>
        <w:rPr>
          <w:spacing w:val="-6"/>
          <w:w w:val="105"/>
        </w:rPr>
        <w:t>ont</w:t>
      </w:r>
      <w:r>
        <w:rPr>
          <w:spacing w:val="-5"/>
          <w:w w:val="105"/>
        </w:rPr>
        <w:t>ained </w:t>
      </w:r>
      <w:r>
        <w:rPr>
          <w:spacing w:val="-7"/>
          <w:w w:val="105"/>
        </w:rPr>
        <w:t>w</w:t>
      </w:r>
      <w:r>
        <w:rPr>
          <w:spacing w:val="-6"/>
          <w:w w:val="105"/>
        </w:rPr>
        <w:t>ithin</w:t>
      </w:r>
      <w:r>
        <w:rPr>
          <w:spacing w:val="52"/>
          <w:w w:val="107"/>
        </w:rPr>
        <w:t> </w:t>
      </w:r>
      <w:r>
        <w:rPr>
          <w:spacing w:val="-3"/>
          <w:w w:val="105"/>
        </w:rPr>
        <w:t>the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Better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Life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Index</w:t>
      </w:r>
      <w:r>
        <w:rPr>
          <w:spacing w:val="-3"/>
          <w:w w:val="105"/>
          <w:position w:val="7"/>
          <w:sz w:val="13"/>
          <w:szCs w:val="13"/>
        </w:rPr>
        <w:t>28</w:t>
      </w:r>
      <w:r>
        <w:rPr>
          <w:spacing w:val="-3"/>
          <w:w w:val="105"/>
        </w:rPr>
        <w:t>,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New</w:t>
      </w:r>
      <w:r>
        <w:rPr>
          <w:w w:val="105"/>
        </w:rPr>
        <w:t> </w:t>
      </w:r>
      <w:r>
        <w:rPr>
          <w:spacing w:val="-4"/>
          <w:w w:val="105"/>
        </w:rPr>
        <w:t>Z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aland’s</w:t>
      </w:r>
      <w:r>
        <w:rPr>
          <w:w w:val="105"/>
        </w:rPr>
        <w:t> </w:t>
      </w:r>
      <w:r>
        <w:rPr>
          <w:spacing w:val="-4"/>
          <w:w w:val="105"/>
        </w:rPr>
        <w:t>Child</w:t>
      </w:r>
      <w:r>
        <w:rPr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Y</w:t>
      </w:r>
      <w:r>
        <w:rPr>
          <w:spacing w:val="-6"/>
          <w:w w:val="105"/>
        </w:rPr>
        <w:t>outh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St</w:t>
      </w:r>
      <w:r>
        <w:rPr>
          <w:spacing w:val="-5"/>
          <w:w w:val="105"/>
        </w:rPr>
        <w:t>rat</w:t>
      </w:r>
      <w:r>
        <w:rPr>
          <w:spacing w:val="-4"/>
          <w:w w:val="105"/>
        </w:rPr>
        <w:t>eg</w:t>
      </w:r>
      <w:r>
        <w:rPr>
          <w:spacing w:val="-5"/>
          <w:w w:val="105"/>
        </w:rPr>
        <w:t>y</w:t>
      </w:r>
      <w:r>
        <w:rPr>
          <w:spacing w:val="-4"/>
          <w:w w:val="105"/>
          <w:position w:val="7"/>
          <w:sz w:val="13"/>
          <w:szCs w:val="13"/>
        </w:rPr>
        <w:t>29</w:t>
      </w:r>
      <w:r>
        <w:rPr>
          <w:spacing w:val="-4"/>
          <w:w w:val="105"/>
        </w:rPr>
        <w:t>,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and</w:t>
      </w:r>
      <w:r>
        <w:rPr>
          <w:w w:val="105"/>
        </w:rPr>
        <w:t> </w:t>
      </w:r>
      <w:r>
        <w:rPr>
          <w:spacing w:val="-3"/>
          <w:w w:val="105"/>
        </w:rPr>
        <w:t>the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Closing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the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G</w:t>
      </w:r>
      <w:r>
        <w:rPr>
          <w:spacing w:val="-3"/>
          <w:w w:val="105"/>
        </w:rPr>
        <w:t>ap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tar</w:t>
      </w:r>
      <w:r>
        <w:rPr>
          <w:spacing w:val="-4"/>
          <w:w w:val="105"/>
        </w:rPr>
        <w:t>gets.</w:t>
      </w:r>
      <w:r>
        <w:rPr>
          <w:spacing w:val="-4"/>
          <w:w w:val="105"/>
          <w:position w:val="7"/>
          <w:sz w:val="13"/>
          <w:szCs w:val="13"/>
        </w:rPr>
        <w:t>30</w:t>
      </w:r>
      <w:r>
        <w:rPr>
          <w:sz w:val="13"/>
          <w:szCs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spacing w:before="67"/>
        <w:ind w:left="0" w:right="279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w w:val="90"/>
          <w:sz w:val="18"/>
        </w:rPr>
        <w:t>15</w:t>
      </w:r>
      <w:r>
        <w:rPr>
          <w:rFonts w:ascii="Calibri"/>
          <w:sz w:val="18"/>
        </w:rPr>
      </w:r>
    </w:p>
    <w:p>
      <w:pPr>
        <w:spacing w:after="0"/>
        <w:jc w:val="right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1828" w:footer="0" w:top="218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-.000005pt;margin-top:639.890015pt;width:595.275007pt;height:202.000002pt;mso-position-horizontal-relative:page;mso-position-vertical-relative:page;z-index:-62872" type="#_x0000_t75" stroked="false">
            <v:imagedata r:id="rId32" o:title=""/>
          </v:shape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4"/>
          <w:szCs w:val="14"/>
        </w:rPr>
      </w:pPr>
    </w:p>
    <w:p>
      <w:pPr>
        <w:spacing w:line="200" w:lineRule="atLeast"/>
        <w:ind w:left="130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146pt;height:27.6pt;mso-position-horizontal-relative:char;mso-position-vertical-relative:line" coordorigin="0,0" coordsize="2920,552">
            <v:group style="position:absolute;left:0;top:0;width:2920;height:552" coordorigin="0,0" coordsize="2920,552">
              <v:shape style="position:absolute;left:0;top:0;width:2920;height:552" coordorigin="0,0" coordsize="2920,552" path="m400,58l315,58,275,62,184,86,112,128,66,170,27,234,16,268,10,288,2,310,0,328,2,346,35,416,93,462,113,472,136,484,203,510,241,520,262,526,284,530,307,536,330,540,370,544,431,544,588,548,1173,548,1193,550,1232,550,1292,552,1639,552,1698,550,2179,540,2199,540,2219,538,2455,538,2475,536,1438,536,1397,534,1356,534,1193,532,743,532,681,530,503,530,460,528,439,528,341,518,302,510,282,508,260,502,241,498,222,492,204,486,152,462,134,454,115,444,96,434,82,420,42,356,35,322,36,306,42,288,52,272,53,260,86,190,139,134,195,102,219,90,234,86,251,80,288,76,309,74,1098,74,1118,72,1156,72,1176,70,1255,66,1276,66,1296,64,564,64,542,62,466,62,445,60,423,60,400,58xe" filled="true" fillcolor="#39b54a" stroked="false">
                <v:path arrowok="t"/>
                <v:fill type="solid"/>
              </v:shape>
              <v:shape style="position:absolute;left:0;top:0;width:2920;height:552" coordorigin="0,0" coordsize="2920,552" path="m2416,538l2299,538,2318,540,2396,540,2416,538xe" filled="true" fillcolor="#39b54a" stroked="false">
                <v:path arrowok="t"/>
                <v:fill type="solid"/>
              </v:shape>
              <v:shape style="position:absolute;left:0;top:0;width:2920;height:552" coordorigin="0,0" coordsize="2920,552" path="m2515,534l1566,534,1540,536,2495,536,2515,534xe" filled="true" fillcolor="#39b54a" stroked="false">
                <v:path arrowok="t"/>
                <v:fill type="solid"/>
              </v:shape>
              <v:shape style="position:absolute;left:0;top:0;width:2920;height:552" coordorigin="0,0" coordsize="2920,552" path="m2617,10l2317,10,2338,12,2398,12,2438,14,2458,16,2498,16,2518,18,2538,18,2578,22,2630,26,2697,40,2766,70,2816,120,2852,168,2882,240,2888,294,2887,314,2873,374,2829,434,2770,476,2753,482,2736,490,2716,494,2696,498,2654,506,2631,508,2537,518,2518,518,2498,520,2459,520,2438,522,2332,522,2292,524,2112,524,2072,526,2019,526,1965,528,1806,530,1726,532,1673,534,2536,534,2640,524,2662,520,2683,518,2723,510,2742,506,2760,500,2777,492,2793,486,2814,474,2832,462,2849,448,2864,436,2909,372,2920,314,2919,294,2912,216,2875,148,2851,116,2837,98,2784,52,2727,30,2653,14,2617,10xe" filled="true" fillcolor="#39b54a" stroked="false">
                <v:path arrowok="t"/>
                <v:fill type="solid"/>
              </v:shape>
              <v:shape style="position:absolute;left:0;top:0;width:2920;height:552" coordorigin="0,0" coordsize="2920,552" path="m956,74l332,74,357,76,376,78,394,78,413,80,719,80,817,78,876,76,916,76,956,74xe" filled="true" fillcolor="#39b54a" stroked="false">
                <v:path arrowok="t"/>
                <v:fill type="solid"/>
              </v:shape>
              <v:shape style="position:absolute;left:0;top:0;width:2920;height:552" coordorigin="0,0" coordsize="2920,552" path="m570,62l564,64,574,64,570,62xe" filled="true" fillcolor="#39b54a" stroked="false">
                <v:path arrowok="t"/>
                <v:fill type="solid"/>
              </v:shape>
              <v:shape style="position:absolute;left:0;top:0;width:2920;height:552" coordorigin="0,0" coordsize="2920,552" path="m1577,44l1385,44,1362,46,1338,46,1315,48,1268,48,1173,54,1149,54,1125,56,1077,56,1053,58,894,58,874,60,834,60,754,62,734,64,1338,64,1359,62,1399,62,1577,44xe" filled="true" fillcolor="#39b54a" stroked="false">
                <v:path arrowok="t"/>
                <v:fill type="solid"/>
              </v:shape>
              <v:shape style="position:absolute;left:0;top:0;width:2920;height:552" coordorigin="0,0" coordsize="2920,552" path="m356,56l335,58,378,58,356,56xe" filled="true" fillcolor="#39b54a" stroked="false">
                <v:path arrowok="t"/>
                <v:fill type="solid"/>
              </v:shape>
              <v:shape style="position:absolute;left:0;top:0;width:2920;height:552" coordorigin="0,0" coordsize="2920,552" path="m2038,24l1637,24,1514,36,1492,40,1452,44,1597,44,1657,38,1678,38,1699,36,1756,36,1834,32,1874,32,1959,28,1978,28,1998,26,2018,26,2038,24xe" filled="true" fillcolor="#39b54a" stroked="false">
                <v:path arrowok="t"/>
                <v:fill type="solid"/>
              </v:shape>
              <v:shape style="position:absolute;left:0;top:0;width:2920;height:552" coordorigin="0,0" coordsize="2920,552" path="m2098,20l1715,20,1696,22,1677,22,1657,24,2058,24,2098,20xe" filled="true" fillcolor="#39b54a" stroked="false">
                <v:path arrowok="t"/>
                <v:fill type="solid"/>
              </v:shape>
              <v:shape style="position:absolute;left:0;top:0;width:2920;height:552" coordorigin="0,0" coordsize="2920,552" path="m2541,2l2174,2,2114,6,1857,14,1734,20,2118,20,2177,14,2197,14,2216,12,2236,12,2256,10,2617,10,2541,2xe" filled="true" fillcolor="#39b54a" stroked="false">
                <v:path arrowok="t"/>
                <v:fill type="solid"/>
              </v:shape>
              <v:shape style="position:absolute;left:0;top:0;width:2920;height:552" coordorigin="0,0" coordsize="2920,552" path="m2499,0l2258,0,2237,2,2521,2,2499,0xe" filled="true" fillcolor="#39b54a" stroked="false">
                <v:path arrowok="t"/>
                <v:fill type="solid"/>
              </v:shape>
              <v:shape style="position:absolute;left:0;top:0;width:2920;height:552" type="#_x0000_t202" filled="false" stroked="false">
                <v:textbox inset="0,0,0,0">
                  <w:txbxContent>
                    <w:p>
                      <w:pPr>
                        <w:spacing w:before="126"/>
                        <w:ind w:left="283" w:right="0" w:firstLine="0"/>
                        <w:jc w:val="left"/>
                        <w:rPr>
                          <w:rFonts w:ascii="Trebuchet MS" w:hAnsi="Trebuchet MS" w:cs="Trebuchet MS" w:eastAsia="Trebuchet MS"/>
                          <w:sz w:val="30"/>
                          <w:szCs w:val="30"/>
                        </w:rPr>
                      </w:pPr>
                      <w:r>
                        <w:rPr>
                          <w:rFonts w:ascii="Trebuchet MS"/>
                          <w:b/>
                          <w:color w:val="6DC067"/>
                          <w:spacing w:val="-2"/>
                          <w:sz w:val="30"/>
                        </w:rPr>
                        <w:t>Empowerment</w:t>
                      </w:r>
                      <w:r>
                        <w:rPr>
                          <w:rFonts w:ascii="Trebuchet MS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240" w:lineRule="auto" w:before="54"/>
        <w:ind w:left="1587" w:right="0"/>
        <w:jc w:val="left"/>
        <w:rPr>
          <w:b w:val="0"/>
          <w:bCs w:val="0"/>
        </w:rPr>
      </w:pPr>
      <w:r>
        <w:rPr>
          <w:color w:val="BC3C2E"/>
        </w:rPr>
        <w:t>Definition</w:t>
      </w:r>
      <w:r>
        <w:rPr>
          <w:b w:val="0"/>
        </w:rPr>
      </w:r>
    </w:p>
    <w:p>
      <w:pPr>
        <w:pStyle w:val="BodyText"/>
        <w:spacing w:line="250" w:lineRule="auto" w:before="78"/>
        <w:ind w:left="1587" w:right="1118"/>
        <w:jc w:val="left"/>
      </w:pPr>
      <w:r>
        <w:rPr>
          <w:spacing w:val="-1"/>
          <w:w w:val="105"/>
        </w:rPr>
        <w:t>Empo</w:t>
      </w:r>
      <w:r>
        <w:rPr>
          <w:spacing w:val="-2"/>
          <w:w w:val="105"/>
        </w:rPr>
        <w:t>werment refer</w:t>
      </w:r>
      <w:r>
        <w:rPr>
          <w:spacing w:val="-1"/>
          <w:w w:val="105"/>
        </w:rPr>
        <w:t>s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y</w:t>
      </w:r>
      <w:r>
        <w:rPr>
          <w:spacing w:val="-2"/>
          <w:w w:val="105"/>
        </w:rPr>
        <w:t>oung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having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able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ex</w:t>
      </w:r>
      <w:r>
        <w:rPr>
          <w:spacing w:val="-3"/>
          <w:w w:val="105"/>
        </w:rPr>
        <w:t>er</w:t>
      </w:r>
      <w:r>
        <w:rPr>
          <w:spacing w:val="-2"/>
          <w:w w:val="105"/>
        </w:rPr>
        <w:t>cise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47"/>
          <w:w w:val="106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communities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env</w:t>
      </w:r>
      <w:r>
        <w:rPr>
          <w:spacing w:val="-2"/>
          <w:w w:val="105"/>
        </w:rPr>
        <w:t>ir</w:t>
      </w:r>
      <w:r>
        <w:rPr>
          <w:spacing w:val="-1"/>
          <w:w w:val="105"/>
        </w:rPr>
        <w:t>onments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4"/>
          <w:w w:val="105"/>
        </w:rPr>
        <w:t> </w:t>
      </w:r>
      <w:r>
        <w:rPr>
          <w:w w:val="105"/>
        </w:rPr>
        <w:t>they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live,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learn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ork. This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includes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ecognition</w:t>
      </w:r>
      <w:r>
        <w:rPr>
          <w:spacing w:val="59"/>
          <w:w w:val="106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their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unique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place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as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Fir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5"/>
          <w:w w:val="105"/>
        </w:rPr>
        <w:t> </w:t>
      </w:r>
      <w:r>
        <w:rPr>
          <w:w w:val="105"/>
        </w:rPr>
        <w:t>Nations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Aus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alians,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eedom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ex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ess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themselves,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advocate</w:t>
      </w:r>
      <w:r>
        <w:rPr>
          <w:w w:val="104"/>
        </w:rPr>
        <w:t> </w:t>
      </w:r>
      <w:r>
        <w:rPr>
          <w:spacing w:val="51"/>
          <w:w w:val="104"/>
        </w:rPr>
        <w:t> </w:t>
      </w:r>
      <w:r>
        <w:rPr>
          <w:spacing w:val="-2"/>
          <w:w w:val="105"/>
        </w:rPr>
        <w:t>for</w:t>
      </w:r>
      <w:r>
        <w:rPr>
          <w:w w:val="105"/>
        </w:rPr>
        <w:t>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things that are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-2"/>
          <w:w w:val="105"/>
        </w:rPr>
        <w:t> t</w:t>
      </w:r>
      <w:r>
        <w:rPr>
          <w:spacing w:val="-1"/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participate</w:t>
      </w:r>
      <w:r>
        <w:rPr>
          <w:w w:val="105"/>
        </w:rPr>
        <w:t> in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civil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soc</w:t>
      </w:r>
      <w:r>
        <w:rPr>
          <w:spacing w:val="-3"/>
          <w:w w:val="105"/>
        </w:rPr>
        <w:t>iety</w:t>
      </w:r>
      <w:r>
        <w:rPr>
          <w:spacing w:val="-2"/>
          <w:w w:val="105"/>
        </w:rPr>
        <w:t>,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access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w w:val="105"/>
        </w:rPr>
        <w:t> </w:t>
      </w:r>
      <w:r>
        <w:rPr>
          <w:spacing w:val="-2"/>
          <w:w w:val="105"/>
        </w:rPr>
        <w:t>oppor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unity,</w:t>
      </w:r>
      <w:r>
        <w:rPr>
          <w:spacing w:val="67"/>
          <w:w w:val="116"/>
        </w:rPr>
        <w:t> 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eedom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from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sys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emic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b</w:t>
      </w:r>
      <w:r>
        <w:rPr>
          <w:spacing w:val="-2"/>
          <w:w w:val="105"/>
        </w:rPr>
        <w:t>arrier</w:t>
      </w:r>
      <w:r>
        <w:rPr>
          <w:spacing w:val="-1"/>
          <w:w w:val="105"/>
        </w:rPr>
        <w:t>s,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access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> </w:t>
      </w:r>
      <w:r>
        <w:rPr>
          <w:w w:val="105"/>
        </w:rPr>
        <w:t>quality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services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thrive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early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life.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Heading2"/>
        <w:spacing w:line="240" w:lineRule="auto"/>
        <w:ind w:left="1587" w:right="0"/>
        <w:jc w:val="left"/>
        <w:rPr>
          <w:b w:val="0"/>
          <w:bCs w:val="0"/>
        </w:rPr>
      </w:pPr>
      <w:r>
        <w:rPr>
          <w:color w:val="BC3C2E"/>
          <w:spacing w:val="-1"/>
          <w:w w:val="95"/>
        </w:rPr>
        <w:t>Why</w:t>
      </w:r>
      <w:r>
        <w:rPr>
          <w:color w:val="BC3C2E"/>
          <w:spacing w:val="-4"/>
          <w:w w:val="95"/>
        </w:rPr>
        <w:t> </w:t>
      </w:r>
      <w:r>
        <w:rPr>
          <w:color w:val="BC3C2E"/>
          <w:spacing w:val="-1"/>
          <w:w w:val="95"/>
        </w:rPr>
        <w:t>Empo</w:t>
      </w:r>
      <w:r>
        <w:rPr>
          <w:color w:val="BC3C2E"/>
          <w:spacing w:val="-2"/>
          <w:w w:val="95"/>
        </w:rPr>
        <w:t>w</w:t>
      </w:r>
      <w:r>
        <w:rPr>
          <w:color w:val="BC3C2E"/>
          <w:spacing w:val="-1"/>
          <w:w w:val="95"/>
        </w:rPr>
        <w:t>erment</w:t>
      </w:r>
      <w:r>
        <w:rPr>
          <w:color w:val="BC3C2E"/>
          <w:spacing w:val="-4"/>
          <w:w w:val="95"/>
        </w:rPr>
        <w:t> </w:t>
      </w:r>
      <w:r>
        <w:rPr>
          <w:color w:val="BC3C2E"/>
          <w:spacing w:val="-2"/>
          <w:w w:val="95"/>
        </w:rPr>
        <w:t>is</w:t>
      </w:r>
      <w:r>
        <w:rPr>
          <w:color w:val="BC3C2E"/>
          <w:spacing w:val="-3"/>
          <w:w w:val="95"/>
        </w:rPr>
        <w:t> </w:t>
      </w:r>
      <w:r>
        <w:rPr>
          <w:color w:val="BC3C2E"/>
          <w:spacing w:val="-1"/>
          <w:w w:val="95"/>
        </w:rPr>
        <w:t>important</w:t>
      </w:r>
      <w:r>
        <w:rPr>
          <w:b w:val="0"/>
        </w:rPr>
      </w: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00" w:lineRule="atLeast"/>
        <w:ind w:left="2211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402.55pt;height:69.9pt;mso-position-horizontal-relative:char;mso-position-vertical-relative:line" coordorigin="0,0" coordsize="8051,1398">
            <v:shape style="position:absolute;left:0;top:0;width:8050;height:1398" type="#_x0000_t75" stroked="false">
              <v:imagedata r:id="rId33" o:title=""/>
            </v:shape>
            <v:shape style="position:absolute;left:0;top:0;width:8051;height:1398" type="#_x0000_t202" filled="false" stroked="false">
              <v:textbox inset="0,0,0,0">
                <w:txbxContent>
                  <w:p>
                    <w:pPr>
                      <w:spacing w:line="340" w:lineRule="exact" w:before="200"/>
                      <w:ind w:left="427" w:right="425" w:firstLine="0"/>
                      <w:jc w:val="center"/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pP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“E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mpo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werme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n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t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0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me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ans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9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"/>
                        <w:sz w:val="30"/>
                        <w:szCs w:val="30"/>
                      </w:rPr>
                      <w:t>c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on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"/>
                        <w:sz w:val="30"/>
                        <w:szCs w:val="30"/>
                      </w:rPr>
                      <w:t>t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"/>
                        <w:sz w:val="30"/>
                        <w:szCs w:val="30"/>
                      </w:rPr>
                      <w:t>r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o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"/>
                        <w:sz w:val="30"/>
                        <w:szCs w:val="30"/>
                      </w:rPr>
                      <w:t>l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9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o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ver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0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decisions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0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that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59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mak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57"/>
                        <w:w w:val="9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you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7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feel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6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hea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lth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y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6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and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6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quipped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6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for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8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the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6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future.”</w:t>
                    </w:r>
                    <w:r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r>
                  </w:p>
                  <w:p>
                    <w:pPr>
                      <w:spacing w:before="98"/>
                      <w:ind w:left="0" w:right="0" w:firstLine="0"/>
                      <w:jc w:val="center"/>
                      <w:rPr>
                        <w:rFonts w:ascii="Calibri" w:hAnsi="Calibri" w:cs="Calibri" w:eastAsia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color w:val="58595B"/>
                        <w:spacing w:val="-3"/>
                        <w:w w:val="110"/>
                        <w:sz w:val="20"/>
                      </w:rPr>
                      <w:t>Community</w:t>
                    </w:r>
                    <w:r>
                      <w:rPr>
                        <w:rFonts w:ascii="Calibri"/>
                        <w:color w:val="58595B"/>
                        <w:spacing w:val="-30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c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on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s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u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l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tation</w:t>
                    </w:r>
                    <w:r>
                      <w:rPr>
                        <w:rFonts w:ascii="Calibri"/>
                        <w:color w:val="58595B"/>
                        <w:spacing w:val="-29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w w:val="110"/>
                        <w:sz w:val="20"/>
                      </w:rPr>
                      <w:t>participant,</w:t>
                    </w:r>
                    <w:r>
                      <w:rPr>
                        <w:rFonts w:ascii="Calibri"/>
                        <w:color w:val="58595B"/>
                        <w:spacing w:val="-28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Br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isb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ane</w:t>
                    </w:r>
                    <w:r>
                      <w:rPr>
                        <w:rFonts w:ascii="Calibri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15"/>
          <w:szCs w:val="15"/>
        </w:rPr>
      </w:pPr>
    </w:p>
    <w:p>
      <w:pPr>
        <w:pStyle w:val="BodyText"/>
        <w:spacing w:line="250" w:lineRule="auto" w:before="60"/>
        <w:ind w:left="1587" w:right="1399"/>
        <w:jc w:val="left"/>
      </w:pPr>
      <w:r>
        <w:rPr>
          <w:spacing w:val="-1"/>
          <w:w w:val="105"/>
        </w:rPr>
        <w:t>Empo</w:t>
      </w:r>
      <w:r>
        <w:rPr>
          <w:spacing w:val="-2"/>
          <w:w w:val="105"/>
        </w:rPr>
        <w:t>werment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important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for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Islander children</w:t>
      </w:r>
      <w:r>
        <w:rPr>
          <w:spacing w:val="47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because</w:t>
      </w:r>
      <w:r>
        <w:rPr>
          <w:spacing w:val="4"/>
          <w:w w:val="105"/>
        </w:rPr>
        <w:t> </w:t>
      </w:r>
      <w:r>
        <w:rPr>
          <w:w w:val="105"/>
        </w:rPr>
        <w:t>it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only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thr</w:t>
      </w:r>
      <w:r>
        <w:rPr>
          <w:spacing w:val="-1"/>
          <w:w w:val="105"/>
        </w:rPr>
        <w:t>ough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empo</w:t>
      </w:r>
      <w:r>
        <w:rPr>
          <w:spacing w:val="-2"/>
          <w:w w:val="105"/>
        </w:rPr>
        <w:t>wer</w:t>
      </w:r>
      <w:r>
        <w:rPr>
          <w:spacing w:val="-1"/>
          <w:w w:val="105"/>
        </w:rPr>
        <w:t>ed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advocacy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lives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57"/>
          <w:w w:val="112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Torr</w:t>
      </w:r>
      <w:r>
        <w:rPr>
          <w:spacing w:val="-3"/>
          <w:w w:val="105"/>
        </w:rPr>
        <w:t>es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Queenslanders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improved.</w:t>
      </w:r>
      <w:r>
        <w:rPr>
          <w:spacing w:val="3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empo</w:t>
      </w:r>
      <w:r>
        <w:rPr>
          <w:spacing w:val="-2"/>
          <w:w w:val="105"/>
        </w:rPr>
        <w:t>wer</w:t>
      </w:r>
      <w:r>
        <w:rPr>
          <w:spacing w:val="-1"/>
          <w:w w:val="105"/>
        </w:rPr>
        <w:t>ed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person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confident,</w:t>
      </w:r>
      <w:r>
        <w:rPr>
          <w:spacing w:val="61"/>
          <w:w w:val="116"/>
        </w:rPr>
        <w:t> </w:t>
      </w:r>
      <w:r>
        <w:rPr>
          <w:spacing w:val="-2"/>
          <w:w w:val="105"/>
        </w:rPr>
        <w:t>advocates</w:t>
      </w:r>
      <w:r>
        <w:rPr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and </w:t>
      </w:r>
      <w:r>
        <w:rPr>
          <w:spacing w:val="-2"/>
          <w:w w:val="105"/>
        </w:rPr>
        <w:t>can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ontr</w:t>
      </w:r>
      <w:r>
        <w:rPr>
          <w:spacing w:val="-2"/>
          <w:w w:val="105"/>
        </w:rPr>
        <w:t>ol</w:t>
      </w:r>
      <w:r>
        <w:rPr>
          <w:w w:val="105"/>
        </w:rPr>
        <w:t> their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wn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fut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e.</w:t>
      </w:r>
      <w:r>
        <w:rPr>
          <w:spacing w:val="3"/>
          <w:w w:val="105"/>
        </w:rPr>
        <w:t> </w:t>
      </w:r>
      <w:r>
        <w:rPr>
          <w:w w:val="105"/>
        </w:rPr>
        <w:t>It </w:t>
      </w:r>
      <w:r>
        <w:rPr>
          <w:spacing w:val="-2"/>
          <w:w w:val="105"/>
        </w:rPr>
        <w:t>me</w:t>
      </w:r>
      <w:r>
        <w:rPr>
          <w:spacing w:val="-1"/>
          <w:w w:val="105"/>
        </w:rPr>
        <w:t>ans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individual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has</w:t>
      </w:r>
      <w:r>
        <w:rPr>
          <w:w w:val="105"/>
        </w:rPr>
        <w:t> </w:t>
      </w:r>
      <w:r>
        <w:rPr>
          <w:spacing w:val="-2"/>
          <w:w w:val="105"/>
        </w:rPr>
        <w:t>choices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their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life.</w:t>
      </w:r>
      <w:r>
        <w:rPr/>
      </w:r>
    </w:p>
    <w:p>
      <w:pPr>
        <w:pStyle w:val="BodyText"/>
        <w:spacing w:line="250" w:lineRule="auto" w:before="170"/>
        <w:ind w:left="1587" w:right="1109"/>
        <w:jc w:val="left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Queensland </w:t>
      </w:r>
      <w:r>
        <w:rPr>
          <w:rFonts w:ascii="Calibri"/>
          <w:i/>
          <w:w w:val="105"/>
        </w:rPr>
        <w:t>Human </w:t>
      </w:r>
      <w:r>
        <w:rPr>
          <w:rFonts w:ascii="Calibri"/>
          <w:i/>
          <w:spacing w:val="-1"/>
          <w:w w:val="105"/>
        </w:rPr>
        <w:t>Righ</w:t>
      </w:r>
      <w:r>
        <w:rPr>
          <w:rFonts w:ascii="Calibri"/>
          <w:i/>
          <w:spacing w:val="-2"/>
          <w:w w:val="105"/>
        </w:rPr>
        <w:t>t</w:t>
      </w:r>
      <w:r>
        <w:rPr>
          <w:rFonts w:ascii="Calibri"/>
          <w:i/>
          <w:spacing w:val="-1"/>
          <w:w w:val="105"/>
        </w:rPr>
        <w:t>s </w:t>
      </w:r>
      <w:r>
        <w:rPr>
          <w:rFonts w:ascii="Calibri"/>
          <w:i/>
          <w:w w:val="105"/>
        </w:rPr>
        <w:t>Act</w:t>
      </w:r>
      <w:r>
        <w:rPr>
          <w:rFonts w:ascii="Calibri"/>
          <w:i/>
          <w:spacing w:val="-2"/>
          <w:w w:val="105"/>
        </w:rPr>
        <w:t> </w:t>
      </w:r>
      <w:r>
        <w:rPr>
          <w:rFonts w:ascii="Calibri"/>
          <w:i/>
          <w:spacing w:val="-4"/>
          <w:w w:val="105"/>
        </w:rPr>
        <w:t>20</w:t>
      </w:r>
      <w:r>
        <w:rPr>
          <w:rFonts w:ascii="Calibri"/>
          <w:i/>
          <w:spacing w:val="-5"/>
          <w:w w:val="105"/>
        </w:rPr>
        <w:t>1</w:t>
      </w:r>
      <w:r>
        <w:rPr>
          <w:rFonts w:ascii="Calibri"/>
          <w:i/>
          <w:spacing w:val="-4"/>
          <w:w w:val="105"/>
        </w:rPr>
        <w:t>9</w:t>
      </w:r>
      <w:r>
        <w:rPr>
          <w:rFonts w:ascii="Calibri"/>
          <w:i/>
          <w:spacing w:val="1"/>
          <w:w w:val="105"/>
        </w:rPr>
        <w:t> </w:t>
      </w:r>
      <w:r>
        <w:rPr>
          <w:w w:val="105"/>
        </w:rPr>
        <w:t>(s</w:t>
      </w:r>
      <w:r>
        <w:rPr>
          <w:spacing w:val="-1"/>
          <w:w w:val="105"/>
        </w:rPr>
        <w:t> </w:t>
      </w:r>
      <w:r>
        <w:rPr>
          <w:w w:val="105"/>
        </w:rPr>
        <w:t>15,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20,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2</w:t>
      </w:r>
      <w:r>
        <w:rPr>
          <w:spacing w:val="-2"/>
          <w:w w:val="105"/>
        </w:rPr>
        <w:t>1,</w:t>
      </w:r>
      <w:r>
        <w:rPr>
          <w:spacing w:val="2"/>
          <w:w w:val="105"/>
        </w:rPr>
        <w:t> </w:t>
      </w:r>
      <w:r>
        <w:rPr>
          <w:w w:val="105"/>
        </w:rPr>
        <w:t>22)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ates</w:t>
      </w:r>
      <w:r>
        <w:rPr>
          <w:spacing w:val="-1"/>
          <w:w w:val="105"/>
        </w:rPr>
        <w:t> that</w:t>
      </w:r>
      <w:r>
        <w:rPr>
          <w:w w:val="105"/>
        </w:rPr>
        <w:t> 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person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has</w:t>
      </w:r>
      <w:r>
        <w:rPr>
          <w:w w:val="105"/>
        </w:rPr>
        <w:t> a</w:t>
      </w:r>
      <w:r>
        <w:rPr>
          <w:spacing w:val="1"/>
          <w:w w:val="105"/>
        </w:rPr>
        <w:t> </w:t>
      </w:r>
      <w:r>
        <w:rPr>
          <w:w w:val="105"/>
        </w:rPr>
        <w:t>right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3"/>
          <w:w w:val="104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ecognition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equality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bef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e </w:t>
      </w:r>
      <w:r>
        <w:rPr>
          <w:w w:val="105"/>
        </w:rPr>
        <w:t>the </w:t>
      </w:r>
      <w:r>
        <w:rPr>
          <w:spacing w:val="-3"/>
          <w:w w:val="105"/>
        </w:rPr>
        <w:t>la</w:t>
      </w:r>
      <w:r>
        <w:rPr>
          <w:spacing w:val="-4"/>
          <w:w w:val="105"/>
        </w:rPr>
        <w:t>w</w:t>
      </w:r>
      <w:r>
        <w:rPr>
          <w:spacing w:val="-3"/>
          <w:w w:val="105"/>
        </w:rPr>
        <w:t>,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right</w:t>
      </w:r>
      <w:r>
        <w:rPr>
          <w:spacing w:val="-2"/>
          <w:w w:val="105"/>
        </w:rPr>
        <w:t> t</w:t>
      </w:r>
      <w:r>
        <w:rPr>
          <w:spacing w:val="-1"/>
          <w:w w:val="105"/>
        </w:rPr>
        <w:t>o 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eedom</w:t>
      </w:r>
      <w:r>
        <w:rPr>
          <w:w w:val="105"/>
        </w:rPr>
        <w:t> of</w:t>
      </w:r>
      <w:r>
        <w:rPr>
          <w:spacing w:val="-3"/>
          <w:w w:val="105"/>
        </w:rPr>
        <w:t> </w:t>
      </w:r>
      <w:r>
        <w:rPr>
          <w:w w:val="105"/>
        </w:rPr>
        <w:t>thought,</w:t>
      </w:r>
      <w:r>
        <w:rPr>
          <w:spacing w:val="-1"/>
          <w:w w:val="105"/>
        </w:rPr>
        <w:t> conscience,</w:t>
      </w:r>
      <w:r>
        <w:rPr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eligion </w:t>
      </w:r>
      <w:r>
        <w:rPr>
          <w:w w:val="105"/>
        </w:rPr>
        <w:t>and</w:t>
      </w:r>
      <w:r>
        <w:rPr>
          <w:spacing w:val="39"/>
          <w:w w:val="108"/>
        </w:rPr>
        <w:t> </w:t>
      </w:r>
      <w:r>
        <w:rPr>
          <w:spacing w:val="-1"/>
          <w:w w:val="105"/>
        </w:rPr>
        <w:t>belief,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eedom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ex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ession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including: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right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6"/>
          <w:w w:val="105"/>
        </w:rPr>
        <w:t> </w:t>
      </w:r>
      <w:r>
        <w:rPr>
          <w:w w:val="105"/>
        </w:rPr>
        <w:t>find,</w:t>
      </w:r>
      <w:r>
        <w:rPr>
          <w:spacing w:val="5"/>
          <w:w w:val="105"/>
        </w:rPr>
        <w:t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eceive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sh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inf</w:t>
      </w:r>
      <w:r>
        <w:rPr>
          <w:spacing w:val="-2"/>
          <w:w w:val="105"/>
        </w:rPr>
        <w:t>orm</w:t>
      </w:r>
      <w:r>
        <w:rPr>
          <w:spacing w:val="-1"/>
          <w:w w:val="105"/>
        </w:rPr>
        <w:t>ation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ideas</w:t>
      </w:r>
      <w:r>
        <w:rPr>
          <w:spacing w:val="75"/>
          <w:w w:val="123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peac</w:t>
      </w:r>
      <w:r>
        <w:rPr>
          <w:spacing w:val="-3"/>
          <w:w w:val="105"/>
        </w:rPr>
        <w:t>ef</w:t>
      </w:r>
      <w:r>
        <w:rPr>
          <w:spacing w:val="-2"/>
          <w:w w:val="105"/>
        </w:rPr>
        <w:t>ul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assembly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eedom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association.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Heading2"/>
        <w:spacing w:line="240" w:lineRule="auto"/>
        <w:ind w:left="1587" w:right="0"/>
        <w:jc w:val="left"/>
        <w:rPr>
          <w:b w:val="0"/>
          <w:bCs w:val="0"/>
        </w:rPr>
      </w:pPr>
      <w:r>
        <w:rPr>
          <w:color w:val="BC3C2E"/>
          <w:spacing w:val="-3"/>
        </w:rPr>
        <w:t>Outcome</w:t>
      </w:r>
      <w:r>
        <w:rPr>
          <w:b w:val="0"/>
        </w:rPr>
      </w:r>
    </w:p>
    <w:p>
      <w:pPr>
        <w:pStyle w:val="BodyText"/>
        <w:spacing w:line="240" w:lineRule="auto" w:before="78"/>
        <w:ind w:left="1587" w:right="0"/>
        <w:jc w:val="left"/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 </w:t>
      </w:r>
      <w:r>
        <w:rPr>
          <w:spacing w:val="-1"/>
          <w:w w:val="105"/>
        </w:rPr>
        <w:t>children are heard.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spacing w:before="67"/>
        <w:ind w:left="23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t>16</w:t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1787" w:footer="0" w:top="214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pStyle w:val="Heading2"/>
        <w:spacing w:line="240" w:lineRule="auto" w:before="54"/>
        <w:ind w:right="0"/>
        <w:jc w:val="both"/>
        <w:rPr>
          <w:b w:val="0"/>
          <w:bCs w:val="0"/>
        </w:rPr>
      </w:pPr>
      <w:r>
        <w:rPr>
          <w:color w:val="BC3C2E"/>
          <w:spacing w:val="-3"/>
        </w:rPr>
        <w:t>Indicator</w:t>
      </w:r>
      <w:r>
        <w:rPr>
          <w:color w:val="BC3C2E"/>
          <w:spacing w:val="-2"/>
        </w:rPr>
        <w:t>s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50" w:lineRule="auto" w:before="78" w:after="0"/>
        <w:ind w:left="1643" w:right="2078" w:hanging="359"/>
        <w:jc w:val="left"/>
      </w:pPr>
      <w:r>
        <w:rPr>
          <w:spacing w:val="-2"/>
          <w:w w:val="105"/>
        </w:rPr>
        <w:t>Levels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spacing w:val="-3"/>
          <w:w w:val="105"/>
        </w:rPr>
        <w:t>access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oppor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unity: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education,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emplo</w:t>
      </w:r>
      <w:r>
        <w:rPr>
          <w:spacing w:val="-2"/>
          <w:w w:val="105"/>
        </w:rPr>
        <w:t>yment</w:t>
      </w:r>
      <w:r>
        <w:rPr>
          <w:spacing w:val="-1"/>
          <w:w w:val="105"/>
        </w:rPr>
        <w:t>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aining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thr</w:t>
      </w:r>
      <w:r>
        <w:rPr>
          <w:spacing w:val="-1"/>
          <w:w w:val="105"/>
        </w:rPr>
        <w:t>oughout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ages</w:t>
      </w:r>
      <w:r>
        <w:rPr>
          <w:spacing w:val="89"/>
          <w:w w:val="123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life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85" w:after="0"/>
        <w:ind w:left="1643" w:right="0" w:hanging="359"/>
        <w:jc w:val="left"/>
      </w:pPr>
      <w:r>
        <w:rPr>
          <w:spacing w:val="-2"/>
          <w:w w:val="105"/>
        </w:rPr>
        <w:t>Level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child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outh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engagement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developing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la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s,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policies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progr</w:t>
      </w:r>
      <w:r>
        <w:rPr>
          <w:spacing w:val="-1"/>
          <w:w w:val="105"/>
        </w:rPr>
        <w:t>ams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2"/>
          <w:w w:val="105"/>
        </w:rPr>
        <w:t>Level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outh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oter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participation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3"/>
          <w:w w:val="105"/>
        </w:rPr>
        <w:t>Youth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perceptions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ability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have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sa</w:t>
      </w:r>
      <w:r>
        <w:rPr>
          <w:spacing w:val="-3"/>
          <w:w w:val="105"/>
        </w:rPr>
        <w:t>y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2"/>
          <w:w w:val="105"/>
        </w:rPr>
        <w:t>U</w:t>
      </w:r>
      <w:r>
        <w:rPr>
          <w:spacing w:val="-1"/>
          <w:w w:val="105"/>
        </w:rPr>
        <w:t>se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engagement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echnolog</w:t>
      </w:r>
      <w:r>
        <w:rPr>
          <w:spacing w:val="-2"/>
          <w:w w:val="105"/>
        </w:rPr>
        <w:t>y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social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media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2"/>
          <w:w w:val="105"/>
        </w:rPr>
        <w:t>Mem</w:t>
      </w:r>
      <w:r>
        <w:rPr>
          <w:spacing w:val="-1"/>
          <w:w w:val="105"/>
        </w:rPr>
        <w:t>bership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social,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ommu</w:t>
      </w:r>
      <w:r>
        <w:rPr>
          <w:spacing w:val="-2"/>
          <w:w w:val="105"/>
        </w:rPr>
        <w:t>nity,</w:t>
      </w:r>
      <w:r>
        <w:rPr>
          <w:spacing w:val="7"/>
          <w:w w:val="105"/>
        </w:rPr>
        <w:t> </w:t>
      </w:r>
      <w:r>
        <w:rPr>
          <w:w w:val="105"/>
        </w:rPr>
        <w:t>or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civic</w:t>
      </w:r>
      <w:r>
        <w:rPr>
          <w:spacing w:val="5"/>
          <w:w w:val="105"/>
        </w:rPr>
        <w:t> </w:t>
      </w:r>
      <w:r>
        <w:rPr>
          <w:spacing w:val="-3"/>
          <w:w w:val="105"/>
        </w:rPr>
        <w:t>gr</w:t>
      </w:r>
      <w:r>
        <w:rPr>
          <w:spacing w:val="-2"/>
          <w:w w:val="105"/>
        </w:rPr>
        <w:t>oups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2"/>
          <w:w w:val="105"/>
        </w:rPr>
        <w:t>Level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life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satisfaction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1"/>
          <w:w w:val="105"/>
        </w:rPr>
        <w:t>Social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emotional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development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early</w:t>
      </w:r>
      <w:r>
        <w:rPr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s</w:t>
      </w:r>
      <w:r>
        <w:rPr>
          <w:spacing w:val="2"/>
          <w:w w:val="105"/>
        </w:rPr>
        <w:t> </w:t>
      </w:r>
      <w:r>
        <w:rPr>
          <w:w w:val="105"/>
        </w:rPr>
        <w:t>(2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> </w:t>
      </w:r>
      <w:r>
        <w:rPr>
          <w:w w:val="105"/>
        </w:rPr>
        <w:t>6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s)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3"/>
          <w:w w:val="105"/>
        </w:rPr>
        <w:t>Tr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aty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aking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50" w:lineRule="auto" w:before="0"/>
        <w:ind w:left="1020" w:right="1758"/>
        <w:jc w:val="both"/>
        <w:rPr>
          <w:sz w:val="13"/>
          <w:szCs w:val="13"/>
        </w:rPr>
      </w:pP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above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indicative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only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have</w:t>
      </w:r>
      <w:r>
        <w:rPr>
          <w:spacing w:val="4"/>
          <w:w w:val="105"/>
        </w:rPr>
        <w:t> </w:t>
      </w:r>
      <w:r>
        <w:rPr>
          <w:w w:val="105"/>
        </w:rPr>
        <w:t>been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inf</w:t>
      </w:r>
      <w:r>
        <w:rPr>
          <w:spacing w:val="-2"/>
          <w:w w:val="105"/>
        </w:rPr>
        <w:t>ormed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simil</w:t>
      </w:r>
      <w:r>
        <w:rPr>
          <w:spacing w:val="-3"/>
          <w:w w:val="105"/>
        </w:rPr>
        <w:t>ar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ont</w:t>
      </w:r>
      <w:r>
        <w:rPr>
          <w:spacing w:val="-1"/>
          <w:w w:val="105"/>
        </w:rPr>
        <w:t>ained</w:t>
      </w:r>
      <w:r>
        <w:rPr>
          <w:spacing w:val="43"/>
          <w:w w:val="108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ithin</w:t>
      </w:r>
      <w:r>
        <w:rPr>
          <w:w w:val="105"/>
        </w:rPr>
        <w:t> the </w:t>
      </w:r>
      <w:r>
        <w:rPr>
          <w:spacing w:val="-1"/>
          <w:w w:val="105"/>
        </w:rPr>
        <w:t>Bett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> Life</w:t>
      </w:r>
      <w:r>
        <w:rPr>
          <w:w w:val="105"/>
        </w:rPr>
        <w:t> </w:t>
      </w:r>
      <w:r>
        <w:rPr>
          <w:spacing w:val="-1"/>
          <w:w w:val="105"/>
        </w:rPr>
        <w:t>Index</w:t>
      </w:r>
      <w:r>
        <w:rPr>
          <w:spacing w:val="-2"/>
          <w:w w:val="105"/>
          <w:position w:val="7"/>
          <w:sz w:val="13"/>
          <w:szCs w:val="13"/>
        </w:rPr>
        <w:t>31</w:t>
      </w:r>
      <w:r>
        <w:rPr>
          <w:spacing w:val="-1"/>
          <w:w w:val="105"/>
        </w:rPr>
        <w:t>,</w:t>
      </w:r>
      <w:r>
        <w:rPr>
          <w:w w:val="105"/>
        </w:rPr>
        <w:t> New</w:t>
      </w:r>
      <w:r>
        <w:rPr>
          <w:spacing w:val="-2"/>
          <w:w w:val="105"/>
        </w:rPr>
        <w:t> Zealand’s Child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spacing w:val="-3"/>
          <w:w w:val="105"/>
        </w:rPr>
        <w:t>Youth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ateg</w:t>
      </w:r>
      <w:r>
        <w:rPr>
          <w:spacing w:val="-2"/>
          <w:w w:val="105"/>
        </w:rPr>
        <w:t>y</w:t>
      </w:r>
      <w:r>
        <w:rPr>
          <w:spacing w:val="-1"/>
          <w:w w:val="105"/>
          <w:position w:val="7"/>
          <w:sz w:val="13"/>
          <w:szCs w:val="13"/>
        </w:rPr>
        <w:t>32</w:t>
      </w:r>
      <w:r>
        <w:rPr>
          <w:spacing w:val="-1"/>
          <w:w w:val="105"/>
        </w:rPr>
        <w:t>,</w:t>
      </w:r>
      <w:r>
        <w:rPr>
          <w:w w:val="105"/>
        </w:rPr>
        <w:t> and</w:t>
      </w:r>
      <w:r>
        <w:rPr>
          <w:spacing w:val="-2"/>
          <w:w w:val="105"/>
        </w:rPr>
        <w:t> </w:t>
      </w:r>
      <w:r>
        <w:rPr>
          <w:w w:val="105"/>
        </w:rPr>
        <w:t>the </w:t>
      </w:r>
      <w:r>
        <w:rPr>
          <w:spacing w:val="-1"/>
          <w:w w:val="105"/>
        </w:rPr>
        <w:t>National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Plan</w:t>
      </w:r>
      <w:r>
        <w:rPr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73"/>
          <w:w w:val="99"/>
        </w:rPr>
        <w:t> </w:t>
      </w:r>
      <w:r>
        <w:rPr>
          <w:spacing w:val="-2"/>
          <w:w w:val="105"/>
        </w:rPr>
        <w:t>Child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Youth</w:t>
      </w:r>
      <w:r>
        <w:rPr>
          <w:spacing w:val="5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ellbeing.</w:t>
      </w:r>
      <w:r>
        <w:rPr>
          <w:spacing w:val="-3"/>
          <w:w w:val="105"/>
          <w:position w:val="7"/>
          <w:sz w:val="13"/>
          <w:szCs w:val="13"/>
        </w:rPr>
        <w:t>33</w:t>
      </w:r>
      <w:r>
        <w:rPr>
          <w:sz w:val="13"/>
          <w:szCs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spacing w:line="200" w:lineRule="atLeast"/>
        <w:ind w:left="100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66.1pt;height:313.9pt;mso-position-horizontal-relative:char;mso-position-vertical-relative:line" coordorigin="0,0" coordsize="9322,6278">
            <v:group style="position:absolute;left:0;top:161;width:9227;height:6117" coordorigin="0,161" coordsize="9227,6117">
              <v:shape style="position:absolute;left:0;top:161;width:9227;height:6117" coordorigin="0,161" coordsize="9227,6117" path="m8720,6198l4588,6198,5321,6203,5877,6215,7068,6261,7623,6273,8357,6278,8416,6277,8521,6267,8609,6248,8682,6220,8712,6203,8720,6198xe" filled="true" fillcolor="#a4d49c" stroked="false">
                <v:path arrowok="t"/>
                <v:fill type="solid"/>
              </v:shape>
              <v:shape style="position:absolute;left:0;top:161;width:9227;height:6117" coordorigin="0,161" coordsize="9227,6117" path="m4588,161l819,181,757,182,696,187,635,194,576,203,460,230,353,265,255,307,170,356,99,411,46,469,12,531,0,595,1,784,4,955,8,1111,14,1252,21,1381,29,1501,38,1612,47,1718,57,1819,77,2019,87,2120,97,2226,105,2337,113,2457,121,2586,126,2727,131,2883,134,3054,135,3243,134,3603,134,4028,134,4365,134,4767,133,4984,133,5233,133,5890,135,5921,151,5979,203,6053,256,6094,322,6129,400,6156,489,6178,590,6193,700,6202,819,6205,8720,6198,8784,6143,8830,6069,8854,5984,8860,5922,8863,5701,8868,5530,8876,5375,8886,5233,8899,5104,8913,4984,8929,4873,8946,4767,8963,4666,8999,4467,9016,4365,9033,4259,9049,4148,9063,4028,9076,3899,9086,3758,9094,3603,9099,3431,9101,3243,9102,3054,9104,2883,9109,2727,9114,2586,9121,2457,9128,2337,9136,2226,9145,2120,9154,2019,9173,1819,9183,1718,9191,1612,9200,1501,9207,1381,9214,1252,9219,1111,9223,955,9226,784,9227,595,9224,563,9198,502,9149,445,9080,393,8995,346,8895,305,8785,271,8726,257,8666,245,8605,235,8543,227,8481,221,8419,217,8357,216,7238,208,5523,167,4588,161xe" filled="true" fillcolor="#a4d49c" stroked="false">
                <v:path arrowok="t"/>
                <v:fill type="solid"/>
              </v:shape>
            </v:group>
            <v:group style="position:absolute;left:393;top:30;width:8899;height:5999" coordorigin="393,30" coordsize="8899,5999">
              <v:shape style="position:absolute;left:393;top:30;width:8899;height:5999" coordorigin="393,30" coordsize="8899,5999" path="m8951,5950l4879,5950,5596,5955,6140,5967,7304,6012,7847,6024,8564,6028,8623,6027,8730,6017,8824,5999,8906,5972,8941,5955,8951,5950xe" filled="true" fillcolor="#ffffff" stroked="false">
                <v:path arrowok="t"/>
                <v:fill type="solid"/>
              </v:shape>
              <v:shape style="position:absolute;left:393;top:30;width:8899;height:5999" coordorigin="393,30" coordsize="8899,5999" path="m4879,30l1194,49,1134,51,1074,55,956,71,843,97,738,131,643,173,559,221,490,275,438,332,405,393,393,456,394,641,397,809,401,961,407,1100,414,1226,422,1344,430,1453,439,1557,449,1656,469,1851,478,1951,488,2055,496,2164,504,2281,511,2408,517,2547,521,2699,524,2867,525,3052,525,3405,524,3823,524,4252,524,4547,524,4760,523,5004,523,5648,525,5679,554,5761,592,5808,643,5848,708,5882,784,5909,872,5931,970,5946,1077,5954,1194,5957,8951,5950,9004,5918,9054,5873,9093,5823,9120,5769,9136,5710,9141,5648,9142,5463,9145,5295,9150,5143,9157,5004,9165,4877,9174,4760,9184,4651,9194,4547,9205,4448,9228,4252,9239,4153,9250,4049,9259,3940,9268,3823,9276,3696,9283,3557,9288,3405,9291,3237,9292,3052,9291,2867,9290,2699,9287,2547,9283,2408,9279,2281,9274,2164,9268,2055,9262,1951,9256,1851,9243,1656,9236,1557,9230,1453,9225,1344,9220,1226,9215,1100,9212,961,9209,809,9207,641,9206,456,9205,424,9190,364,9163,308,9122,257,9068,211,9002,171,8924,138,8835,112,8734,94,8623,85,7470,75,5793,36,4879,30xe" filled="true" fillcolor="#ffffff" stroked="false">
                <v:path arrowok="t"/>
                <v:fill type="solid"/>
              </v:shape>
              <v:shape style="position:absolute;left:393;top:30;width:8899;height:5998" type="#_x0000_t75" stroked="false">
                <v:imagedata r:id="rId34" o:title=""/>
              </v:shape>
            </v:group>
            <v:group style="position:absolute;left:393;top:30;width:8899;height:5999" coordorigin="393,30" coordsize="8899,5999">
              <v:shape style="position:absolute;left:393;top:30;width:8899;height:5999" coordorigin="393,30" coordsize="8899,5999" path="m8564,6028l8301,6028,8063,6026,7847,6024,7650,6020,7470,6016,7304,6012,7149,6006,7002,6001,6860,5995,6722,5989,6583,5983,6442,5978,6295,5972,6140,5967,5973,5962,5793,5958,5596,5955,5380,5952,5142,5951,4879,5950,4616,5950,4378,5950,4162,5951,3965,5951,3785,5951,3619,5952,3464,5952,3317,5953,3175,5953,3037,5954,2898,5954,2757,5955,2610,5955,2454,5956,2288,5956,2108,5957,1911,5957,1695,5957,1457,5957,1194,5957,1135,5957,1022,5951,919,5939,826,5921,744,5897,674,5866,616,5829,571,5786,531,5708,523,5648,523,5463,523,5295,523,5143,523,5004,523,4877,524,4760,524,4651,524,4547,524,4448,524,4350,524,4252,524,4153,524,4049,524,3940,524,3823,525,3696,525,3557,525,3405,525,3237,525,3052,524,2867,521,2699,517,2547,511,2408,504,2281,496,2164,488,2055,478,1951,469,1851,459,1754,449,1656,439,1557,430,1453,422,1344,414,1226,407,1100,401,961,397,809,394,641,393,456,396,424,419,362,462,303,523,247,599,196,689,151,790,113,899,83,1015,62,1134,51,1194,49,1457,49,1695,49,1911,48,2108,47,2288,46,2454,45,2610,44,2757,43,2898,41,3037,40,3175,38,3317,37,3464,35,3619,34,3785,33,3965,32,4162,31,4378,31,4616,30,4879,30,5142,30,5380,32,5596,33,5793,36,5973,38,6140,42,6295,45,6442,49,6583,53,6722,57,6860,61,7002,65,7149,69,7304,72,7470,75,7650,78,7847,81,8063,82,8301,84,8564,84,8623,85,8734,94,8835,112,8924,138,9002,171,9068,211,9122,257,9163,308,9190,364,9205,424,9207,641,9209,809,9212,961,9215,1100,9220,1226,9225,1344,9230,1453,9236,1557,9243,1656,9249,1754,9256,1851,9262,1951,9268,2055,9274,2164,9279,2281,9283,2408,9287,2547,9290,2699,9291,2867,9292,3052,9291,3237,9288,3405,9283,3557,9276,3696,9268,3823,9259,3940,9250,4049,9239,4153,9228,4252,9217,4350,9205,4448,9194,4547,9184,4651,9174,4760,9165,4877,9157,5004,9150,5143,9145,5295,9142,5463,9141,5648,9140,5679,9129,5740,9108,5797,9075,5849,9031,5896,8974,5937,8906,5972,8824,5999,8730,6017,8623,6027,8564,6028xe" filled="false" stroked="true" strokeweight="3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0" w:right="283" w:firstLine="0"/>
        <w:jc w:val="righ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.0pt;margin-top:-4.869858pt;width:103.956875pt;height:27.255095pt;mso-position-horizontal-relative:page;mso-position-vertical-relative:paragraph;z-index:6040" type="#_x0000_t75" stroked="false">
            <v:imagedata r:id="rId35" o:title=""/>
          </v:shape>
        </w:pict>
      </w:r>
      <w:r>
        <w:rPr>
          <w:rFonts w:ascii="Calibri"/>
          <w:spacing w:val="-4"/>
          <w:w w:val="90"/>
          <w:sz w:val="18"/>
        </w:rPr>
        <w:t>17</w:t>
      </w:r>
      <w:r>
        <w:rPr>
          <w:rFonts w:ascii="Calibri"/>
          <w:sz w:val="18"/>
        </w:rPr>
      </w:r>
    </w:p>
    <w:p>
      <w:pPr>
        <w:spacing w:after="0"/>
        <w:jc w:val="right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1828" w:footer="0" w:top="218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4"/>
          <w:szCs w:val="14"/>
        </w:rPr>
      </w:pPr>
    </w:p>
    <w:p>
      <w:pPr>
        <w:spacing w:line="200" w:lineRule="atLeast"/>
        <w:ind w:left="124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113.55pt;height:27.6pt;mso-position-horizontal-relative:char;mso-position-vertical-relative:line" coordorigin="0,0" coordsize="2271,552">
            <v:group style="position:absolute;left:0;top:0;width:2271;height:552" coordorigin="0,0" coordsize="2271,552">
              <v:shape style="position:absolute;left:0;top:0;width:2271;height:552" coordorigin="0,0" coordsize="2271,552" path="m281,56l260,58,240,58,220,62,148,84,131,94,123,98,76,140,33,206,14,264,9,284,3,306,0,324,1,342,27,416,65,456,83,470,103,482,118,492,135,500,152,508,170,514,189,522,254,540,290,544,316,544,354,546,432,546,493,548,916,548,936,550,956,550,1016,552,1275,552,1321,550,1691,540,1710,540,1730,538,1911,538,1931,536,1133,536,1094,534,1055,534,954,532,594,532,531,530,416,530,395,528,350,528,292,522,232,510,211,506,152,482,87,444,50,396,27,326,28,308,32,290,40,272,40,270,63,196,84,164,94,150,157,98,214,76,234,74,843,74,862,72,900,72,919,70,958,68,999,64,425,64,390,62,371,62,350,60,328,60,303,58,281,56xe" filled="true" fillcolor="#39b54a" stroked="false">
                <v:path arrowok="t"/>
                <v:fill type="solid"/>
              </v:shape>
              <v:shape style="position:absolute;left:0;top:0;width:2271;height:552" coordorigin="0,0" coordsize="2271,552" path="m1891,538l1770,538,1811,540,1871,540,1891,538xe" filled="true" fillcolor="#39b54a" stroked="false">
                <v:path arrowok="t"/>
                <v:fill type="solid"/>
              </v:shape>
              <v:shape style="position:absolute;left:0;top:0;width:2271;height:552" coordorigin="0,0" coordsize="2271,552" path="m2039,10l1800,10,1822,12,1840,12,1877,14,1896,14,1916,16,1936,16,2000,22,2023,22,2047,26,2110,46,2170,88,2210,152,2234,210,2246,284,2247,310,2245,328,2231,388,2189,446,2136,486,2057,506,2032,510,2014,514,1976,518,1957,518,1937,520,1918,520,1897,522,1811,522,1691,524,1631,524,1611,526,1570,526,1529,528,1404,530,1341,532,1298,534,1213,534,1191,536,1950,536,2011,530,2031,526,2050,524,2128,506,2183,478,2230,434,2266,366,2271,306,2270,284,2263,210,2238,152,2229,136,2219,118,2174,60,2101,24,2076,18,2039,10xe" filled="true" fillcolor="#39b54a" stroked="false">
                <v:path arrowok="t"/>
                <v:fill type="solid"/>
              </v:shape>
              <v:shape style="position:absolute;left:0;top:0;width:2271;height:552" coordorigin="0,0" coordsize="2271,552" path="m401,80l360,80,380,82,401,80xe" filled="true" fillcolor="#39b54a" stroked="false">
                <v:path arrowok="t"/>
                <v:fill type="solid"/>
              </v:shape>
              <v:shape style="position:absolute;left:0;top:0;width:2271;height:552" coordorigin="0,0" coordsize="2271,552" path="m739,74l256,74,282,76,321,80,563,80,601,78,660,76,699,76,739,74xe" filled="true" fillcolor="#39b54a" stroked="false">
                <v:path arrowok="t"/>
                <v:fill type="solid"/>
              </v:shape>
              <v:shape style="position:absolute;left:0;top:0;width:2271;height:552" coordorigin="0,0" coordsize="2271,552" path="m443,62l439,64,447,64,443,62xe" filled="true" fillcolor="#39b54a" stroked="false">
                <v:path arrowok="t"/>
                <v:fill type="solid"/>
              </v:shape>
              <v:shape style="position:absolute;left:0;top:0;width:2271;height:552" coordorigin="0,0" coordsize="2271,552" path="m1973,2l1711,2,1689,4,1627,6,1347,20,1328,20,1187,34,1167,38,1148,40,1129,42,1106,44,1086,44,1066,46,1027,46,1007,48,987,48,907,54,887,54,867,56,847,56,827,58,706,58,686,60,646,60,586,62,566,64,1042,64,1064,62,1083,62,1162,54,1201,48,1323,36,1361,36,1439,32,1460,32,1480,30,1501,30,1543,26,1562,26,1582,24,1602,24,1720,12,1739,12,1759,10,2039,10,2031,8,1973,2xe" filled="true" fillcolor="#39b54a" stroked="false">
                <v:path arrowok="t"/>
                <v:fill type="solid"/>
              </v:shape>
              <v:shape style="position:absolute;left:0;top:0;width:2271;height:552" coordorigin="0,0" coordsize="2271,552" path="m1931,0l1753,0,1732,2,1953,2,1931,0xe" filled="true" fillcolor="#39b54a" stroked="false">
                <v:path arrowok="t"/>
                <v:fill type="solid"/>
              </v:shape>
              <v:shape style="position:absolute;left:0;top:0;width:2271;height:552" type="#_x0000_t202" filled="false" stroked="false">
                <v:textbox inset="0,0,0,0">
                  <w:txbxContent>
                    <w:p>
                      <w:pPr>
                        <w:spacing w:before="126"/>
                        <w:ind w:left="343" w:right="0" w:firstLine="0"/>
                        <w:jc w:val="left"/>
                        <w:rPr>
                          <w:rFonts w:ascii="Trebuchet MS" w:hAnsi="Trebuchet MS" w:cs="Trebuchet MS" w:eastAsia="Trebuchet MS"/>
                          <w:sz w:val="30"/>
                          <w:szCs w:val="30"/>
                        </w:rPr>
                      </w:pPr>
                      <w:r>
                        <w:rPr>
                          <w:rFonts w:ascii="Trebuchet MS"/>
                          <w:b/>
                          <w:color w:val="6DC067"/>
                          <w:spacing w:val="-1"/>
                          <w:sz w:val="30"/>
                        </w:rPr>
                        <w:t>Saf</w:t>
                      </w:r>
                      <w:r>
                        <w:rPr>
                          <w:rFonts w:ascii="Trebuchet MS"/>
                          <w:b/>
                          <w:color w:val="6DC067"/>
                          <w:spacing w:val="-2"/>
                          <w:sz w:val="30"/>
                        </w:rPr>
                        <w:t>ety</w:t>
                      </w:r>
                      <w:r>
                        <w:rPr>
                          <w:rFonts w:ascii="Trebuchet MS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240" w:lineRule="auto" w:before="54"/>
        <w:ind w:left="1587" w:right="0"/>
        <w:jc w:val="left"/>
        <w:rPr>
          <w:b w:val="0"/>
          <w:bCs w:val="0"/>
        </w:rPr>
      </w:pPr>
      <w:r>
        <w:rPr>
          <w:color w:val="BC3C2E"/>
        </w:rPr>
        <w:t>Definition</w:t>
      </w:r>
      <w:r>
        <w:rPr>
          <w:b w:val="0"/>
        </w:rPr>
      </w:r>
    </w:p>
    <w:p>
      <w:pPr>
        <w:pStyle w:val="BodyText"/>
        <w:spacing w:line="250" w:lineRule="auto" w:before="135"/>
        <w:ind w:left="1587" w:right="1099"/>
        <w:jc w:val="left"/>
      </w:pPr>
      <w:r>
        <w:rPr>
          <w:spacing w:val="-1"/>
          <w:w w:val="105"/>
        </w:rPr>
        <w:t>Saf</w:t>
      </w:r>
      <w:r>
        <w:rPr>
          <w:spacing w:val="-2"/>
          <w:w w:val="105"/>
        </w:rPr>
        <w:t>ety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refer</w:t>
      </w:r>
      <w:r>
        <w:rPr>
          <w:spacing w:val="-1"/>
          <w:w w:val="105"/>
        </w:rPr>
        <w:t>s</w:t>
      </w:r>
      <w:r>
        <w:rPr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y</w:t>
      </w:r>
      <w:r>
        <w:rPr>
          <w:spacing w:val="-2"/>
          <w:w w:val="105"/>
        </w:rPr>
        <w:t>oung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gr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ing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up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loving</w:t>
      </w:r>
      <w:r>
        <w:rPr>
          <w:spacing w:val="2"/>
          <w:w w:val="105"/>
        </w:rPr>
        <w:t> </w:t>
      </w:r>
      <w:r>
        <w:rPr>
          <w:w w:val="105"/>
        </w:rPr>
        <w:t>and </w:t>
      </w:r>
      <w:r>
        <w:rPr>
          <w:spacing w:val="-1"/>
          <w:w w:val="105"/>
        </w:rPr>
        <w:t>supportive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env</w:t>
      </w:r>
      <w:r>
        <w:rPr>
          <w:spacing w:val="-2"/>
          <w:w w:val="105"/>
        </w:rPr>
        <w:t>ir</w:t>
      </w:r>
      <w:r>
        <w:rPr>
          <w:spacing w:val="-1"/>
          <w:w w:val="105"/>
        </w:rPr>
        <w:t>onment</w:t>
      </w:r>
      <w:r>
        <w:rPr>
          <w:spacing w:val="45"/>
          <w:w w:val="103"/>
        </w:rPr>
        <w:t> </w:t>
      </w:r>
      <w:r>
        <w:rPr>
          <w:spacing w:val="-2"/>
          <w:w w:val="105"/>
        </w:rPr>
        <w:t>wher</w:t>
      </w:r>
      <w:r>
        <w:rPr>
          <w:spacing w:val="-1"/>
          <w:w w:val="105"/>
        </w:rPr>
        <w:t>e </w:t>
      </w:r>
      <w:r>
        <w:rPr>
          <w:w w:val="105"/>
        </w:rPr>
        <w:t>they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are</w:t>
      </w:r>
      <w:r>
        <w:rPr>
          <w:w w:val="105"/>
        </w:rPr>
        <w:t> 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ee</w:t>
      </w:r>
      <w:r>
        <w:rPr>
          <w:w w:val="105"/>
        </w:rPr>
        <w:t> </w:t>
      </w:r>
      <w:r>
        <w:rPr>
          <w:spacing w:val="-2"/>
          <w:w w:val="105"/>
        </w:rPr>
        <w:t>from</w:t>
      </w:r>
      <w:r>
        <w:rPr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orms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arm</w:t>
      </w:r>
      <w:r>
        <w:rPr>
          <w:w w:val="105"/>
        </w:rPr>
        <w:t> and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abuse.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Saf</w:t>
      </w:r>
      <w:r>
        <w:rPr>
          <w:spacing w:val="-2"/>
          <w:w w:val="105"/>
        </w:rPr>
        <w:t>ety </w:t>
      </w:r>
      <w:r>
        <w:rPr>
          <w:spacing w:val="-1"/>
          <w:w w:val="105"/>
        </w:rPr>
        <w:t>includes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child</w:t>
      </w:r>
      <w:r>
        <w:rPr>
          <w:spacing w:val="-2"/>
          <w:w w:val="105"/>
        </w:rPr>
        <w:t> prot</w:t>
      </w:r>
      <w:r>
        <w:rPr>
          <w:spacing w:val="-1"/>
          <w:w w:val="105"/>
        </w:rPr>
        <w:t>ection,</w:t>
      </w:r>
      <w:r>
        <w:rPr>
          <w:spacing w:val="-2"/>
          <w:w w:val="105"/>
        </w:rPr>
        <w:t> y</w:t>
      </w:r>
      <w:r>
        <w:rPr>
          <w:spacing w:val="-1"/>
          <w:w w:val="105"/>
        </w:rPr>
        <w:t>outh</w:t>
      </w:r>
      <w:r>
        <w:rPr>
          <w:spacing w:val="57"/>
          <w:w w:val="104"/>
        </w:rPr>
        <w:t> </w:t>
      </w:r>
      <w:r>
        <w:rPr>
          <w:spacing w:val="-1"/>
          <w:w w:val="105"/>
        </w:rPr>
        <w:t>justice,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positive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elationships,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positive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parenting,</w:t>
      </w:r>
      <w:r>
        <w:rPr>
          <w:spacing w:val="9"/>
          <w:w w:val="105"/>
        </w:rPr>
        <w:t> </w:t>
      </w:r>
      <w:r>
        <w:rPr>
          <w:spacing w:val="-3"/>
          <w:w w:val="105"/>
        </w:rPr>
        <w:t>tr</w:t>
      </w:r>
      <w:r>
        <w:rPr>
          <w:spacing w:val="-2"/>
          <w:w w:val="105"/>
        </w:rPr>
        <w:t>au</w:t>
      </w:r>
      <w:r>
        <w:rPr>
          <w:spacing w:val="-3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anagement,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supportive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netw</w:t>
      </w:r>
      <w:r>
        <w:rPr>
          <w:spacing w:val="-1"/>
          <w:w w:val="105"/>
        </w:rPr>
        <w:t>ork</w:t>
      </w:r>
      <w:r>
        <w:rPr>
          <w:spacing w:val="65"/>
          <w:w w:val="104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riends,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amily </w:t>
      </w:r>
      <w:r>
        <w:rPr>
          <w:w w:val="105"/>
        </w:rPr>
        <w:t>and</w:t>
      </w:r>
      <w:r>
        <w:rPr>
          <w:spacing w:val="-1"/>
          <w:w w:val="105"/>
        </w:rPr>
        <w:t> community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ont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xt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able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edictable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env</w:t>
      </w:r>
      <w:r>
        <w:rPr>
          <w:spacing w:val="-2"/>
          <w:w w:val="105"/>
        </w:rPr>
        <w:t>ir</w:t>
      </w:r>
      <w:r>
        <w:rPr>
          <w:spacing w:val="-1"/>
          <w:w w:val="105"/>
        </w:rPr>
        <w:t>onment.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pStyle w:val="Heading2"/>
        <w:spacing w:line="240" w:lineRule="auto"/>
        <w:ind w:left="1587" w:right="0"/>
        <w:jc w:val="left"/>
        <w:rPr>
          <w:b w:val="0"/>
          <w:bCs w:val="0"/>
        </w:rPr>
      </w:pPr>
      <w:r>
        <w:rPr>
          <w:color w:val="BC3C2E"/>
          <w:spacing w:val="-1"/>
        </w:rPr>
        <w:t>Why</w:t>
      </w:r>
      <w:r>
        <w:rPr>
          <w:color w:val="BC3C2E"/>
          <w:spacing w:val="-28"/>
        </w:rPr>
        <w:t> </w:t>
      </w:r>
      <w:r>
        <w:rPr>
          <w:color w:val="BC3C2E"/>
          <w:spacing w:val="-1"/>
        </w:rPr>
        <w:t>Saf</w:t>
      </w:r>
      <w:r>
        <w:rPr>
          <w:color w:val="BC3C2E"/>
          <w:spacing w:val="-2"/>
        </w:rPr>
        <w:t>ety</w:t>
      </w:r>
      <w:r>
        <w:rPr>
          <w:color w:val="BC3C2E"/>
          <w:spacing w:val="-22"/>
        </w:rPr>
        <w:t> </w:t>
      </w:r>
      <w:r>
        <w:rPr>
          <w:color w:val="BC3C2E"/>
          <w:spacing w:val="-2"/>
        </w:rPr>
        <w:t>is</w:t>
      </w:r>
      <w:r>
        <w:rPr>
          <w:color w:val="BC3C2E"/>
          <w:spacing w:val="-22"/>
        </w:rPr>
        <w:t> </w:t>
      </w:r>
      <w:r>
        <w:rPr>
          <w:color w:val="BC3C2E"/>
          <w:spacing w:val="-2"/>
        </w:rPr>
        <w:t>important</w:t>
      </w:r>
      <w:r>
        <w:rPr>
          <w:b w:val="0"/>
        </w:rPr>
      </w: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17"/>
          <w:szCs w:val="17"/>
        </w:rPr>
      </w:pPr>
    </w:p>
    <w:p>
      <w:pPr>
        <w:spacing w:line="200" w:lineRule="atLeast"/>
        <w:ind w:left="2267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402.55pt;height:69.9pt;mso-position-horizontal-relative:char;mso-position-vertical-relative:line" coordorigin="0,0" coordsize="8051,1398">
            <v:shape style="position:absolute;left:0;top:0;width:8050;height:1398" type="#_x0000_t75" stroked="false">
              <v:imagedata r:id="rId36" o:title=""/>
            </v:shape>
            <v:shape style="position:absolute;left:0;top:0;width:8051;height:1398" type="#_x0000_t202" filled="false" stroked="false">
              <v:textbox inset="0,0,0,0">
                <w:txbxContent>
                  <w:p>
                    <w:pPr>
                      <w:spacing w:line="340" w:lineRule="exact" w:before="210"/>
                      <w:ind w:left="418" w:right="529" w:firstLine="0"/>
                      <w:jc w:val="center"/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pP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“Being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3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sa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fe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0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is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1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abou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t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2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being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1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relaxed,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1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no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t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1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ha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ve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1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to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41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worr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y…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37"/>
                        <w:w w:val="109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no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t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6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in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the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6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c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ons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t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an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3"/>
                        <w:sz w:val="30"/>
                        <w:szCs w:val="30"/>
                      </w:rPr>
                      <w:t>t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6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s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tate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o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f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fig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1"/>
                        <w:sz w:val="30"/>
                        <w:szCs w:val="30"/>
                      </w:rPr>
                      <w:t>h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2"/>
                        <w:sz w:val="30"/>
                        <w:szCs w:val="30"/>
                      </w:rPr>
                      <w:t>t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5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or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pacing w:val="-66"/>
                        <w:sz w:val="30"/>
                        <w:szCs w:val="30"/>
                      </w:rPr>
                      <w:t> </w:t>
                    </w:r>
                    <w:r>
                      <w:rPr>
                        <w:rFonts w:ascii="Trebuchet MS" w:hAnsi="Trebuchet MS" w:cs="Trebuchet MS" w:eastAsia="Trebuchet MS"/>
                        <w:i/>
                        <w:color w:val="FFFFFF"/>
                        <w:sz w:val="30"/>
                        <w:szCs w:val="30"/>
                      </w:rPr>
                      <w:t>flight.”</w:t>
                    </w:r>
                    <w:r>
                      <w:rPr>
                        <w:rFonts w:ascii="Trebuchet MS" w:hAnsi="Trebuchet MS" w:cs="Trebuchet MS" w:eastAsia="Trebuchet MS"/>
                        <w:sz w:val="30"/>
                        <w:szCs w:val="30"/>
                      </w:rPr>
                    </w:r>
                  </w:p>
                  <w:p>
                    <w:pPr>
                      <w:spacing w:before="98"/>
                      <w:ind w:left="0" w:right="111" w:firstLine="0"/>
                      <w:jc w:val="center"/>
                      <w:rPr>
                        <w:rFonts w:ascii="Calibri" w:hAnsi="Calibri" w:cs="Calibri" w:eastAsia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color w:val="58595B"/>
                        <w:spacing w:val="-3"/>
                        <w:w w:val="110"/>
                        <w:sz w:val="20"/>
                      </w:rPr>
                      <w:t>Community</w:t>
                    </w:r>
                    <w:r>
                      <w:rPr>
                        <w:rFonts w:ascii="Calibri"/>
                        <w:color w:val="58595B"/>
                        <w:spacing w:val="-31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c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on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s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u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l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tation</w:t>
                    </w:r>
                    <w:r>
                      <w:rPr>
                        <w:rFonts w:ascii="Calibri"/>
                        <w:color w:val="58595B"/>
                        <w:spacing w:val="-30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w w:val="110"/>
                        <w:sz w:val="20"/>
                      </w:rPr>
                      <w:t>participant,</w:t>
                    </w:r>
                    <w:r>
                      <w:rPr>
                        <w:rFonts w:ascii="Calibri"/>
                        <w:color w:val="58595B"/>
                        <w:spacing w:val="-29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Ip</w:t>
                    </w:r>
                    <w:r>
                      <w:rPr>
                        <w:rFonts w:ascii="Calibri"/>
                        <w:color w:val="58595B"/>
                        <w:spacing w:val="-2"/>
                        <w:w w:val="110"/>
                        <w:sz w:val="20"/>
                      </w:rPr>
                      <w:t>sw</w:t>
                    </w:r>
                    <w:r>
                      <w:rPr>
                        <w:rFonts w:ascii="Calibri"/>
                        <w:color w:val="58595B"/>
                        <w:spacing w:val="-1"/>
                        <w:w w:val="110"/>
                        <w:sz w:val="20"/>
                      </w:rPr>
                      <w:t>ich</w:t>
                    </w:r>
                    <w:r>
                      <w:rPr>
                        <w:rFonts w:ascii="Calibri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pStyle w:val="BodyText"/>
        <w:spacing w:line="250" w:lineRule="auto" w:before="60"/>
        <w:ind w:left="1587" w:right="1099"/>
        <w:jc w:val="left"/>
      </w:pPr>
      <w:r>
        <w:rPr>
          <w:spacing w:val="-1"/>
          <w:w w:val="105"/>
        </w:rPr>
        <w:t>Saf</w:t>
      </w:r>
      <w:r>
        <w:rPr>
          <w:spacing w:val="-2"/>
          <w:w w:val="105"/>
        </w:rPr>
        <w:t>ety</w:t>
      </w:r>
      <w:r>
        <w:rPr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Torr</w:t>
      </w:r>
      <w:r>
        <w:rPr>
          <w:spacing w:val="-3"/>
          <w:w w:val="105"/>
        </w:rPr>
        <w:t>es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Islander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49"/>
          <w:w w:val="107"/>
        </w:rPr>
        <w:t> </w:t>
      </w:r>
      <w:r>
        <w:rPr>
          <w:spacing w:val="-1"/>
          <w:w w:val="105"/>
        </w:rPr>
        <w:t>people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because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xtent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Fir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1"/>
          <w:w w:val="105"/>
        </w:rPr>
        <w:t> </w:t>
      </w:r>
      <w:r>
        <w:rPr>
          <w:w w:val="105"/>
        </w:rPr>
        <w:t>Nation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Aus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alians’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45"/>
          <w:w w:val="104"/>
        </w:rPr>
        <w:t> </w:t>
      </w:r>
      <w:r>
        <w:rPr>
          <w:spacing w:val="-1"/>
          <w:w w:val="105"/>
        </w:rPr>
        <w:t>ov</w:t>
      </w:r>
      <w:r>
        <w:rPr>
          <w:spacing w:val="-2"/>
          <w:w w:val="105"/>
        </w:rPr>
        <w:t>err</w:t>
      </w:r>
      <w:r>
        <w:rPr>
          <w:spacing w:val="-1"/>
          <w:w w:val="105"/>
        </w:rPr>
        <w:t>epresented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child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prot</w:t>
      </w:r>
      <w:r>
        <w:rPr>
          <w:spacing w:val="-1"/>
          <w:w w:val="105"/>
        </w:rPr>
        <w:t>ection,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outh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justice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criminal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justice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sys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ems.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Saf</w:t>
      </w:r>
      <w:r>
        <w:rPr>
          <w:spacing w:val="-2"/>
          <w:w w:val="105"/>
        </w:rPr>
        <w:t>ety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also</w:t>
      </w:r>
      <w:r>
        <w:rPr>
          <w:spacing w:val="69"/>
          <w:w w:val="112"/>
        </w:rPr>
        <w:t> </w:t>
      </w:r>
      <w:r>
        <w:rPr>
          <w:w w:val="105"/>
        </w:rPr>
        <w:t>important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ering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sense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hope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fut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 that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critical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-1"/>
          <w:w w:val="105"/>
        </w:rPr>
        <w:t> children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-1"/>
          <w:w w:val="105"/>
        </w:rPr>
        <w:t> people</w:t>
      </w:r>
      <w:r>
        <w:rPr>
          <w:spacing w:val="39"/>
          <w:w w:val="108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w w:val="105"/>
        </w:rPr>
        <w:t> be </w:t>
      </w:r>
      <w:r>
        <w:rPr>
          <w:spacing w:val="-1"/>
          <w:w w:val="105"/>
        </w:rPr>
        <w:t>able</w:t>
      </w:r>
      <w:r>
        <w:rPr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dr</w:t>
      </w:r>
      <w:r>
        <w:rPr>
          <w:spacing w:val="-1"/>
          <w:w w:val="105"/>
        </w:rPr>
        <w:t>eam</w:t>
      </w:r>
      <w:r>
        <w:rPr>
          <w:w w:val="105"/>
        </w:rPr>
        <w:t> and</w:t>
      </w:r>
      <w:r>
        <w:rPr>
          <w:spacing w:val="-2"/>
          <w:w w:val="105"/>
        </w:rPr>
        <w:t> f</w:t>
      </w:r>
      <w:r>
        <w:rPr>
          <w:spacing w:val="-1"/>
          <w:w w:val="105"/>
        </w:rPr>
        <w:t>ulfil</w:t>
      </w:r>
      <w:r>
        <w:rPr>
          <w:spacing w:val="-2"/>
          <w:w w:val="105"/>
        </w:rPr>
        <w:t> </w:t>
      </w:r>
      <w:r>
        <w:rPr>
          <w:w w:val="105"/>
        </w:rPr>
        <w:t>their 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ull</w:t>
      </w:r>
      <w:r>
        <w:rPr>
          <w:spacing w:val="-1"/>
          <w:w w:val="105"/>
        </w:rPr>
        <w:t> potential.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line="200" w:lineRule="atLeast"/>
        <w:ind w:left="157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66.1pt;height:258.2pt;mso-position-horizontal-relative:char;mso-position-vertical-relative:line" coordorigin="0,0" coordsize="9322,5164">
            <v:group style="position:absolute;left:0;top:133;width:9227;height:5031" coordorigin="0,133" coordsize="9227,5031">
              <v:shape style="position:absolute;left:0;top:133;width:9227;height:5031" coordorigin="0,133" coordsize="9227,5031" path="m8720,5098l4588,5098,5523,5104,7422,5156,8357,5163,8416,5162,8471,5159,8567,5147,8647,5128,8712,5102,8720,5098xe" filled="true" fillcolor="#a4d49c" stroked="false">
                <v:path arrowok="t"/>
                <v:fill type="solid"/>
              </v:shape>
              <v:shape style="position:absolute;left:0;top:133;width:9227;height:5031" coordorigin="0,133" coordsize="9227,5031" path="m4588,133l819,149,757,150,696,154,635,159,576,167,460,189,353,218,255,253,170,293,99,338,46,386,12,437,0,490,1,645,4,786,8,913,14,1030,21,1136,29,1234,38,1326,47,1413,57,1496,77,1660,87,1744,97,1831,105,1922,113,2021,121,2127,126,2243,131,2371,134,2512,135,2667,134,2963,134,3313,134,3590,134,3921,133,4100,133,4304,133,4844,135,4870,165,4939,228,4996,287,5027,359,5053,443,5073,538,5088,644,5098,758,5103,819,5104,8720,5098,8784,5052,8830,4991,8854,4921,8861,4844,8863,4689,8868,4548,8876,4420,8886,4304,8899,4198,8913,4100,8929,4008,8946,3921,8963,3837,8999,3674,9016,3590,9033,3503,9049,3412,9063,3313,9076,3207,9086,3091,9094,2963,9099,2822,9101,2667,9102,2512,9104,2371,9109,2243,9114,2127,9121,2021,9128,1922,9136,1831,9145,1744,9154,1660,9173,1496,9183,1413,9191,1326,9200,1234,9207,1136,9214,1030,9219,913,9223,786,9226,645,9227,490,9224,463,9176,389,9117,344,9039,303,8946,267,8841,236,8726,212,8666,202,8605,193,8543,187,8481,182,8419,179,8357,178,7068,168,5523,137,4588,133xe" filled="true" fillcolor="#a4d49c" stroked="false">
                <v:path arrowok="t"/>
                <v:fill type="solid"/>
              </v:shape>
            </v:group>
            <v:group style="position:absolute;left:393;top:30;width:8899;height:4923" coordorigin="393,30" coordsize="8899,4923">
              <v:shape style="position:absolute;left:393;top:30;width:8899;height:4923" coordorigin="393,30" coordsize="8899,4923" path="m8951,4889l4879,4889,5793,4895,7650,4946,8564,4953,8623,4952,8678,4949,8779,4937,8867,4918,8941,4893,8951,4889xe" filled="true" fillcolor="#ffffff" stroked="false">
                <v:path arrowok="t"/>
                <v:fill type="solid"/>
              </v:shape>
              <v:shape style="position:absolute;left:393;top:30;width:8899;height:4923" coordorigin="393,30" coordsize="8899,4923" path="m4879,30l1194,46,1134,47,1074,50,956,64,843,85,738,113,643,147,559,187,490,231,438,278,396,354,393,379,394,532,397,669,401,794,407,908,414,1012,422,1108,430,1198,439,1283,449,1365,469,1525,478,1607,488,1692,496,1781,504,1878,511,1982,517,2095,521,2220,524,2358,525,2510,525,2800,524,3143,524,3495,524,3737,524,3912,523,4112,523,4641,525,4666,554,4734,616,4789,674,4820,744,4845,826,4865,919,4879,1022,4889,1135,4894,1194,4895,8951,4889,9031,4844,9093,4785,9129,4716,9141,4641,9142,4489,9145,4351,9150,4226,9157,4112,9165,4008,9174,3912,9184,3822,9194,3737,9205,3655,9228,3495,9239,3413,9250,3328,9259,3239,9268,3143,9276,3038,9283,2925,9288,2800,9291,2662,9292,2510,9291,2358,9290,2220,9287,2095,9283,1982,9279,1878,9274,1781,9268,1692,9262,1607,9256,1525,9243,1365,9236,1283,9230,1198,9225,1108,9220,1012,9215,908,9212,794,9209,669,9207,532,9206,379,9205,354,9178,281,9122,216,9068,179,9002,146,8924,119,8835,97,8734,83,8623,75,7304,65,5793,35,4879,30xe" filled="true" fillcolor="#ffffff" stroked="false">
                <v:path arrowok="t"/>
                <v:fill type="solid"/>
              </v:shape>
              <v:shape style="position:absolute;left:393;top:30;width:8899;height:4923" type="#_x0000_t75" stroked="false">
                <v:imagedata r:id="rId37" o:title=""/>
              </v:shape>
            </v:group>
            <v:group style="position:absolute;left:393;top:30;width:8899;height:4923" coordorigin="393,30" coordsize="8899,4923">
              <v:shape style="position:absolute;left:393;top:30;width:8899;height:4923" coordorigin="393,30" coordsize="8899,4923" path="m8564,4953l8301,4952,8063,4951,7847,4949,7650,4946,7470,4943,7304,4939,7149,4935,7002,4930,6860,4926,6722,4921,6583,4916,6442,4911,6295,4907,6140,4903,5973,4899,5793,4895,5596,4893,5380,4890,5142,4889,4879,4889,4616,4889,4378,4889,4162,4889,3965,4889,3785,4890,3619,4890,3464,4890,3317,4891,3175,4891,3037,4892,2898,4892,2757,4892,2610,4893,2454,4893,2288,4894,2108,4894,1911,4894,1695,4894,1457,4895,1194,4895,1135,4894,1022,4889,919,4879,826,4865,744,4845,674,4820,616,4789,554,4734,525,4666,523,4641,523,4489,523,4351,523,4226,523,4112,523,4008,524,3912,524,3822,524,3737,524,3655,524,3575,524,3495,524,3413,524,3328,524,3239,524,3143,525,3038,525,2925,525,2800,525,2662,525,2510,524,2358,521,2220,517,2095,511,1982,504,1878,496,1781,488,1692,478,1607,469,1525,459,1445,449,1365,439,1283,430,1198,422,1108,414,1012,407,908,401,794,397,669,394,532,393,379,396,354,438,278,490,231,559,187,643,147,738,113,843,85,956,64,1074,50,1134,47,1194,46,1457,46,1695,45,1911,45,2108,44,2288,43,2454,42,2610,41,2757,40,2898,39,3037,38,3175,37,3317,36,3464,34,3619,33,3785,32,3965,32,4162,31,4378,30,4616,30,4879,30,5142,30,5380,31,5596,33,5793,35,5973,37,6140,40,6295,42,6442,46,6583,49,6722,52,6860,55,7002,59,7149,62,7304,65,7470,67,7650,70,7847,72,8063,73,8301,74,8564,74,8623,75,8734,83,8835,97,8924,119,9002,146,9068,179,9122,216,9178,281,9205,354,9207,532,9209,669,9212,794,9215,908,9220,1012,9225,1108,9230,1198,9236,1283,9243,1365,9249,1445,9256,1525,9262,1607,9268,1692,9274,1781,9279,1878,9283,1982,9287,2095,9290,2220,9291,2358,9292,2510,9291,2662,9288,2800,9283,2925,9276,3038,9268,3143,9259,3239,9250,3328,9239,3413,9228,3495,9217,3575,9205,3655,9194,3737,9184,3822,9174,3912,9165,4008,9157,4112,9150,4226,9145,4351,9142,4489,9141,4641,9140,4666,9120,4740,9075,4806,9004,4862,8941,4893,8867,4918,8779,4937,8678,4949,8623,4952,8564,4953xe" filled="false" stroked="true" strokeweight="3.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spacing w:before="67"/>
        <w:ind w:left="23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541.549072pt;margin-top:-49.078934pt;width:53.725915pt;height:72.814172pt;mso-position-horizontal-relative:page;mso-position-vertical-relative:paragraph;z-index:6184" type="#_x0000_t75" stroked="false">
            <v:imagedata r:id="rId38" o:title=""/>
          </v:shape>
        </w:pict>
      </w:r>
      <w:r>
        <w:rPr>
          <w:rFonts w:ascii="Calibri"/>
          <w:sz w:val="18"/>
        </w:rPr>
        <w:t>18</w:t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1787" w:footer="0" w:top="214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50" w:lineRule="auto" w:before="60"/>
        <w:ind w:left="1020" w:right="1863"/>
        <w:jc w:val="left"/>
      </w:pPr>
      <w:r>
        <w:rPr>
          <w:w w:val="105"/>
        </w:rPr>
        <w:t>The </w:t>
      </w:r>
      <w:r>
        <w:rPr>
          <w:spacing w:val="-1"/>
          <w:w w:val="105"/>
        </w:rPr>
        <w:t>Queensland</w:t>
      </w:r>
      <w:r>
        <w:rPr>
          <w:spacing w:val="-2"/>
          <w:w w:val="105"/>
        </w:rPr>
        <w:t> </w:t>
      </w:r>
      <w:r>
        <w:rPr>
          <w:rFonts w:ascii="Calibri"/>
          <w:i/>
          <w:w w:val="105"/>
        </w:rPr>
        <w:t>Human </w:t>
      </w:r>
      <w:r>
        <w:rPr>
          <w:rFonts w:ascii="Calibri"/>
          <w:i/>
          <w:spacing w:val="-1"/>
          <w:w w:val="105"/>
        </w:rPr>
        <w:t>Righ</w:t>
      </w:r>
      <w:r>
        <w:rPr>
          <w:rFonts w:ascii="Calibri"/>
          <w:i/>
          <w:spacing w:val="-2"/>
          <w:w w:val="105"/>
        </w:rPr>
        <w:t>t</w:t>
      </w:r>
      <w:r>
        <w:rPr>
          <w:rFonts w:ascii="Calibri"/>
          <w:i/>
          <w:spacing w:val="-1"/>
          <w:w w:val="105"/>
        </w:rPr>
        <w:t>s</w:t>
      </w:r>
      <w:r>
        <w:rPr>
          <w:rFonts w:ascii="Calibri"/>
          <w:i/>
          <w:spacing w:val="-3"/>
          <w:w w:val="105"/>
        </w:rPr>
        <w:t> </w:t>
      </w:r>
      <w:r>
        <w:rPr>
          <w:rFonts w:ascii="Calibri"/>
          <w:i/>
          <w:w w:val="105"/>
        </w:rPr>
        <w:t>Act</w:t>
      </w:r>
      <w:r>
        <w:rPr>
          <w:rFonts w:ascii="Calibri"/>
          <w:i/>
          <w:spacing w:val="-3"/>
          <w:w w:val="105"/>
        </w:rPr>
        <w:t> </w:t>
      </w:r>
      <w:r>
        <w:rPr>
          <w:rFonts w:ascii="Calibri"/>
          <w:i/>
          <w:spacing w:val="-4"/>
          <w:w w:val="105"/>
        </w:rPr>
        <w:t>20</w:t>
      </w:r>
      <w:r>
        <w:rPr>
          <w:rFonts w:ascii="Calibri"/>
          <w:i/>
          <w:spacing w:val="-5"/>
          <w:w w:val="105"/>
        </w:rPr>
        <w:t>1</w:t>
      </w:r>
      <w:r>
        <w:rPr>
          <w:rFonts w:ascii="Calibri"/>
          <w:i/>
          <w:spacing w:val="-4"/>
          <w:w w:val="105"/>
        </w:rPr>
        <w:t>9</w:t>
      </w:r>
      <w:r>
        <w:rPr>
          <w:rFonts w:ascii="Calibri"/>
          <w:i/>
          <w:spacing w:val="1"/>
          <w:w w:val="105"/>
        </w:rPr>
        <w:t> </w:t>
      </w:r>
      <w:r>
        <w:rPr>
          <w:w w:val="105"/>
        </w:rPr>
        <w:t>(s</w:t>
      </w:r>
      <w:r>
        <w:rPr>
          <w:spacing w:val="-2"/>
          <w:w w:val="105"/>
        </w:rPr>
        <w:t> 16</w:t>
      </w:r>
      <w:r>
        <w:rPr>
          <w:spacing w:val="-1"/>
          <w:w w:val="105"/>
        </w:rPr>
        <w:t>,</w:t>
      </w:r>
      <w:r>
        <w:rPr>
          <w:spacing w:val="1"/>
          <w:w w:val="105"/>
        </w:rPr>
        <w:t> </w:t>
      </w:r>
      <w:r>
        <w:rPr>
          <w:spacing w:val="-14"/>
          <w:w w:val="105"/>
        </w:rPr>
        <w:t>1</w:t>
      </w:r>
      <w:r>
        <w:rPr>
          <w:spacing w:val="-12"/>
          <w:w w:val="105"/>
        </w:rPr>
        <w:t>7</w:t>
      </w:r>
      <w:r>
        <w:rPr>
          <w:spacing w:val="-10"/>
          <w:w w:val="105"/>
        </w:rPr>
        <w:t>,</w:t>
      </w:r>
      <w:r>
        <w:rPr>
          <w:w w:val="105"/>
        </w:rPr>
        <w:t> </w:t>
      </w:r>
      <w:r>
        <w:rPr>
          <w:spacing w:val="-1"/>
          <w:w w:val="105"/>
        </w:rPr>
        <w:t>2</w:t>
      </w:r>
      <w:r>
        <w:rPr>
          <w:spacing w:val="-2"/>
          <w:w w:val="105"/>
        </w:rPr>
        <w:t>1,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29,</w:t>
      </w:r>
      <w:r>
        <w:rPr>
          <w:w w:val="105"/>
        </w:rPr>
        <w:t> 31,</w:t>
      </w:r>
      <w:r>
        <w:rPr>
          <w:spacing w:val="1"/>
          <w:w w:val="105"/>
        </w:rPr>
        <w:t> </w:t>
      </w:r>
      <w:r>
        <w:rPr>
          <w:w w:val="105"/>
        </w:rPr>
        <w:t>32, </w:t>
      </w:r>
      <w:r>
        <w:rPr>
          <w:spacing w:val="-3"/>
          <w:w w:val="105"/>
        </w:rPr>
        <w:t>3</w:t>
      </w:r>
      <w:r>
        <w:rPr>
          <w:spacing w:val="-2"/>
          <w:w w:val="105"/>
        </w:rPr>
        <w:t>3)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ates </w:t>
      </w:r>
      <w:r>
        <w:rPr>
          <w:spacing w:val="-1"/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person</w:t>
      </w:r>
      <w:r>
        <w:rPr>
          <w:w w:val="105"/>
        </w:rPr>
        <w:t> </w:t>
      </w:r>
      <w:r>
        <w:rPr>
          <w:spacing w:val="-2"/>
          <w:w w:val="105"/>
        </w:rPr>
        <w:t>has</w:t>
      </w:r>
      <w:r>
        <w:rPr>
          <w:w w:val="123"/>
        </w:rPr>
        <w:t> </w:t>
      </w:r>
      <w:r>
        <w:rPr>
          <w:spacing w:val="49"/>
          <w:w w:val="123"/>
        </w:rPr>
        <w:t> </w:t>
      </w:r>
      <w:r>
        <w:rPr>
          <w:w w:val="105"/>
        </w:rPr>
        <w:t>right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life,</w:t>
      </w:r>
      <w:r>
        <w:rPr>
          <w:spacing w:val="-6"/>
          <w:w w:val="105"/>
        </w:rPr>
        <w:t> </w:t>
      </w:r>
      <w:r>
        <w:rPr>
          <w:w w:val="105"/>
        </w:rPr>
        <w:t>right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prot</w:t>
      </w:r>
      <w:r>
        <w:rPr>
          <w:spacing w:val="-1"/>
          <w:w w:val="105"/>
        </w:rPr>
        <w:t>ection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from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tort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cruel,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inhu</w:t>
      </w:r>
      <w:r>
        <w:rPr>
          <w:spacing w:val="-3"/>
          <w:w w:val="105"/>
        </w:rPr>
        <w:t>m</w:t>
      </w:r>
      <w:r>
        <w:rPr>
          <w:spacing w:val="-2"/>
          <w:w w:val="105"/>
        </w:rPr>
        <w:t>an</w:t>
      </w:r>
      <w:r>
        <w:rPr>
          <w:spacing w:val="-7"/>
          <w:w w:val="105"/>
        </w:rPr>
        <w:t> </w:t>
      </w:r>
      <w:r>
        <w:rPr>
          <w:w w:val="105"/>
        </w:rPr>
        <w:t>or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degrading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eat</w:t>
      </w:r>
      <w:r>
        <w:rPr>
          <w:spacing w:val="-2"/>
          <w:w w:val="105"/>
        </w:rPr>
        <w:t>ment</w:t>
      </w:r>
      <w:r>
        <w:rPr>
          <w:spacing w:val="-1"/>
          <w:w w:val="105"/>
        </w:rPr>
        <w:t>,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right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9"/>
          <w:w w:val="104"/>
        </w:rPr>
        <w:t> 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eedom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ex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ession,</w:t>
      </w:r>
      <w:r>
        <w:rPr>
          <w:spacing w:val="6"/>
          <w:w w:val="105"/>
        </w:rPr>
        <w:t> </w:t>
      </w:r>
      <w:r>
        <w:rPr>
          <w:w w:val="105"/>
        </w:rPr>
        <w:t>liberty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secu</w:t>
      </w:r>
      <w:r>
        <w:rPr>
          <w:spacing w:val="-2"/>
          <w:w w:val="105"/>
        </w:rPr>
        <w:t>rity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person,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air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hearing,</w:t>
      </w:r>
      <w:r>
        <w:rPr>
          <w:spacing w:val="5"/>
          <w:w w:val="105"/>
        </w:rPr>
        <w:t> </w:t>
      </w:r>
      <w:r>
        <w:rPr>
          <w:w w:val="105"/>
        </w:rPr>
        <w:t>rights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criminal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oceedings</w:t>
      </w:r>
      <w:r>
        <w:rPr>
          <w:spacing w:val="61"/>
          <w:w w:val="123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rights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criminal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oceedings.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BC3C2E"/>
          <w:spacing w:val="-3"/>
        </w:rPr>
        <w:t>Outcome</w:t>
      </w:r>
      <w:r>
        <w:rPr>
          <w:b w:val="0"/>
        </w:rPr>
      </w:r>
    </w:p>
    <w:p>
      <w:pPr>
        <w:pStyle w:val="BodyText"/>
        <w:spacing w:line="240" w:lineRule="auto" w:before="135"/>
        <w:ind w:left="1020" w:right="0"/>
        <w:jc w:val="left"/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safe.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BC3C2E"/>
          <w:spacing w:val="-3"/>
        </w:rPr>
        <w:t>Indicator</w:t>
      </w:r>
      <w:r>
        <w:rPr>
          <w:color w:val="BC3C2E"/>
          <w:spacing w:val="-2"/>
        </w:rPr>
        <w:t>s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135" w:after="0"/>
        <w:ind w:left="1643" w:right="0" w:hanging="359"/>
        <w:jc w:val="left"/>
      </w:pPr>
      <w:r>
        <w:rPr>
          <w:spacing w:val="-2"/>
          <w:w w:val="105"/>
        </w:rPr>
        <w:t>R</w:t>
      </w:r>
      <w:r>
        <w:rPr>
          <w:spacing w:val="-1"/>
          <w:w w:val="105"/>
        </w:rPr>
        <w:t>epresentation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child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prot</w:t>
      </w:r>
      <w:r>
        <w:rPr>
          <w:spacing w:val="-1"/>
          <w:w w:val="105"/>
        </w:rPr>
        <w:t>ection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2"/>
          <w:w w:val="105"/>
        </w:rPr>
        <w:t>R</w:t>
      </w:r>
      <w:r>
        <w:rPr>
          <w:spacing w:val="-1"/>
          <w:w w:val="105"/>
        </w:rPr>
        <w:t>epresentation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outh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justice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2"/>
          <w:w w:val="105"/>
        </w:rPr>
        <w:t>R</w:t>
      </w:r>
      <w:r>
        <w:rPr>
          <w:spacing w:val="-1"/>
          <w:w w:val="105"/>
        </w:rPr>
        <w:t>epresentation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criminal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justice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3"/>
          <w:w w:val="105"/>
        </w:rPr>
        <w:t>R</w:t>
      </w:r>
      <w:r>
        <w:rPr>
          <w:spacing w:val="-2"/>
          <w:w w:val="105"/>
        </w:rPr>
        <w:t>ates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serious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rime</w:t>
      </w:r>
      <w:r>
        <w:rPr>
          <w:spacing w:val="-1"/>
          <w:w w:val="105"/>
        </w:rPr>
        <w:t>s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agains</w:t>
      </w:r>
      <w:r>
        <w:rPr>
          <w:spacing w:val="-2"/>
          <w:w w:val="105"/>
        </w:rPr>
        <w:t>t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person</w:t>
      </w:r>
      <w:r>
        <w:rPr>
          <w:spacing w:val="12"/>
          <w:w w:val="105"/>
        </w:rPr>
        <w:t> </w:t>
      </w:r>
      <w:r>
        <w:rPr>
          <w:w w:val="105"/>
        </w:rPr>
        <w:t>(e.g.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homicide/family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violence)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96" w:after="0"/>
        <w:ind w:left="1643" w:right="0" w:hanging="359"/>
        <w:jc w:val="left"/>
      </w:pPr>
      <w:r>
        <w:rPr>
          <w:spacing w:val="-1"/>
          <w:w w:val="105"/>
        </w:rPr>
        <w:t>P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>ceptions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saf</w:t>
      </w:r>
      <w:r>
        <w:rPr>
          <w:spacing w:val="-2"/>
          <w:w w:val="105"/>
        </w:rPr>
        <w:t>ety</w:t>
      </w:r>
      <w:r>
        <w:rPr>
          <w:spacing w:val="4"/>
          <w:w w:val="105"/>
        </w:rPr>
        <w:t> </w:t>
      </w:r>
      <w:r>
        <w:rPr>
          <w:w w:val="105"/>
        </w:rPr>
        <w:t>(e.g.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eeling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safe</w:t>
      </w:r>
      <w:r>
        <w:rPr>
          <w:spacing w:val="6"/>
          <w:w w:val="105"/>
        </w:rPr>
        <w:t> </w:t>
      </w:r>
      <w:r>
        <w:rPr>
          <w:w w:val="105"/>
        </w:rPr>
        <w:t>alone</w:t>
      </w:r>
      <w:r>
        <w:rPr>
          <w:spacing w:val="6"/>
          <w:w w:val="105"/>
        </w:rPr>
        <w:t> </w:t>
      </w:r>
      <w:r>
        <w:rPr>
          <w:w w:val="105"/>
        </w:rPr>
        <w:t>at</w:t>
      </w:r>
      <w:r>
        <w:rPr>
          <w:spacing w:val="3"/>
          <w:w w:val="105"/>
        </w:rPr>
        <w:t> </w:t>
      </w:r>
      <w:r>
        <w:rPr>
          <w:w w:val="105"/>
        </w:rPr>
        <w:t>night)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50" w:lineRule="auto" w:before="96" w:after="0"/>
        <w:ind w:left="1643" w:right="1927" w:hanging="359"/>
        <w:jc w:val="left"/>
      </w:pPr>
      <w:r>
        <w:rPr>
          <w:spacing w:val="-2"/>
          <w:w w:val="105"/>
        </w:rPr>
        <w:t>For </w:t>
      </w:r>
      <w:r>
        <w:rPr>
          <w:spacing w:val="-1"/>
          <w:w w:val="105"/>
        </w:rPr>
        <w:t>those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child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prot</w:t>
      </w:r>
      <w:r>
        <w:rPr>
          <w:spacing w:val="-1"/>
          <w:w w:val="105"/>
        </w:rPr>
        <w:t>ection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sys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em:</w:t>
      </w:r>
      <w:r>
        <w:rPr>
          <w:spacing w:val="-2"/>
          <w:w w:val="105"/>
        </w:rPr>
        <w:t> Fr</w:t>
      </w:r>
      <w:r>
        <w:rPr>
          <w:spacing w:val="-1"/>
          <w:w w:val="105"/>
        </w:rPr>
        <w:t>equency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natu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int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>actions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</w:t>
      </w:r>
      <w:r>
        <w:rPr>
          <w:spacing w:val="-2"/>
          <w:w w:val="105"/>
        </w:rPr>
        <w:t> f</w:t>
      </w:r>
      <w:r>
        <w:rPr>
          <w:spacing w:val="-1"/>
          <w:w w:val="105"/>
        </w:rPr>
        <w:t>amily</w:t>
      </w:r>
      <w:r>
        <w:rPr>
          <w:spacing w:val="49"/>
          <w:w w:val="106"/>
        </w:rPr>
        <w:t> </w:t>
      </w:r>
      <w:r>
        <w:rPr>
          <w:spacing w:val="-2"/>
          <w:w w:val="105"/>
        </w:rPr>
        <w:t>mem</w:t>
      </w:r>
      <w:r>
        <w:rPr>
          <w:spacing w:val="-1"/>
          <w:w w:val="105"/>
        </w:rPr>
        <w:t>bers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kin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40" w:lineRule="auto" w:before="85" w:after="0"/>
        <w:ind w:left="1643" w:right="0" w:hanging="359"/>
        <w:jc w:val="left"/>
      </w:pPr>
      <w:r>
        <w:rPr>
          <w:w w:val="105"/>
        </w:rPr>
        <w:t>Reports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bullying</w:t>
      </w:r>
      <w:r>
        <w:rPr/>
      </w:r>
    </w:p>
    <w:p>
      <w:pPr>
        <w:pStyle w:val="BodyText"/>
        <w:numPr>
          <w:ilvl w:val="0"/>
          <w:numId w:val="2"/>
        </w:numPr>
        <w:tabs>
          <w:tab w:pos="1644" w:val="left" w:leader="none"/>
        </w:tabs>
        <w:spacing w:line="250" w:lineRule="auto" w:before="96" w:after="0"/>
        <w:ind w:left="1643" w:right="1910" w:hanging="359"/>
        <w:jc w:val="left"/>
      </w:pPr>
      <w:r>
        <w:rPr>
          <w:spacing w:val="-3"/>
          <w:w w:val="105"/>
        </w:rPr>
        <w:t>Nat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xtent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elationships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peers,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siblings,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adults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(including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parents/car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>s,</w:t>
      </w:r>
      <w:r>
        <w:rPr>
          <w:spacing w:val="73"/>
          <w:w w:val="120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eac</w:t>
      </w:r>
      <w:r>
        <w:rPr>
          <w:spacing w:val="-2"/>
          <w:w w:val="105"/>
        </w:rPr>
        <w:t>her</w:t>
      </w:r>
      <w:r>
        <w:rPr>
          <w:spacing w:val="-1"/>
          <w:w w:val="105"/>
        </w:rPr>
        <w:t>s)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50" w:lineRule="auto" w:before="0"/>
        <w:ind w:left="1020" w:right="1650"/>
        <w:jc w:val="left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above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  <w:r>
        <w:rPr>
          <w:w w:val="105"/>
        </w:rPr>
        <w:t> </w:t>
      </w:r>
      <w:r>
        <w:rPr>
          <w:spacing w:val="-2"/>
          <w:w w:val="105"/>
        </w:rPr>
        <w:t>have</w:t>
      </w:r>
      <w:r>
        <w:rPr>
          <w:spacing w:val="3"/>
          <w:w w:val="105"/>
        </w:rPr>
        <w:t> </w:t>
      </w:r>
      <w:r>
        <w:rPr>
          <w:w w:val="105"/>
        </w:rPr>
        <w:t>been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inf</w:t>
      </w:r>
      <w:r>
        <w:rPr>
          <w:spacing w:val="-2"/>
          <w:w w:val="105"/>
        </w:rPr>
        <w:t>ormed</w:t>
      </w:r>
      <w:r>
        <w:rPr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simil</w:t>
      </w:r>
      <w:r>
        <w:rPr>
          <w:spacing w:val="-3"/>
          <w:w w:val="105"/>
        </w:rPr>
        <w:t>ar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ont</w:t>
      </w:r>
      <w:r>
        <w:rPr>
          <w:spacing w:val="-1"/>
          <w:w w:val="105"/>
        </w:rPr>
        <w:t>ained</w:t>
      </w:r>
      <w:r>
        <w:rPr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Bett</w:t>
      </w:r>
      <w:r>
        <w:rPr>
          <w:spacing w:val="-2"/>
          <w:w w:val="105"/>
        </w:rPr>
        <w:t>er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Life</w:t>
      </w:r>
      <w:r>
        <w:rPr>
          <w:spacing w:val="57"/>
          <w:w w:val="104"/>
        </w:rPr>
        <w:t> </w:t>
      </w:r>
      <w:r>
        <w:rPr>
          <w:spacing w:val="-1"/>
          <w:w w:val="105"/>
        </w:rPr>
        <w:t>Index</w:t>
      </w:r>
      <w:r>
        <w:rPr>
          <w:spacing w:val="-1"/>
          <w:w w:val="105"/>
          <w:position w:val="7"/>
          <w:sz w:val="13"/>
          <w:szCs w:val="13"/>
        </w:rPr>
        <w:t>34</w:t>
      </w:r>
      <w:r>
        <w:rPr>
          <w:spacing w:val="-1"/>
          <w:w w:val="105"/>
        </w:rPr>
        <w:t>,</w:t>
      </w:r>
      <w:r>
        <w:rPr>
          <w:spacing w:val="6"/>
          <w:w w:val="105"/>
        </w:rPr>
        <w:t> </w:t>
      </w:r>
      <w:r>
        <w:rPr>
          <w:w w:val="105"/>
        </w:rPr>
        <w:t>New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Zealand’s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Child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Youth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ateg</w:t>
      </w:r>
      <w:r>
        <w:rPr>
          <w:spacing w:val="-2"/>
          <w:w w:val="105"/>
        </w:rPr>
        <w:t>y</w:t>
      </w:r>
      <w:r>
        <w:rPr>
          <w:spacing w:val="-2"/>
          <w:w w:val="105"/>
          <w:position w:val="7"/>
          <w:sz w:val="13"/>
          <w:szCs w:val="13"/>
        </w:rPr>
        <w:t>35</w:t>
      </w:r>
      <w:r>
        <w:rPr>
          <w:spacing w:val="-1"/>
          <w:w w:val="105"/>
        </w:rPr>
        <w:t>,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Closing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ap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argets</w:t>
      </w:r>
      <w:r>
        <w:rPr>
          <w:spacing w:val="-1"/>
          <w:w w:val="105"/>
          <w:position w:val="7"/>
          <w:sz w:val="13"/>
          <w:szCs w:val="13"/>
        </w:rPr>
        <w:t>36</w:t>
      </w:r>
      <w:r>
        <w:rPr>
          <w:spacing w:val="-1"/>
          <w:w w:val="105"/>
        </w:rPr>
        <w:t>,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/>
      </w:r>
    </w:p>
    <w:p>
      <w:pPr>
        <w:pStyle w:val="BodyText"/>
        <w:spacing w:line="268" w:lineRule="exact" w:before="0"/>
        <w:ind w:left="1020" w:right="0"/>
        <w:jc w:val="left"/>
        <w:rPr>
          <w:sz w:val="13"/>
          <w:szCs w:val="13"/>
        </w:rPr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National Plan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Child</w:t>
      </w:r>
      <w:r>
        <w:rPr>
          <w:w w:val="105"/>
        </w:rPr>
        <w:t> and</w:t>
      </w:r>
      <w:r>
        <w:rPr>
          <w:spacing w:val="-3"/>
          <w:w w:val="105"/>
        </w:rPr>
        <w:t> Youth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ellbeing.</w:t>
      </w:r>
      <w:r>
        <w:rPr>
          <w:spacing w:val="-3"/>
          <w:w w:val="105"/>
          <w:position w:val="7"/>
          <w:sz w:val="13"/>
        </w:rPr>
        <w:t>37</w:t>
      </w:r>
      <w:r>
        <w:rPr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spacing w:before="67"/>
        <w:ind w:left="0" w:right="281" w:firstLine="0"/>
        <w:jc w:val="righ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.0pt;margin-top:-250.889618pt;width:595.275006pt;height:241.417559pt;mso-position-horizontal-relative:page;mso-position-vertical-relative:paragraph;z-index:6208" type="#_x0000_t75" stroked="false">
            <v:imagedata r:id="rId39" o:title=""/>
          </v:shape>
        </w:pict>
      </w:r>
      <w:r>
        <w:rPr>
          <w:rFonts w:ascii="Calibri"/>
          <w:spacing w:val="-2"/>
          <w:w w:val="95"/>
          <w:sz w:val="18"/>
        </w:rPr>
        <w:t>19</w:t>
      </w:r>
      <w:r>
        <w:rPr>
          <w:rFonts w:ascii="Calibri"/>
          <w:sz w:val="18"/>
        </w:rPr>
      </w:r>
    </w:p>
    <w:p>
      <w:pPr>
        <w:spacing w:after="0"/>
        <w:jc w:val="right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1828" w:footer="0" w:top="2180" w:bottom="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5"/>
          <w:szCs w:val="5"/>
        </w:rPr>
      </w:pPr>
    </w:p>
    <w:p>
      <w:pPr>
        <w:tabs>
          <w:tab w:pos="390" w:val="left" w:leader="none"/>
          <w:tab w:pos="905" w:val="left" w:leader="none"/>
          <w:tab w:pos="5363" w:val="left" w:leader="none"/>
          <w:tab w:pos="5801" w:val="left" w:leader="none"/>
          <w:tab w:pos="6317" w:val="left" w:leader="none"/>
          <w:tab w:pos="6718" w:val="left" w:leader="none"/>
          <w:tab w:pos="7157" w:val="left" w:leader="none"/>
          <w:tab w:pos="7699" w:val="left" w:leader="none"/>
          <w:tab w:pos="8101" w:val="left" w:leader="none"/>
          <w:tab w:pos="8540" w:val="left" w:leader="none"/>
          <w:tab w:pos="9055" w:val="left" w:leader="none"/>
          <w:tab w:pos="9456" w:val="left" w:leader="none"/>
          <w:tab w:pos="9895" w:val="left" w:leader="none"/>
          <w:tab w:pos="10358" w:val="left" w:leader="none"/>
          <w:tab w:pos="10901" w:val="left" w:leader="none"/>
          <w:tab w:pos="11302" w:val="left" w:leader="none"/>
        </w:tabs>
        <w:spacing w:line="200" w:lineRule="atLeast"/>
        <w:ind w:left="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42"/>
          <w:sz w:val="20"/>
        </w:rPr>
        <w:pict>
          <v:group style="width:13.75pt;height:14.5pt;mso-position-horizontal-relative:char;mso-position-vertical-relative:line" coordorigin="0,0" coordsize="275,290">
            <v:group style="position:absolute;left:0;top:0;width:275;height:290" coordorigin="0,0" coordsize="275,290">
              <v:shape style="position:absolute;left:0;top:0;width:275;height:290" coordorigin="0,0" coordsize="275,290" path="m128,0l67,6,7,29,0,35,0,249,59,286,78,289,99,287,158,273,227,233,268,178,272,163,104,163,83,157,67,151,62,141,58,123,59,107,65,91,76,76,92,64,113,55,245,55,243,51,182,8,147,1,128,0xe" filled="true" fillcolor="#000000" stroked="false">
                <v:path arrowok="t"/>
                <v:fill type="solid"/>
              </v:shape>
              <v:shape style="position:absolute;left:0;top:0;width:275;height:290" coordorigin="0,0" coordsize="275,290" path="m245,55l113,55,131,62,147,79,133,141,104,163,272,163,273,160,274,142,273,123,269,104,263,85,254,68,245,55xe" filled="true" fillcolor="#000000" stroked="false">
                <v:path arrowok="t"/>
                <v:fill type="solid"/>
              </v:shape>
            </v:group>
            <v:group style="position:absolute;left:0;top:27;width:238;height:236" coordorigin="0,27" coordsize="238,236">
              <v:shape style="position:absolute;left:0;top:27;width:238;height:236" coordorigin="0,27" coordsize="238,236" path="m119,27l59,35,6,64,0,71,0,210,59,260,79,263,102,261,176,234,222,190,236,161,107,161,86,157,69,151,68,148,62,130,62,112,69,96,82,83,100,72,214,72,206,62,192,49,175,39,157,33,138,29,119,27xe" filled="true" fillcolor="#c01c7b" stroked="false">
                <v:path arrowok="t"/>
                <v:fill type="solid"/>
              </v:shape>
              <v:shape style="position:absolute;left:0;top:27;width:238;height:236" coordorigin="0,27" coordsize="238,236" path="m214,72l100,72,117,76,134,91,134,111,129,134,119,153,107,161,236,161,238,151,238,132,234,113,228,95,218,77,214,72xe" filled="true" fillcolor="#c01c7b" stroked="false">
                <v:path arrowok="t"/>
                <v:fill type="solid"/>
              </v:shape>
            </v:group>
            <v:group style="position:absolute;left:62;top:75;width:71;height:87" coordorigin="62,75" coordsize="71,87">
              <v:shape style="position:absolute;left:62;top:75;width:71;height:87" coordorigin="62,75" coordsize="71,87" path="m103,75l79,84,68,97,62,114,62,132,69,151,72,152,90,158,112,161,121,153,129,136,132,114,130,92,121,76,103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42"/>
          <w:sz w:val="20"/>
        </w:rPr>
      </w:r>
      <w:r>
        <w:rPr>
          <w:rFonts w:ascii="Calibri"/>
          <w:position w:val="42"/>
          <w:sz w:val="20"/>
        </w:rPr>
        <w:tab/>
      </w:r>
      <w:r>
        <w:rPr>
          <w:rFonts w:ascii="Calibri"/>
          <w:position w:val="40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40"/>
          <w:sz w:val="20"/>
        </w:rPr>
      </w:r>
      <w:r>
        <w:rPr>
          <w:rFonts w:ascii="Calibri"/>
          <w:position w:val="40"/>
          <w:sz w:val="20"/>
        </w:rPr>
        <w:tab/>
      </w:r>
      <w:r>
        <w:rPr>
          <w:rFonts w:ascii="Calibri"/>
          <w:sz w:val="20"/>
        </w:rPr>
        <w:pict>
          <v:group style="width:198.55pt;height:54.85pt;mso-position-horizontal-relative:char;mso-position-vertical-relative:line" coordorigin="0,0" coordsize="3971,1097">
            <v:group style="position:absolute;left:0;top:359;width:285;height:322" coordorigin="0,359" coordsize="285,322">
              <v:shape style="position:absolute;left:0;top:359;width:285;height:322" coordorigin="0,359" coordsize="285,322" path="m148,359l75,378,29,417,2,488,0,508,0,531,9,593,43,646,101,677,125,681,144,678,163,673,202,660,221,655,269,610,284,573,121,573,103,572,87,565,73,554,61,538,53,518,58,498,71,482,85,480,273,480,271,473,246,419,198,373,166,361,148,359xe" filled="true" fillcolor="#000000" stroked="false">
                <v:path arrowok="t"/>
                <v:fill type="solid"/>
              </v:shape>
              <v:shape style="position:absolute;left:0;top:359;width:285;height:322" coordorigin="0,359" coordsize="285,322" path="m273,480l85,480,105,483,125,490,144,501,157,515,161,531,153,551,145,567,140,569,121,573,284,573,285,554,284,551,283,533,280,512,276,492,273,480xe" filled="true" fillcolor="#000000" stroked="false">
                <v:path arrowok="t"/>
                <v:fill type="solid"/>
              </v:shape>
            </v:group>
            <v:group style="position:absolute;left:26;top:396;width:232;height:263" coordorigin="26,396" coordsize="232,263">
              <v:shape style="position:absolute;left:26;top:396;width:232;height:263" coordorigin="26,396" coordsize="232,263" path="m152,396l81,416,38,463,26,520,27,540,41,601,85,645,131,658,150,655,169,649,188,643,208,637,252,590,258,570,125,570,107,568,92,560,79,546,70,526,76,509,93,494,249,494,248,488,219,435,169,398,152,396xe" filled="true" fillcolor="#fcb325" stroked="false">
                <v:path arrowok="t"/>
                <v:fill type="solid"/>
              </v:shape>
              <v:shape style="position:absolute;left:26;top:396;width:232;height:263" coordorigin="26,396" coordsize="232,263" path="m249,494l93,494,114,496,136,504,153,515,160,528,153,549,146,565,144,565,125,570,258,570,258,547,256,527,253,508,249,494xe" filled="true" fillcolor="#fcb325" stroked="false">
                <v:path arrowok="t"/>
                <v:fill type="solid"/>
              </v:shape>
            </v:group>
            <v:group style="position:absolute;left:73;top:498;width:87;height:73" coordorigin="73,498" coordsize="87,73">
              <v:shape style="position:absolute;left:73;top:498;width:87;height:73" coordorigin="73,498" coordsize="87,73" path="m94,498l77,505,73,522,79,547,91,560,107,568,126,570,146,565,147,562,155,545,160,523,153,513,136,504,115,498,94,498xe" filled="true" fillcolor="#000000" stroked="false">
                <v:path arrowok="t"/>
                <v:fill type="solid"/>
              </v:shape>
            </v:group>
            <v:group style="position:absolute;left:402;top:388;width:323;height:290" coordorigin="402,388" coordsize="323,290">
              <v:shape style="position:absolute;left:402;top:388;width:323;height:290" coordorigin="402,388" coordsize="323,290" path="m578,388l517,394,457,417,416,464,402,529,402,530,406,548,413,567,422,586,430,605,438,624,491,668,528,677,549,675,608,661,677,621,718,566,722,551,554,551,533,545,517,539,513,529,508,511,509,495,515,479,526,464,542,452,563,443,696,443,693,439,632,396,597,389,578,388xe" filled="true" fillcolor="#000000" stroked="false">
                <v:path arrowok="t"/>
                <v:fill type="solid"/>
              </v:shape>
              <v:shape style="position:absolute;left:402;top:388;width:323;height:290" coordorigin="402,388" coordsize="323,290" path="m696,443l563,443,581,450,597,467,583,529,554,551,722,551,723,548,724,530,723,511,719,492,713,473,704,456,696,443xe" filled="true" fillcolor="#000000" stroked="false">
                <v:path arrowok="t"/>
                <v:fill type="solid"/>
              </v:shape>
            </v:group>
            <v:group style="position:absolute;left:425;top:415;width:264;height:236" coordorigin="425,415" coordsize="264,236">
              <v:shape style="position:absolute;left:425;top:415;width:264;height:236" coordorigin="425,415" coordsize="264,236" path="m569,415l509,423,456,452,427,509,425,533,430,552,438,571,446,590,454,608,509,648,529,651,552,649,626,622,672,578,686,549,557,549,536,545,519,539,518,536,512,518,512,500,519,484,532,471,550,460,665,460,656,450,642,437,625,427,607,421,588,417,569,415xe" filled="true" fillcolor="#c01c7b" stroked="false">
                <v:path arrowok="t"/>
                <v:fill type="solid"/>
              </v:shape>
              <v:shape style="position:absolute;left:425;top:415;width:264;height:236" coordorigin="425,415" coordsize="264,236" path="m665,460l550,460,567,464,584,479,585,499,579,522,569,541,557,549,686,549,688,539,688,520,684,501,678,483,668,465,665,460xe" filled="true" fillcolor="#c01c7b" stroked="false">
                <v:path arrowok="t"/>
                <v:fill type="solid"/>
              </v:shape>
            </v:group>
            <v:group style="position:absolute;left:512;top:463;width:71;height:87" coordorigin="512,463" coordsize="71,87">
              <v:shape style="position:absolute;left:512;top:463;width:71;height:87" coordorigin="512,463" coordsize="71,87" path="m553,463l530,472,518,485,512,502,512,520,519,539,522,540,540,546,562,549,571,541,579,524,582,502,580,480,571,464,553,463xe" filled="true" fillcolor="#000000" stroked="false">
                <v:path arrowok="t"/>
                <v:fill type="solid"/>
              </v:shape>
            </v:group>
            <v:group style="position:absolute;left:840;top:384;width:302;height:311" coordorigin="840,384" coordsize="302,311">
              <v:shape style="position:absolute;left:840;top:384;width:302;height:311" coordorigin="840,384" coordsize="302,311" path="m1001,384l942,400,885,453,850,506,840,561,842,580,881,650,935,677,954,685,973,693,982,694,1002,694,1021,692,1090,650,1126,587,1130,577,971,577,964,574,947,565,935,553,927,537,924,520,925,500,933,479,950,468,971,465,1135,465,1131,451,1079,401,1021,384,1001,384xe" filled="true" fillcolor="#000000" stroked="false">
                <v:path arrowok="t"/>
                <v:fill type="solid"/>
              </v:shape>
              <v:shape style="position:absolute;left:840;top:384;width:302;height:311" coordorigin="840,384" coordsize="302,311" path="m1135,465l971,465,984,475,996,490,1006,508,1012,527,1012,545,1005,559,986,569,971,577,1130,577,1132,570,1137,553,1140,535,1141,515,1140,495,1137,474,1135,465xe" filled="true" fillcolor="#000000" stroked="false">
                <v:path arrowok="t"/>
                <v:fill type="solid"/>
              </v:shape>
            </v:group>
            <v:group style="position:absolute;left:866;top:418;width:247;height:254" coordorigin="866,418" coordsize="247,254">
              <v:shape style="position:absolute;left:866;top:418;width:247;height:254" coordorigin="866,418" coordsize="247,254" path="m1001,418l941,436,886,495,866,560,866,565,869,584,900,636,955,662,974,670,1050,657,1094,594,1103,575,972,575,969,574,952,565,940,552,934,536,934,517,941,496,956,488,1108,488,1107,482,1059,431,1022,419,1001,418xe" filled="true" fillcolor="#eecae0" stroked="false">
                <v:path arrowok="t"/>
                <v:fill type="solid"/>
              </v:shape>
              <v:shape style="position:absolute;left:866;top:418;width:247;height:254" coordorigin="866,418" coordsize="247,254" path="m1108,488l956,488,980,489,993,504,1004,523,1010,542,1007,556,988,568,972,575,1103,575,1108,560,1112,542,1113,523,1111,503,1108,488xe" filled="true" fillcolor="#eecae0" stroked="false">
                <v:path arrowok="t"/>
                <v:fill type="solid"/>
              </v:shape>
            </v:group>
            <v:group style="position:absolute;left:933;top:484;width:79;height:92" coordorigin="933,484" coordsize="79,92">
              <v:shape style="position:absolute;left:933;top:484;width:79;height:92" coordorigin="933,484" coordsize="79,92" path="m961,484l946,494,933,517,933,536,940,553,953,566,972,575,979,572,995,562,1011,542,1005,524,993,505,977,490,961,484xe" filled="true" fillcolor="#000000" stroked="false">
                <v:path arrowok="t"/>
                <v:fill type="solid"/>
              </v:shape>
            </v:group>
            <v:group style="position:absolute;left:1383;top:376;width:285;height:322" coordorigin="1383,376" coordsize="285,322">
              <v:shape style="position:absolute;left:1383;top:376;width:285;height:322" coordorigin="1383,376" coordsize="285,322" path="m1531,376l1458,395,1411,434,1384,505,1383,525,1383,548,1391,610,1425,663,1483,694,1508,698,1527,695,1546,690,1585,677,1604,672,1652,627,1667,590,1504,590,1486,589,1470,582,1456,571,1444,555,1436,535,1441,515,1453,499,1468,497,1656,497,1654,490,1628,435,1580,390,1548,378,1531,376xe" filled="true" fillcolor="#000000" stroked="false">
                <v:path arrowok="t"/>
                <v:fill type="solid"/>
              </v:shape>
              <v:shape style="position:absolute;left:1383;top:376;width:285;height:322" coordorigin="1383,376" coordsize="285,322" path="m1656,497l1468,497,1487,500,1508,507,1526,518,1539,532,1543,548,1535,568,1528,584,1523,586,1504,590,1667,590,1667,571,1667,568,1665,550,1663,529,1659,509,1656,497xe" filled="true" fillcolor="#000000" stroked="false">
                <v:path arrowok="t"/>
                <v:fill type="solid"/>
              </v:shape>
            </v:group>
            <v:group style="position:absolute;left:1409;top:413;width:232;height:263" coordorigin="1409,413" coordsize="232,263">
              <v:shape style="position:absolute;left:1409;top:413;width:232;height:263" coordorigin="1409,413" coordsize="232,263" path="m1535,413l1464,433,1421,480,1409,537,1409,557,1423,618,1468,662,1513,675,1532,672,1552,666,1571,659,1590,654,1634,606,1640,587,1508,587,1490,585,1474,577,1462,562,1453,543,1459,526,1476,511,1632,511,1630,505,1602,452,1552,415,1535,413xe" filled="true" fillcolor="#fcb325" stroked="false">
                <v:path arrowok="t"/>
                <v:fill type="solid"/>
              </v:shape>
              <v:shape style="position:absolute;left:1409;top:413;width:232;height:263" coordorigin="1409,413" coordsize="232,263" path="m1632,511l1476,511,1496,513,1518,521,1536,532,1542,545,1536,566,1528,582,1527,582,1508,587,1640,587,1641,564,1639,544,1635,524,1632,511xe" filled="true" fillcolor="#fcb325" stroked="false">
                <v:path arrowok="t"/>
                <v:fill type="solid"/>
              </v:shape>
            </v:group>
            <v:group style="position:absolute;left:1456;top:515;width:87;height:73" coordorigin="1456,515" coordsize="87,73">
              <v:shape style="position:absolute;left:1456;top:515;width:87;height:73" coordorigin="1456,515" coordsize="87,73" path="m1476,515l1459,522,1456,539,1461,563,1474,577,1490,585,1508,587,1528,582,1530,579,1538,562,1543,540,1535,530,1519,521,1498,515,1476,515xe" filled="true" fillcolor="#000000" stroked="false">
                <v:path arrowok="t"/>
                <v:fill type="solid"/>
              </v:shape>
            </v:group>
            <v:group style="position:absolute;left:1784;top:405;width:323;height:290" coordorigin="1784,405" coordsize="323,290">
              <v:shape style="position:absolute;left:1784;top:405;width:323;height:290" coordorigin="1784,405" coordsize="323,290" path="m1961,405l1900,411,1840,434,1799,480,1784,546,1784,547,1789,565,1796,584,1804,603,1813,622,1821,641,1874,685,1911,694,1932,692,1990,677,2060,638,2101,583,2105,568,1937,568,1916,562,1900,556,1895,546,1891,528,1892,511,1897,496,1908,481,1924,469,1945,460,2078,460,2076,456,2015,413,1979,406,1961,405xe" filled="true" fillcolor="#000000" stroked="false">
                <v:path arrowok="t"/>
                <v:fill type="solid"/>
              </v:shape>
              <v:shape style="position:absolute;left:1784;top:405;width:323;height:290" coordorigin="1784,405" coordsize="323,290" path="m2078,460l1945,460,1963,467,1980,484,1966,546,1937,568,2105,568,2105,565,2107,547,2106,528,2102,509,2096,490,2087,472,2078,460xe" filled="true" fillcolor="#000000" stroked="false">
                <v:path arrowok="t"/>
                <v:fill type="solid"/>
              </v:shape>
            </v:group>
            <v:group style="position:absolute;left:1808;top:432;width:264;height:236" coordorigin="1808,432" coordsize="264,236">
              <v:shape style="position:absolute;left:1808;top:432;width:264;height:236" coordorigin="1808,432" coordsize="264,236" path="m1952,432l1892,440,1838,469,1809,526,1808,550,1813,569,1821,588,1829,606,1837,625,1892,665,1912,668,1935,666,2008,639,2055,595,2069,566,1940,566,1919,562,1902,556,1901,553,1895,535,1895,517,1902,501,1915,488,1933,477,2047,477,2039,467,2025,454,2008,444,1990,437,1971,434,1952,432xe" filled="true" fillcolor="#c01c7b" stroked="false">
                <v:path arrowok="t"/>
                <v:fill type="solid"/>
              </v:shape>
              <v:shape style="position:absolute;left:1808;top:432;width:264;height:236" coordorigin="1808,432" coordsize="264,236" path="m2047,477l1933,477,1950,481,1967,496,1967,516,1962,539,1952,558,1940,566,2069,566,2071,556,2071,537,2067,518,2061,500,2051,482,2047,477xe" filled="true" fillcolor="#c01c7b" stroked="false">
                <v:path arrowok="t"/>
                <v:fill type="solid"/>
              </v:shape>
            </v:group>
            <v:group style="position:absolute;left:1895;top:480;width:71;height:87" coordorigin="1895,480" coordsize="71,87">
              <v:shape style="position:absolute;left:1895;top:480;width:71;height:87" coordorigin="1895,480" coordsize="71,87" path="m1936,480l1912,488,1901,502,1895,519,1895,537,1902,556,1905,557,1923,563,1945,566,1954,558,1961,541,1965,519,1963,497,1954,481,1936,480xe" filled="true" fillcolor="#000000" stroked="false">
                <v:path arrowok="t"/>
                <v:fill type="solid"/>
              </v:shape>
            </v:group>
            <v:group style="position:absolute;left:2223;top:400;width:302;height:311" coordorigin="2223,400" coordsize="302,311">
              <v:shape style="position:absolute;left:2223;top:400;width:302;height:311" coordorigin="2223,400" coordsize="302,311" path="m2383,400l2325,417,2267,470,2233,523,2223,578,2225,597,2264,667,2317,694,2337,701,2355,710,2364,710,2384,711,2404,709,2473,666,2509,604,2513,593,2354,593,2347,591,2330,582,2318,570,2309,554,2306,536,2308,517,2315,496,2332,485,2354,482,2518,482,2514,468,2461,418,2404,401,2383,400xe" filled="true" fillcolor="#000000" stroked="false">
                <v:path arrowok="t"/>
                <v:fill type="solid"/>
              </v:shape>
              <v:shape style="position:absolute;left:2223;top:400;width:302;height:311" coordorigin="2223,400" coordsize="302,311" path="m2518,482l2354,482,2367,492,2379,507,2389,525,2395,544,2395,562,2388,576,2369,586,2354,593,2513,593,2515,587,2520,570,2523,551,2524,532,2523,512,2520,491,2518,482xe" filled="true" fillcolor="#000000" stroked="false">
                <v:path arrowok="t"/>
                <v:fill type="solid"/>
              </v:shape>
            </v:group>
            <v:group style="position:absolute;left:2249;top:435;width:247;height:254" coordorigin="2249,435" coordsize="247,254">
              <v:shape style="position:absolute;left:2249;top:435;width:247;height:254" coordorigin="2249,435" coordsize="247,254" path="m2384,435l2324,453,2269,512,2249,577,2249,582,2252,601,2283,653,2338,679,2356,687,2433,674,2477,611,2485,592,2355,592,2352,591,2335,582,2323,569,2317,553,2317,534,2324,513,2339,504,2491,504,2489,499,2442,448,2404,436,2384,435xe" filled="true" fillcolor="#eecae0" stroked="false">
                <v:path arrowok="t"/>
                <v:fill type="solid"/>
              </v:shape>
              <v:shape style="position:absolute;left:2249;top:435;width:247;height:254" coordorigin="2249,435" coordsize="247,254" path="m2491,504l2339,504,2363,506,2376,521,2387,540,2393,559,2390,573,2371,585,2355,592,2485,592,2491,577,2494,559,2496,540,2494,520,2491,504xe" filled="true" fillcolor="#eecae0" stroked="false">
                <v:path arrowok="t"/>
                <v:fill type="solid"/>
              </v:shape>
            </v:group>
            <v:group style="position:absolute;left:2315;top:501;width:79;height:92" coordorigin="2315,501" coordsize="79,92">
              <v:shape style="position:absolute;left:2315;top:501;width:79;height:92" coordorigin="2315,501" coordsize="79,92" path="m2344,501l2328,511,2315,534,2316,553,2323,570,2336,583,2355,592,2362,589,2378,579,2394,559,2388,541,2376,522,2360,507,2344,501xe" filled="true" fillcolor="#000000" stroked="false">
                <v:path arrowok="t"/>
                <v:fill type="solid"/>
              </v:shape>
            </v:group>
            <v:group style="position:absolute;left:2738;top:379;width:285;height:322" coordorigin="2738,379" coordsize="285,322">
              <v:shape style="position:absolute;left:2738;top:379;width:285;height:322" coordorigin="2738,379" coordsize="285,322" path="m2886,379l2813,397,2767,437,2740,508,2738,527,2738,550,2747,613,2781,665,2839,696,2863,700,2882,697,2902,692,2940,680,2960,674,3007,630,3022,592,2860,592,2842,591,2825,585,2811,573,2800,558,2791,537,2797,517,2809,502,2824,499,3011,499,3010,492,2984,438,2936,392,2904,380,2886,379xe" filled="true" fillcolor="#000000" stroked="false">
                <v:path arrowok="t"/>
                <v:fill type="solid"/>
              </v:shape>
              <v:shape style="position:absolute;left:2738;top:379;width:285;height:322" coordorigin="2738,379" coordsize="285,322" path="m3011,499l2824,499,2843,502,2863,509,2882,520,2895,534,2899,550,2891,571,2884,586,2879,588,2860,592,3022,592,3023,573,3023,571,3021,552,3018,532,3015,512,3011,499xe" filled="true" fillcolor="#000000" stroked="false">
                <v:path arrowok="t"/>
                <v:fill type="solid"/>
              </v:shape>
            </v:group>
            <v:group style="position:absolute;left:2765;top:415;width:232;height:263" coordorigin="2765,415" coordsize="232,263">
              <v:shape style="position:absolute;left:2765;top:415;width:232;height:263" coordorigin="2765,415" coordsize="232,263" path="m2890,415l2819,435,2776,482,2765,539,2765,560,2779,620,2823,665,2869,677,2888,674,2907,668,2927,662,2946,656,2990,609,2996,589,2863,589,2846,587,2830,579,2817,565,2809,545,2814,528,2832,513,2987,513,2986,508,2957,454,2907,418,2890,415xe" filled="true" fillcolor="#fcb325" stroked="false">
                <v:path arrowok="t"/>
                <v:fill type="solid"/>
              </v:shape>
              <v:shape style="position:absolute;left:2765;top:415;width:232;height:263" coordorigin="2765,415" coordsize="232,263" path="m2987,513l2832,513,2852,515,2874,523,2891,534,2898,547,2891,568,2884,584,2883,585,2863,589,2996,589,2997,567,2994,547,2991,527,2987,513xe" filled="true" fillcolor="#fcb325" stroked="false">
                <v:path arrowok="t"/>
                <v:fill type="solid"/>
              </v:shape>
            </v:group>
            <v:group style="position:absolute;left:2811;top:517;width:87;height:73" coordorigin="2811,517" coordsize="87,73">
              <v:shape style="position:absolute;left:2811;top:517;width:87;height:73" coordorigin="2811,517" coordsize="87,73" path="m2832,517l2815,524,2811,541,2817,566,2829,579,2845,587,2864,589,2884,584,2885,581,2893,564,2898,542,2891,532,2874,523,2853,517,2832,517xe" filled="true" fillcolor="#000000" stroked="false">
                <v:path arrowok="t"/>
                <v:fill type="solid"/>
              </v:shape>
            </v:group>
            <v:group style="position:absolute;left:3140;top:407;width:323;height:290" coordorigin="3140,407" coordsize="323,290">
              <v:shape style="position:absolute;left:3140;top:407;width:323;height:290" coordorigin="3140,407" coordsize="323,290" path="m3316,407l3255,414,3196,437,3154,483,3140,548,3140,549,3145,568,3152,587,3160,605,3169,625,3176,643,3229,687,3267,696,3288,695,3346,680,3415,640,3456,585,3460,570,3292,570,3272,564,3256,558,3251,548,3246,531,3247,514,3253,498,3264,484,3280,472,3301,462,3434,462,3431,458,3370,416,3335,408,3316,407xe" filled="true" fillcolor="#000000" stroked="false">
                <v:path arrowok="t"/>
                <v:fill type="solid"/>
              </v:shape>
              <v:shape style="position:absolute;left:3140;top:407;width:323;height:290" coordorigin="3140,407" coordsize="323,290" path="m3434,462l3301,462,3319,469,3335,486,3321,549,3292,570,3460,570,3461,568,3463,549,3462,530,3458,511,3451,493,3442,475,3434,462xe" filled="true" fillcolor="#000000" stroked="false">
                <v:path arrowok="t"/>
                <v:fill type="solid"/>
              </v:shape>
            </v:group>
            <v:group style="position:absolute;left:3163;top:435;width:264;height:236" coordorigin="3163,435" coordsize="264,236">
              <v:shape style="position:absolute;left:3163;top:435;width:264;height:236" coordorigin="3163,435" coordsize="264,236" path="m3307,435l3247,442,3194,472,3165,528,3163,552,3168,571,3176,590,3185,609,3193,628,3247,667,3267,670,3290,668,3364,642,3410,597,3424,569,3295,569,3274,564,3258,558,3256,556,3250,537,3251,520,3258,504,3270,490,3288,480,3403,480,3395,469,3380,456,3364,446,3345,440,3326,436,3307,435xe" filled="true" fillcolor="#c01c7b" stroked="false">
                <v:path arrowok="t"/>
                <v:fill type="solid"/>
              </v:shape>
              <v:shape style="position:absolute;left:3163;top:435;width:264;height:236" coordorigin="3163,435" coordsize="264,236" path="m3403,480l3288,480,3306,483,3323,498,3323,519,3317,542,3308,560,3295,569,3424,569,3426,558,3426,539,3423,520,3416,502,3407,485,3403,480xe" filled="true" fillcolor="#c01c7b" stroked="false">
                <v:path arrowok="t"/>
                <v:fill type="solid"/>
              </v:shape>
            </v:group>
            <v:group style="position:absolute;left:3250;top:482;width:71;height:87" coordorigin="3250,482" coordsize="71,87">
              <v:shape style="position:absolute;left:3250;top:482;width:71;height:87" coordorigin="3250,482" coordsize="71,87" path="m3292,482l3268,491,3256,505,3250,521,3250,539,3258,558,3261,559,3279,566,3300,568,3310,561,3317,543,3321,521,3319,500,3310,483,3292,482xe" filled="true" fillcolor="#000000" stroked="false">
                <v:path arrowok="t"/>
                <v:fill type="solid"/>
              </v:shape>
            </v:group>
            <v:group style="position:absolute;left:3579;top:403;width:302;height:311" coordorigin="3579,403" coordsize="302,311">
              <v:shape style="position:absolute;left:3579;top:403;width:302;height:311" coordorigin="3579,403" coordsize="302,311" path="m3739,403l3681,420,3623,472,3588,526,3579,581,3581,599,3619,670,3673,696,3692,704,3711,712,3720,713,3740,713,3760,712,3829,669,3864,607,3868,596,3709,596,3703,594,3686,585,3673,572,3665,557,3662,539,3664,519,3671,498,3688,487,3710,485,3873,485,3869,471,3817,420,3759,403,3739,403xe" filled="true" fillcolor="#000000" stroked="false">
                <v:path arrowok="t"/>
                <v:fill type="solid"/>
              </v:shape>
              <v:shape style="position:absolute;left:3579;top:403;width:302;height:311" coordorigin="3579,403" coordsize="302,311" path="m3873,485l3710,485,3722,494,3734,509,3744,527,3750,547,3751,564,3744,578,3725,589,3709,596,3868,596,3871,590,3875,572,3879,554,3880,535,3879,514,3875,493,3873,485xe" filled="true" fillcolor="#000000" stroked="false">
                <v:path arrowok="t"/>
                <v:fill type="solid"/>
              </v:shape>
            </v:group>
            <v:group style="position:absolute;left:3604;top:437;width:247;height:254" coordorigin="3604,437" coordsize="247,254">
              <v:shape style="position:absolute;left:3604;top:437;width:247;height:254" coordorigin="3604,437" coordsize="247,254" path="m3739,437l3679,456,3624,514,3605,579,3604,585,3607,603,3638,656,3693,682,3712,690,3788,676,3832,614,3841,595,3710,595,3708,594,3691,585,3679,572,3673,555,3673,536,3679,515,3695,507,3846,507,3845,502,3797,451,3760,439,3739,437xe" filled="true" fillcolor="#eecae0" stroked="false">
                <v:path arrowok="t"/>
                <v:fill type="solid"/>
              </v:shape>
              <v:shape style="position:absolute;left:3604;top:437;width:247;height:254" coordorigin="3604,437" coordsize="247,254" path="m3846,507l3695,507,3718,508,3732,523,3743,543,3748,562,3745,575,3727,587,3710,595,3841,595,3846,579,3850,561,3851,542,3850,522,3846,507xe" filled="true" fillcolor="#eecae0" stroked="false">
                <v:path arrowok="t"/>
                <v:fill type="solid"/>
              </v:shape>
            </v:group>
            <v:group style="position:absolute;left:3671;top:503;width:79;height:92" coordorigin="3671,503" coordsize="79,92">
              <v:shape style="position:absolute;left:3671;top:503;width:79;height:92" coordorigin="3671,503" coordsize="79,92" path="m3699,503l3684,513,3671,536,3672,555,3678,572,3692,586,3710,595,3717,591,3733,581,3750,561,3743,544,3731,525,3716,509,3699,503xe" filled="true" fillcolor="#000000" stroked="false">
                <v:path arrowok="t"/>
                <v:fill type="solid"/>
              </v:shape>
            </v:group>
            <v:group style="position:absolute;left:342;top:0;width:3629;height:1097" coordorigin="342,0" coordsize="3629,1097">
              <v:shape style="position:absolute;left:342;top:0;width:3629;height:1097" coordorigin="342,0" coordsize="3629,1097" path="m342,1096l3970,1096,3970,0,342,0,342,1096xe" filled="true" fillcolor="#ffffff" stroked="false">
                <v:path arrowok="t"/>
                <v:fill type="solid"/>
              </v:shape>
              <v:shape style="position:absolute;left:0;top:0;width:3971;height:1097" type="#_x0000_t202" filled="false" stroked="false">
                <v:textbox inset="0,0,0,0">
                  <w:txbxContent>
                    <w:p>
                      <w:pPr>
                        <w:spacing w:before="167"/>
                        <w:ind w:left="681" w:right="0" w:firstLine="0"/>
                        <w:jc w:val="left"/>
                        <w:rPr>
                          <w:rFonts w:ascii="Trebuchet MS" w:hAnsi="Trebuchet MS" w:cs="Trebuchet MS" w:eastAsia="Trebuchet MS"/>
                          <w:sz w:val="56"/>
                          <w:szCs w:val="56"/>
                        </w:rPr>
                      </w:pPr>
                      <w:r>
                        <w:rPr>
                          <w:rFonts w:ascii="Trebuchet MS"/>
                          <w:b/>
                          <w:color w:val="BC3C2E"/>
                          <w:spacing w:val="-4"/>
                          <w:sz w:val="56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BC3C2E"/>
                          <w:spacing w:val="-5"/>
                          <w:sz w:val="56"/>
                        </w:rPr>
                        <w:t>eference</w:t>
                      </w:r>
                      <w:r>
                        <w:rPr>
                          <w:rFonts w:ascii="Trebuchet MS"/>
                          <w:b/>
                          <w:color w:val="BC3C2E"/>
                          <w:spacing w:val="-4"/>
                          <w:sz w:val="56"/>
                        </w:rPr>
                        <w:t>s</w:t>
                      </w:r>
                      <w:r>
                        <w:rPr>
                          <w:rFonts w:ascii="Trebuchet MS"/>
                          <w:sz w:val="5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/>
          <w:sz w:val="20"/>
        </w:rPr>
      </w:r>
      <w:r>
        <w:rPr>
          <w:rFonts w:ascii="Times New Roman"/>
          <w:spacing w:val="35"/>
          <w:sz w:val="20"/>
        </w:rPr>
        <w:t> </w:t>
      </w:r>
      <w:r>
        <w:rPr>
          <w:rFonts w:ascii="Calibri"/>
          <w:spacing w:val="35"/>
          <w:position w:val="42"/>
          <w:sz w:val="20"/>
        </w:rPr>
        <w:pict>
          <v:group style="width:14.25pt;height:16.1pt;mso-position-horizontal-relative:char;mso-position-vertical-relative:line" coordorigin="0,0" coordsize="285,322">
            <v:group style="position:absolute;left:0;top:0;width:285;height:322" coordorigin="0,0" coordsize="285,322">
              <v:shape style="position:absolute;left:0;top:0;width:285;height:322" coordorigin="0,0" coordsize="285,322" path="m148,0l75,19,29,58,2,129,0,148,0,172,9,234,43,286,101,318,125,321,144,319,163,314,202,301,221,295,269,251,284,214,121,214,103,212,87,206,73,195,61,179,53,158,58,139,71,123,85,120,273,120,271,114,246,59,198,13,166,2,148,0xe" filled="true" fillcolor="#000000" stroked="false">
                <v:path arrowok="t"/>
                <v:fill type="solid"/>
              </v:shape>
              <v:shape style="position:absolute;left:0;top:0;width:285;height:322" coordorigin="0,0" coordsize="285,322" path="m273,120l85,120,105,123,125,131,144,142,157,156,161,172,153,192,145,207,140,209,121,214,284,214,285,195,284,192,283,173,280,153,276,133,273,120xe" filled="true" fillcolor="#000000" stroked="false">
                <v:path arrowok="t"/>
                <v:fill type="solid"/>
              </v:shape>
            </v:group>
            <v:group style="position:absolute;left:26;top:36;width:232;height:263" coordorigin="26,36" coordsize="232,263">
              <v:shape style="position:absolute;left:26;top:36;width:232;height:263" coordorigin="26,36" coordsize="232,263" path="m152,36l81,57,38,103,26,161,27,181,41,241,85,286,131,299,150,295,169,290,188,283,208,277,252,230,258,211,125,211,107,209,92,200,79,186,70,167,76,150,93,134,249,134,248,129,219,75,169,39,152,36xe" filled="true" fillcolor="#fcb325" stroked="false">
                <v:path arrowok="t"/>
                <v:fill type="solid"/>
              </v:shape>
              <v:shape style="position:absolute;left:26;top:36;width:232;height:263" coordorigin="26,36" coordsize="232,263" path="m249,134l93,134,114,137,136,144,153,156,160,168,153,189,146,205,144,206,125,211,258,211,258,188,256,168,253,148,249,134xe" filled="true" fillcolor="#fcb325" stroked="false">
                <v:path arrowok="t"/>
                <v:fill type="solid"/>
              </v:shape>
            </v:group>
            <v:group style="position:absolute;left:73;top:138;width:87;height:73" coordorigin="73,138" coordsize="87,73">
              <v:shape style="position:absolute;left:73;top:138;width:87;height:73" coordorigin="73,138" coordsize="87,73" path="m94,138l77,145,73,163,79,187,91,201,107,209,126,211,146,205,147,203,155,185,160,163,153,153,136,144,115,139,94,13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35"/>
          <w:position w:val="42"/>
          <w:sz w:val="20"/>
        </w:rPr>
      </w:r>
      <w:r>
        <w:rPr>
          <w:rFonts w:ascii="Calibri"/>
          <w:spacing w:val="35"/>
          <w:position w:val="42"/>
          <w:sz w:val="20"/>
        </w:rPr>
        <w:tab/>
      </w:r>
      <w:r>
        <w:rPr>
          <w:rFonts w:ascii="Calibri"/>
          <w:spacing w:val="35"/>
          <w:position w:val="42"/>
          <w:sz w:val="20"/>
        </w:rPr>
        <w:pict>
          <v:group style="width:16.1500pt;height:14.5pt;mso-position-horizontal-relative:char;mso-position-vertical-relative:line" coordorigin="0,0" coordsize="323,290">
            <v:group style="position:absolute;left:0;top:0;width:323;height:290" coordorigin="0,0" coordsize="323,290">
              <v:shape style="position:absolute;left:0;top:0;width:323;height:290" coordorigin="0,0" coordsize="323,290" path="m177,0l116,6,56,29,15,76,0,141,0,142,5,160,12,179,20,198,29,217,36,236,89,280,127,289,148,287,206,273,275,233,316,178,321,163,152,163,132,157,116,151,111,141,107,123,107,107,113,91,124,76,140,64,161,55,294,55,292,51,231,8,195,1,177,0xe" filled="true" fillcolor="#000000" stroked="false">
                <v:path arrowok="t"/>
                <v:fill type="solid"/>
              </v:shape>
              <v:shape style="position:absolute;left:0;top:0;width:323;height:290" coordorigin="0,0" coordsize="323,290" path="m294,55l161,55,179,62,196,79,182,141,152,163,321,163,321,160,323,142,322,123,318,104,311,85,303,68,294,55xe" filled="true" fillcolor="#000000" stroked="false">
                <v:path arrowok="t"/>
                <v:fill type="solid"/>
              </v:shape>
            </v:group>
            <v:group style="position:absolute;left:23;top:27;width:264;height:236" coordorigin="23,27" coordsize="264,236">
              <v:shape style="position:absolute;left:23;top:27;width:264;height:236" coordorigin="23,27" coordsize="264,236" path="m168,27l107,35,54,64,25,121,23,145,29,164,36,183,45,202,53,220,107,260,127,263,150,261,224,234,270,190,284,161,155,161,134,157,118,151,116,148,110,130,111,112,118,96,130,83,148,72,263,72,255,62,240,49,224,39,205,33,187,29,168,27xe" filled="true" fillcolor="#c01c7b" stroked="false">
                <v:path arrowok="t"/>
                <v:fill type="solid"/>
              </v:shape>
              <v:shape style="position:absolute;left:23;top:27;width:264;height:236" coordorigin="23,27" coordsize="264,236" path="m263,72l148,72,166,76,183,91,183,111,178,134,168,153,155,161,284,161,286,151,286,132,283,113,276,95,267,77,263,72xe" filled="true" fillcolor="#c01c7b" stroked="false">
                <v:path arrowok="t"/>
                <v:fill type="solid"/>
              </v:shape>
            </v:group>
            <v:group style="position:absolute;left:110;top:75;width:71;height:87" coordorigin="110,75" coordsize="71,87">
              <v:shape style="position:absolute;left:110;top:75;width:71;height:87" coordorigin="110,75" coordsize="71,87" path="m152,75l128,84,116,97,110,114,111,132,118,151,121,152,139,158,161,161,170,153,177,136,181,114,179,92,170,76,152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35"/>
          <w:position w:val="42"/>
          <w:sz w:val="20"/>
        </w:rPr>
      </w:r>
      <w:r>
        <w:rPr>
          <w:rFonts w:ascii="Calibri"/>
          <w:spacing w:val="35"/>
          <w:position w:val="42"/>
          <w:sz w:val="20"/>
        </w:rPr>
        <w:tab/>
      </w:r>
      <w:r>
        <w:rPr>
          <w:rFonts w:ascii="Calibri"/>
          <w:spacing w:val="35"/>
          <w:position w:val="40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35"/>
          <w:position w:val="40"/>
          <w:sz w:val="20"/>
        </w:rPr>
      </w:r>
      <w:r>
        <w:rPr>
          <w:rFonts w:ascii="Calibri"/>
          <w:spacing w:val="35"/>
          <w:position w:val="40"/>
          <w:sz w:val="20"/>
        </w:rPr>
        <w:tab/>
      </w:r>
      <w:r>
        <w:rPr>
          <w:rFonts w:ascii="Calibri"/>
          <w:spacing w:val="35"/>
          <w:position w:val="42"/>
          <w:sz w:val="20"/>
        </w:rPr>
        <w:pict>
          <v:group style="width:14.25pt;height:16.1pt;mso-position-horizontal-relative:char;mso-position-vertical-relative:line" coordorigin="0,0" coordsize="285,322">
            <v:group style="position:absolute;left:0;top:0;width:285;height:322" coordorigin="0,0" coordsize="285,322">
              <v:shape style="position:absolute;left:0;top:0;width:285;height:322" coordorigin="0,0" coordsize="285,322" path="m148,0l75,19,29,58,2,129,0,148,0,172,9,234,43,286,101,318,125,321,144,319,163,314,202,301,221,295,269,251,284,214,121,214,103,212,87,206,73,195,61,179,53,158,58,139,71,123,85,120,273,120,271,114,246,59,198,13,166,2,148,0xe" filled="true" fillcolor="#000000" stroked="false">
                <v:path arrowok="t"/>
                <v:fill type="solid"/>
              </v:shape>
              <v:shape style="position:absolute;left:0;top:0;width:285;height:322" coordorigin="0,0" coordsize="285,322" path="m273,120l85,120,105,123,125,131,144,142,157,156,161,172,153,192,145,207,140,209,121,214,284,214,285,195,284,192,283,173,280,153,276,133,273,120xe" filled="true" fillcolor="#000000" stroked="false">
                <v:path arrowok="t"/>
                <v:fill type="solid"/>
              </v:shape>
            </v:group>
            <v:group style="position:absolute;left:26;top:36;width:232;height:263" coordorigin="26,36" coordsize="232,263">
              <v:shape style="position:absolute;left:26;top:36;width:232;height:263" coordorigin="26,36" coordsize="232,263" path="m152,36l81,57,38,103,26,161,27,181,41,241,85,286,131,299,150,295,169,290,188,283,208,277,252,230,258,211,125,211,107,209,92,200,79,186,70,167,76,150,93,134,249,134,248,129,219,75,169,39,152,36xe" filled="true" fillcolor="#fcb325" stroked="false">
                <v:path arrowok="t"/>
                <v:fill type="solid"/>
              </v:shape>
              <v:shape style="position:absolute;left:26;top:36;width:232;height:263" coordorigin="26,36" coordsize="232,263" path="m249,134l93,134,114,137,136,144,153,156,160,168,153,189,146,205,144,206,125,211,258,211,258,188,256,168,253,148,249,134xe" filled="true" fillcolor="#fcb325" stroked="false">
                <v:path arrowok="t"/>
                <v:fill type="solid"/>
              </v:shape>
            </v:group>
            <v:group style="position:absolute;left:73;top:138;width:87;height:73" coordorigin="73,138" coordsize="87,73">
              <v:shape style="position:absolute;left:73;top:138;width:87;height:73" coordorigin="73,138" coordsize="87,73" path="m94,138l77,145,73,163,79,187,91,201,107,209,126,211,146,205,147,203,155,185,160,163,153,153,136,144,115,139,94,13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35"/>
          <w:position w:val="42"/>
          <w:sz w:val="20"/>
        </w:rPr>
      </w:r>
      <w:r>
        <w:rPr>
          <w:rFonts w:ascii="Calibri"/>
          <w:spacing w:val="35"/>
          <w:position w:val="42"/>
          <w:sz w:val="20"/>
        </w:rPr>
        <w:tab/>
      </w:r>
      <w:r>
        <w:rPr>
          <w:rFonts w:ascii="Calibri"/>
          <w:spacing w:val="35"/>
          <w:position w:val="42"/>
          <w:sz w:val="20"/>
        </w:rPr>
        <w:pict>
          <v:group style="width:16.1500pt;height:14.5pt;mso-position-horizontal-relative:char;mso-position-vertical-relative:line" coordorigin="0,0" coordsize="323,290">
            <v:group style="position:absolute;left:0;top:0;width:323;height:290" coordorigin="0,0" coordsize="323,290">
              <v:shape style="position:absolute;left:0;top:0;width:323;height:290" coordorigin="0,0" coordsize="323,290" path="m177,0l116,6,56,29,15,76,0,141,0,142,5,160,12,179,20,198,29,217,36,236,89,280,127,289,148,287,206,273,275,233,316,178,321,163,152,163,132,157,116,151,111,141,106,123,107,107,113,91,124,76,140,64,161,55,294,55,292,51,231,8,195,1,177,0xe" filled="true" fillcolor="#000000" stroked="false">
                <v:path arrowok="t"/>
                <v:fill type="solid"/>
              </v:shape>
              <v:shape style="position:absolute;left:0;top:0;width:323;height:290" coordorigin="0,0" coordsize="323,290" path="m294,55l161,55,179,62,196,79,182,141,152,163,321,163,321,160,323,142,322,123,318,104,311,85,303,68,294,55xe" filled="true" fillcolor="#000000" stroked="false">
                <v:path arrowok="t"/>
                <v:fill type="solid"/>
              </v:shape>
            </v:group>
            <v:group style="position:absolute;left:23;top:27;width:264;height:236" coordorigin="23,27" coordsize="264,236">
              <v:shape style="position:absolute;left:23;top:27;width:264;height:236" coordorigin="23,27" coordsize="264,236" path="m168,27l107,35,54,64,25,121,23,145,29,164,36,183,45,202,53,220,107,260,127,263,150,261,224,234,270,190,284,161,155,161,134,157,118,151,116,148,110,130,111,112,118,96,130,83,148,72,263,72,255,62,240,49,224,39,205,33,187,29,168,27xe" filled="true" fillcolor="#c01c7b" stroked="false">
                <v:path arrowok="t"/>
                <v:fill type="solid"/>
              </v:shape>
              <v:shape style="position:absolute;left:23;top:27;width:264;height:236" coordorigin="23,27" coordsize="264,236" path="m263,72l148,72,166,76,183,91,183,111,178,134,168,153,155,161,284,161,286,151,286,132,283,113,276,95,267,77,263,72xe" filled="true" fillcolor="#c01c7b" stroked="false">
                <v:path arrowok="t"/>
                <v:fill type="solid"/>
              </v:shape>
            </v:group>
            <v:group style="position:absolute;left:110;top:75;width:71;height:87" coordorigin="110,75" coordsize="71,87">
              <v:shape style="position:absolute;left:110;top:75;width:71;height:87" coordorigin="110,75" coordsize="71,87" path="m152,75l128,84,116,97,110,114,111,132,118,151,121,152,139,158,161,161,170,153,177,136,181,114,179,92,170,76,152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35"/>
          <w:position w:val="42"/>
          <w:sz w:val="20"/>
        </w:rPr>
      </w:r>
      <w:r>
        <w:rPr>
          <w:rFonts w:ascii="Calibri"/>
          <w:spacing w:val="35"/>
          <w:position w:val="42"/>
          <w:sz w:val="20"/>
        </w:rPr>
        <w:tab/>
      </w:r>
      <w:r>
        <w:rPr>
          <w:rFonts w:ascii="Calibri"/>
          <w:spacing w:val="35"/>
          <w:position w:val="40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35"/>
          <w:position w:val="40"/>
          <w:sz w:val="20"/>
        </w:rPr>
      </w:r>
      <w:r>
        <w:rPr>
          <w:rFonts w:ascii="Calibri"/>
          <w:spacing w:val="35"/>
          <w:position w:val="40"/>
          <w:sz w:val="20"/>
        </w:rPr>
        <w:tab/>
      </w:r>
      <w:r>
        <w:rPr>
          <w:rFonts w:ascii="Calibri"/>
          <w:spacing w:val="35"/>
          <w:position w:val="40"/>
          <w:sz w:val="20"/>
        </w:rPr>
        <w:pict>
          <v:group style="width:14.25pt;height:16.1pt;mso-position-horizontal-relative:char;mso-position-vertical-relative:line" coordorigin="0,0" coordsize="285,322">
            <v:group style="position:absolute;left:0;top:0;width:285;height:322" coordorigin="0,0" coordsize="285,322">
              <v:shape style="position:absolute;left:0;top:0;width:285;height:322" coordorigin="0,0" coordsize="285,322" path="m148,0l75,19,29,58,2,129,0,148,0,172,9,234,43,286,101,318,125,321,144,319,163,314,202,301,221,295,269,251,284,214,121,214,103,212,87,206,73,195,61,179,53,158,58,139,71,123,85,120,273,120,271,114,246,59,198,13,166,2,148,0xe" filled="true" fillcolor="#000000" stroked="false">
                <v:path arrowok="t"/>
                <v:fill type="solid"/>
              </v:shape>
              <v:shape style="position:absolute;left:0;top:0;width:285;height:322" coordorigin="0,0" coordsize="285,322" path="m273,120l85,120,105,123,125,131,144,142,157,156,161,172,153,192,145,207,140,209,121,214,284,214,285,195,284,192,283,173,280,153,276,133,273,120xe" filled="true" fillcolor="#000000" stroked="false">
                <v:path arrowok="t"/>
                <v:fill type="solid"/>
              </v:shape>
            </v:group>
            <v:group style="position:absolute;left:26;top:36;width:232;height:263" coordorigin="26,36" coordsize="232,263">
              <v:shape style="position:absolute;left:26;top:36;width:232;height:263" coordorigin="26,36" coordsize="232,263" path="m152,36l81,57,38,103,26,161,27,181,41,241,85,286,131,299,150,295,169,290,188,283,208,277,252,230,258,211,125,211,107,209,92,200,79,186,70,167,76,150,93,134,249,134,248,129,219,75,169,39,152,36xe" filled="true" fillcolor="#fcb325" stroked="false">
                <v:path arrowok="t"/>
                <v:fill type="solid"/>
              </v:shape>
              <v:shape style="position:absolute;left:26;top:36;width:232;height:263" coordorigin="26,36" coordsize="232,263" path="m249,134l93,134,114,137,136,144,153,156,160,168,153,189,146,205,144,206,125,211,258,211,258,188,256,168,253,148,249,134xe" filled="true" fillcolor="#fcb325" stroked="false">
                <v:path arrowok="t"/>
                <v:fill type="solid"/>
              </v:shape>
            </v:group>
            <v:group style="position:absolute;left:73;top:138;width:87;height:73" coordorigin="73,138" coordsize="87,73">
              <v:shape style="position:absolute;left:73;top:138;width:87;height:73" coordorigin="73,138" coordsize="87,73" path="m94,138l77,145,73,163,79,187,91,201,107,209,126,211,146,205,147,203,155,185,160,163,153,153,136,144,115,139,94,13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35"/>
          <w:position w:val="40"/>
          <w:sz w:val="20"/>
        </w:rPr>
      </w:r>
      <w:r>
        <w:rPr>
          <w:rFonts w:ascii="Calibri"/>
          <w:spacing w:val="35"/>
          <w:position w:val="40"/>
          <w:sz w:val="20"/>
        </w:rPr>
        <w:tab/>
      </w:r>
      <w:r>
        <w:rPr>
          <w:rFonts w:ascii="Calibri"/>
          <w:spacing w:val="35"/>
          <w:position w:val="40"/>
          <w:sz w:val="20"/>
        </w:rPr>
        <w:pict>
          <v:group style="width:16.1500pt;height:14.5pt;mso-position-horizontal-relative:char;mso-position-vertical-relative:line" coordorigin="0,0" coordsize="323,290">
            <v:group style="position:absolute;left:0;top:0;width:323;height:290" coordorigin="0,0" coordsize="323,290">
              <v:shape style="position:absolute;left:0;top:0;width:323;height:290" coordorigin="0,0" coordsize="323,290" path="m177,0l116,6,56,29,15,76,0,141,0,142,5,160,12,179,20,198,29,217,36,236,89,280,127,289,148,287,206,273,275,233,316,178,321,163,152,163,132,157,116,151,111,141,106,123,107,107,113,91,124,76,140,64,161,55,294,55,292,51,231,8,195,1,177,0xe" filled="true" fillcolor="#000000" stroked="false">
                <v:path arrowok="t"/>
                <v:fill type="solid"/>
              </v:shape>
              <v:shape style="position:absolute;left:0;top:0;width:323;height:290" coordorigin="0,0" coordsize="323,290" path="m294,55l161,55,179,62,196,79,182,141,152,163,321,163,321,160,323,142,322,123,318,104,311,85,303,68,294,55xe" filled="true" fillcolor="#000000" stroked="false">
                <v:path arrowok="t"/>
                <v:fill type="solid"/>
              </v:shape>
            </v:group>
            <v:group style="position:absolute;left:23;top:27;width:264;height:236" coordorigin="23,27" coordsize="264,236">
              <v:shape style="position:absolute;left:23;top:27;width:264;height:236" coordorigin="23,27" coordsize="264,236" path="m168,27l107,35,54,64,25,121,23,145,29,164,36,183,45,202,53,220,107,260,127,263,150,261,224,234,270,190,284,161,155,161,134,157,118,151,116,148,110,130,111,112,118,96,130,83,148,72,263,72,255,62,240,49,224,39,205,33,187,29,168,27xe" filled="true" fillcolor="#c01c7b" stroked="false">
                <v:path arrowok="t"/>
                <v:fill type="solid"/>
              </v:shape>
              <v:shape style="position:absolute;left:23;top:27;width:264;height:236" coordorigin="23,27" coordsize="264,236" path="m263,72l148,72,166,76,183,91,183,111,178,134,168,153,155,161,284,161,286,151,286,132,283,113,276,95,267,77,263,72xe" filled="true" fillcolor="#c01c7b" stroked="false">
                <v:path arrowok="t"/>
                <v:fill type="solid"/>
              </v:shape>
            </v:group>
            <v:group style="position:absolute;left:110;top:75;width:71;height:87" coordorigin="110,75" coordsize="71,87">
              <v:shape style="position:absolute;left:110;top:75;width:71;height:87" coordorigin="110,75" coordsize="71,87" path="m152,75l128,84,116,97,110,114,111,132,118,151,121,152,139,158,161,161,170,153,177,136,181,114,179,92,170,76,152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35"/>
          <w:position w:val="40"/>
          <w:sz w:val="20"/>
        </w:rPr>
      </w:r>
      <w:r>
        <w:rPr>
          <w:rFonts w:ascii="Calibri"/>
          <w:spacing w:val="35"/>
          <w:position w:val="40"/>
          <w:sz w:val="20"/>
        </w:rPr>
        <w:tab/>
      </w:r>
      <w:r>
        <w:rPr>
          <w:rFonts w:ascii="Calibri"/>
          <w:spacing w:val="35"/>
          <w:position w:val="39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35"/>
          <w:position w:val="39"/>
          <w:sz w:val="20"/>
        </w:rPr>
      </w:r>
      <w:r>
        <w:rPr>
          <w:rFonts w:ascii="Calibri"/>
          <w:spacing w:val="35"/>
          <w:position w:val="39"/>
          <w:sz w:val="20"/>
        </w:rPr>
        <w:tab/>
      </w:r>
      <w:r>
        <w:rPr>
          <w:rFonts w:ascii="Calibri"/>
          <w:spacing w:val="35"/>
          <w:position w:val="40"/>
          <w:sz w:val="20"/>
        </w:rPr>
        <w:pict>
          <v:group style="width:14.25pt;height:16.1pt;mso-position-horizontal-relative:char;mso-position-vertical-relative:line" coordorigin="0,0" coordsize="285,322">
            <v:group style="position:absolute;left:0;top:0;width:285;height:322" coordorigin="0,0" coordsize="285,322">
              <v:shape style="position:absolute;left:0;top:0;width:285;height:322" coordorigin="0,0" coordsize="285,322" path="m148,0l75,19,29,58,2,129,0,148,0,172,9,234,43,286,101,318,125,321,144,319,163,314,202,301,221,295,269,251,284,214,121,214,103,212,87,206,73,195,61,179,53,158,58,139,71,123,85,120,273,120,271,114,246,59,198,13,166,2,148,0xe" filled="true" fillcolor="#000000" stroked="false">
                <v:path arrowok="t"/>
                <v:fill type="solid"/>
              </v:shape>
              <v:shape style="position:absolute;left:0;top:0;width:285;height:322" coordorigin="0,0" coordsize="285,322" path="m273,120l85,120,105,123,125,131,144,142,157,156,161,172,153,192,145,207,140,209,121,214,284,214,285,195,284,192,283,173,280,153,276,133,273,120xe" filled="true" fillcolor="#000000" stroked="false">
                <v:path arrowok="t"/>
                <v:fill type="solid"/>
              </v:shape>
            </v:group>
            <v:group style="position:absolute;left:26;top:36;width:232;height:263" coordorigin="26,36" coordsize="232,263">
              <v:shape style="position:absolute;left:26;top:36;width:232;height:263" coordorigin="26,36" coordsize="232,263" path="m152,36l81,57,38,103,26,161,27,181,41,241,85,286,131,299,150,295,169,290,188,283,208,277,252,230,258,211,125,211,107,209,92,200,79,186,70,167,76,150,93,134,249,134,248,129,219,75,169,39,152,36xe" filled="true" fillcolor="#fcb325" stroked="false">
                <v:path arrowok="t"/>
                <v:fill type="solid"/>
              </v:shape>
              <v:shape style="position:absolute;left:26;top:36;width:232;height:263" coordorigin="26,36" coordsize="232,263" path="m249,134l93,134,114,137,136,144,153,156,160,168,153,189,146,205,144,206,125,211,258,211,258,188,256,168,253,148,249,134xe" filled="true" fillcolor="#fcb325" stroked="false">
                <v:path arrowok="t"/>
                <v:fill type="solid"/>
              </v:shape>
            </v:group>
            <v:group style="position:absolute;left:73;top:138;width:87;height:73" coordorigin="73,138" coordsize="87,73">
              <v:shape style="position:absolute;left:73;top:138;width:87;height:73" coordorigin="73,138" coordsize="87,73" path="m94,138l77,145,73,163,79,187,91,201,107,209,126,211,146,205,147,203,155,185,160,163,153,153,136,144,115,139,94,13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35"/>
          <w:position w:val="40"/>
          <w:sz w:val="20"/>
        </w:rPr>
      </w:r>
      <w:r>
        <w:rPr>
          <w:rFonts w:ascii="Calibri"/>
          <w:spacing w:val="35"/>
          <w:position w:val="40"/>
          <w:sz w:val="20"/>
        </w:rPr>
        <w:tab/>
      </w:r>
      <w:r>
        <w:rPr>
          <w:rFonts w:ascii="Calibri"/>
          <w:spacing w:val="35"/>
          <w:position w:val="40"/>
          <w:sz w:val="20"/>
        </w:rPr>
        <w:pict>
          <v:group style="width:16.1500pt;height:14.5pt;mso-position-horizontal-relative:char;mso-position-vertical-relative:line" coordorigin="0,0" coordsize="323,290">
            <v:group style="position:absolute;left:0;top:0;width:323;height:290" coordorigin="0,0" coordsize="323,290">
              <v:shape style="position:absolute;left:0;top:0;width:323;height:290" coordorigin="0,0" coordsize="323,290" path="m177,0l116,6,56,29,15,76,0,141,0,142,5,160,12,179,20,198,29,217,36,236,89,280,127,289,148,287,206,273,275,233,316,178,321,163,152,163,132,157,116,151,111,141,107,123,107,107,113,91,124,76,140,64,161,55,294,55,292,51,231,8,195,1,177,0xe" filled="true" fillcolor="#000000" stroked="false">
                <v:path arrowok="t"/>
                <v:fill type="solid"/>
              </v:shape>
              <v:shape style="position:absolute;left:0;top:0;width:323;height:290" coordorigin="0,0" coordsize="323,290" path="m294,55l161,55,179,62,196,79,182,141,152,163,321,163,321,160,323,142,322,123,318,104,311,85,303,68,294,55xe" filled="true" fillcolor="#000000" stroked="false">
                <v:path arrowok="t"/>
                <v:fill type="solid"/>
              </v:shape>
            </v:group>
            <v:group style="position:absolute;left:23;top:27;width:264;height:236" coordorigin="23,27" coordsize="264,236">
              <v:shape style="position:absolute;left:23;top:27;width:264;height:236" coordorigin="23,27" coordsize="264,236" path="m168,27l107,35,54,64,25,121,23,145,29,164,36,183,45,202,53,220,107,260,127,263,150,261,224,234,270,190,284,161,155,161,134,157,118,151,116,148,110,130,111,112,118,96,130,83,148,72,263,72,255,62,240,49,224,39,205,33,187,29,168,27xe" filled="true" fillcolor="#c01c7b" stroked="false">
                <v:path arrowok="t"/>
                <v:fill type="solid"/>
              </v:shape>
              <v:shape style="position:absolute;left:23;top:27;width:264;height:236" coordorigin="23,27" coordsize="264,236" path="m263,72l148,72,166,76,183,91,183,111,178,134,168,153,155,161,284,161,286,151,286,132,283,113,276,95,267,77,263,72xe" filled="true" fillcolor="#c01c7b" stroked="false">
                <v:path arrowok="t"/>
                <v:fill type="solid"/>
              </v:shape>
            </v:group>
            <v:group style="position:absolute;left:110;top:75;width:71;height:87" coordorigin="110,75" coordsize="71,87">
              <v:shape style="position:absolute;left:110;top:75;width:71;height:87" coordorigin="110,75" coordsize="71,87" path="m152,75l128,84,116,97,110,114,111,132,118,151,121,152,139,158,161,161,170,153,177,136,181,114,179,92,170,76,152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35"/>
          <w:position w:val="40"/>
          <w:sz w:val="20"/>
        </w:rPr>
      </w:r>
      <w:r>
        <w:rPr>
          <w:rFonts w:ascii="Calibri"/>
          <w:spacing w:val="35"/>
          <w:position w:val="40"/>
          <w:sz w:val="20"/>
        </w:rPr>
        <w:tab/>
      </w:r>
      <w:r>
        <w:rPr>
          <w:rFonts w:ascii="Calibri"/>
          <w:spacing w:val="35"/>
          <w:position w:val="38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eecae0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eecae0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35"/>
          <w:position w:val="38"/>
          <w:sz w:val="20"/>
        </w:rPr>
      </w:r>
      <w:r>
        <w:rPr>
          <w:rFonts w:ascii="Calibri"/>
          <w:spacing w:val="35"/>
          <w:position w:val="38"/>
          <w:sz w:val="20"/>
        </w:rPr>
        <w:tab/>
      </w:r>
      <w:r>
        <w:rPr>
          <w:rFonts w:ascii="Calibri"/>
          <w:spacing w:val="35"/>
          <w:position w:val="40"/>
          <w:sz w:val="20"/>
        </w:rPr>
        <w:pict>
          <v:group style="width:15.1pt;height:15.55pt;mso-position-horizontal-relative:char;mso-position-vertical-relative:line" coordorigin="0,0" coordsize="302,311">
            <v:group style="position:absolute;left:0;top:0;width:302;height:311" coordorigin="0,0" coordsize="302,311">
              <v:shape style="position:absolute;left:0;top:0;width:302;height:311" coordorigin="0,0" coordsize="302,311" path="m160,0l102,17,44,69,10,123,0,178,2,197,41,267,94,293,114,301,132,309,141,310,161,311,181,309,250,266,286,204,290,193,131,193,124,191,107,182,94,169,86,154,83,136,85,116,92,95,109,85,131,82,295,82,291,68,238,17,181,0,160,0xe" filled="true" fillcolor="#000000" stroked="false">
                <v:path arrowok="t"/>
                <v:fill type="solid"/>
              </v:shape>
              <v:shape style="position:absolute;left:0;top:0;width:302;height:311" coordorigin="0,0" coordsize="302,311" path="m295,82l131,82,144,91,156,106,166,124,172,144,172,162,165,176,146,186,131,193,290,193,292,187,297,169,300,151,301,132,300,112,297,90,295,82xe" filled="true" fillcolor="#000000" stroked="false">
                <v:path arrowok="t"/>
                <v:fill type="solid"/>
              </v:shape>
            </v:group>
            <v:group style="position:absolute;left:26;top:35;width:247;height:254" coordorigin="26,35" coordsize="247,254">
              <v:shape style="position:absolute;left:26;top:35;width:247;height:254" coordorigin="26,35" coordsize="247,254" path="m161,35l101,53,46,111,26,177,26,182,29,200,60,253,115,279,133,287,210,273,254,211,262,192,132,192,129,191,112,182,100,169,94,152,94,133,101,112,116,104,268,104,266,99,219,48,181,36,161,35xe" filled="true" fillcolor="#fcb325" stroked="false">
                <v:path arrowok="t"/>
                <v:fill type="solid"/>
              </v:shape>
              <v:shape style="position:absolute;left:26;top:35;width:247;height:254" coordorigin="26,35" coordsize="247,254" path="m268,104l116,104,140,105,153,121,164,140,170,159,167,172,148,184,132,192,262,192,268,177,271,158,273,139,271,120,268,104xe" filled="true" fillcolor="#fcb325" stroked="false">
                <v:path arrowok="t"/>
                <v:fill type="solid"/>
              </v:shape>
            </v:group>
            <v:group style="position:absolute;left:92;top:100;width:79;height:92" coordorigin="92,100" coordsize="79,92">
              <v:shape style="position:absolute;left:92;top:100;width:79;height:92" coordorigin="92,100" coordsize="79,92" path="m121,100l105,110,92,133,93,152,100,169,113,183,132,192,139,188,155,178,171,158,165,141,153,122,137,107,121,10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35"/>
          <w:position w:val="40"/>
          <w:sz w:val="20"/>
        </w:rPr>
      </w:r>
      <w:r>
        <w:rPr>
          <w:rFonts w:ascii="Calibri"/>
          <w:spacing w:val="35"/>
          <w:position w:val="40"/>
          <w:sz w:val="20"/>
        </w:rPr>
        <w:tab/>
      </w:r>
      <w:r>
        <w:rPr>
          <w:rFonts w:ascii="Calibri"/>
          <w:spacing w:val="35"/>
          <w:position w:val="40"/>
          <w:sz w:val="20"/>
        </w:rPr>
        <w:pict>
          <v:group style="width:14.25pt;height:16.1pt;mso-position-horizontal-relative:char;mso-position-vertical-relative:line" coordorigin="0,0" coordsize="285,322">
            <v:group style="position:absolute;left:0;top:0;width:285;height:322" coordorigin="0,0" coordsize="285,322">
              <v:shape style="position:absolute;left:0;top:0;width:285;height:322" coordorigin="0,0" coordsize="285,322" path="m148,0l75,19,29,58,2,129,0,148,0,172,9,234,43,286,101,318,125,321,144,319,163,314,202,301,221,295,269,251,284,214,121,214,103,212,87,206,73,195,61,179,53,158,58,139,71,123,85,120,273,120,271,114,246,59,198,13,166,2,148,0xe" filled="true" fillcolor="#000000" stroked="false">
                <v:path arrowok="t"/>
                <v:fill type="solid"/>
              </v:shape>
              <v:shape style="position:absolute;left:0;top:0;width:285;height:322" coordorigin="0,0" coordsize="285,322" path="m273,120l85,120,105,123,125,131,144,142,157,156,161,172,153,192,145,207,140,209,121,214,284,214,285,195,284,192,283,173,280,153,276,133,273,120xe" filled="true" fillcolor="#000000" stroked="false">
                <v:path arrowok="t"/>
                <v:fill type="solid"/>
              </v:shape>
            </v:group>
            <v:group style="position:absolute;left:26;top:36;width:232;height:263" coordorigin="26,36" coordsize="232,263">
              <v:shape style="position:absolute;left:26;top:36;width:232;height:263" coordorigin="26,36" coordsize="232,263" path="m152,36l81,57,38,103,26,161,27,181,41,241,85,286,131,299,150,295,169,290,188,283,208,277,252,230,258,211,125,211,107,209,92,200,79,186,70,167,76,150,93,134,249,134,248,129,219,75,169,39,152,36xe" filled="true" fillcolor="#c01c7b" stroked="false">
                <v:path arrowok="t"/>
                <v:fill type="solid"/>
              </v:shape>
              <v:shape style="position:absolute;left:26;top:36;width:232;height:263" coordorigin="26,36" coordsize="232,263" path="m249,134l93,134,114,137,136,144,153,156,160,168,153,189,146,205,144,206,125,211,258,211,258,188,256,168,253,148,249,134xe" filled="true" fillcolor="#c01c7b" stroked="false">
                <v:path arrowok="t"/>
                <v:fill type="solid"/>
              </v:shape>
            </v:group>
            <v:group style="position:absolute;left:73;top:138;width:87;height:73" coordorigin="73,138" coordsize="87,73">
              <v:shape style="position:absolute;left:73;top:138;width:87;height:73" coordorigin="73,138" coordsize="87,73" path="m94,138l77,145,73,163,79,187,91,201,107,209,126,211,146,205,147,203,155,185,160,163,153,153,136,144,115,139,94,13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35"/>
          <w:position w:val="40"/>
          <w:sz w:val="20"/>
        </w:rPr>
      </w:r>
      <w:r>
        <w:rPr>
          <w:rFonts w:ascii="Calibri"/>
          <w:spacing w:val="35"/>
          <w:position w:val="40"/>
          <w:sz w:val="20"/>
        </w:rPr>
        <w:tab/>
      </w:r>
      <w:r>
        <w:rPr>
          <w:rFonts w:ascii="Calibri"/>
          <w:spacing w:val="35"/>
          <w:position w:val="40"/>
          <w:sz w:val="20"/>
        </w:rPr>
        <w:pict>
          <v:group style="width:16.1500pt;height:14.5pt;mso-position-horizontal-relative:char;mso-position-vertical-relative:line" coordorigin="0,0" coordsize="323,290">
            <v:group style="position:absolute;left:0;top:0;width:323;height:290" coordorigin="0,0" coordsize="323,290">
              <v:shape style="position:absolute;left:0;top:0;width:323;height:290" coordorigin="0,0" coordsize="323,290" path="m177,0l116,6,56,29,15,76,0,141,0,142,5,160,12,179,20,198,29,217,36,236,89,280,127,289,148,287,206,273,275,233,316,178,321,163,152,163,132,157,116,151,111,141,106,123,107,107,113,91,124,76,140,64,161,55,294,55,292,51,231,8,195,1,177,0xe" filled="true" fillcolor="#000000" stroked="false">
                <v:path arrowok="t"/>
                <v:fill type="solid"/>
              </v:shape>
              <v:shape style="position:absolute;left:0;top:0;width:323;height:290" coordorigin="0,0" coordsize="323,290" path="m294,55l161,55,179,62,196,79,182,141,152,163,321,163,321,160,323,142,322,123,318,104,311,85,303,68,294,55xe" filled="true" fillcolor="#000000" stroked="false">
                <v:path arrowok="t"/>
                <v:fill type="solid"/>
              </v:shape>
            </v:group>
            <v:group style="position:absolute;left:23;top:27;width:264;height:236" coordorigin="23,27" coordsize="264,236">
              <v:shape style="position:absolute;left:23;top:27;width:264;height:236" coordorigin="23,27" coordsize="264,236" path="m168,27l107,35,54,64,25,121,23,145,29,164,36,183,45,202,53,220,107,260,127,263,150,261,224,234,270,190,284,161,155,161,134,157,118,151,116,148,110,130,111,112,118,96,130,83,148,72,263,72,255,62,240,49,224,39,205,33,187,29,168,27xe" filled="true" fillcolor="#eecae0" stroked="false">
                <v:path arrowok="t"/>
                <v:fill type="solid"/>
              </v:shape>
              <v:shape style="position:absolute;left:23;top:27;width:264;height:236" coordorigin="23,27" coordsize="264,236" path="m263,72l148,72,166,76,183,91,183,111,178,134,168,153,155,161,284,161,286,151,286,132,283,113,276,95,267,77,263,72xe" filled="true" fillcolor="#eecae0" stroked="false">
                <v:path arrowok="t"/>
                <v:fill type="solid"/>
              </v:shape>
            </v:group>
            <v:group style="position:absolute;left:110;top:75;width:71;height:87" coordorigin="110,75" coordsize="71,87">
              <v:shape style="position:absolute;left:110;top:75;width:71;height:87" coordorigin="110,75" coordsize="71,87" path="m152,75l128,84,116,97,110,114,111,132,118,151,121,152,139,158,161,161,170,153,177,136,181,114,179,92,170,76,152,7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35"/>
          <w:position w:val="40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9"/>
          <w:szCs w:val="29"/>
        </w:rPr>
      </w:pPr>
    </w:p>
    <w:p>
      <w:pPr>
        <w:numPr>
          <w:ilvl w:val="0"/>
          <w:numId w:val="3"/>
        </w:numPr>
        <w:tabs>
          <w:tab w:pos="2041" w:val="left" w:leader="none"/>
        </w:tabs>
        <w:spacing w:before="65"/>
        <w:ind w:left="2040" w:right="0" w:hanging="453"/>
        <w:jc w:val="left"/>
        <w:rPr>
          <w:rFonts w:ascii="Calibri" w:hAnsi="Calibri" w:cs="Calibri" w:eastAsia="Calibri"/>
          <w:sz w:val="19"/>
          <w:szCs w:val="19"/>
        </w:rPr>
      </w:pPr>
      <w:r>
        <w:rPr/>
        <w:pict>
          <v:group style="position:absolute;margin-left:591.188477pt;margin-top:-64.248772pt;width:4.1pt;height:14.8pt;mso-position-horizontal-relative:page;mso-position-vertical-relative:paragraph;z-index:6688" coordorigin="11824,-1285" coordsize="82,296">
            <v:group style="position:absolute;left:11824;top:-1285;width:82;height:296" coordorigin="11824,-1285" coordsize="82,296">
              <v:shape style="position:absolute;left:11824;top:-1285;width:82;height:296" coordorigin="11824,-1285" coordsize="82,296" path="m11905,-1285l11853,-1243,11825,-1172,11824,-1132,11825,-1110,11841,-1048,11883,-1001,11905,-989,11905,-1099,11897,-1106,11885,-1122,11877,-1142,11882,-1162,11894,-1178,11905,-1180,11905,-1285xe" filled="true" fillcolor="#000000" stroked="false">
                <v:path arrowok="t"/>
                <v:fill type="solid"/>
              </v:shape>
            </v:group>
            <v:group style="position:absolute;left:11850;top:-1244;width:56;height:228" coordorigin="11850,-1244" coordsize="56,228">
              <v:shape style="position:absolute;left:11850;top:-1244;width:56;height:228" coordorigin="11850,-1244" coordsize="56,228" path="m11906,-1244l11862,-1197,11850,-1140,11851,-1120,11865,-1059,11906,-1017,11906,-1112,11903,-1115,11894,-1134,11900,-1151,11906,-1156,11906,-1244xe" filled="true" fillcolor="#fcb325" stroked="false">
                <v:path arrowok="t"/>
                <v:fill type="solid"/>
              </v:shape>
            </v:group>
            <v:group style="position:absolute;left:11897;top:-1157;width:9;height:48" coordorigin="11897,-1157" coordsize="9,48">
              <v:shape style="position:absolute;left:11897;top:-1157;width:9;height:48" coordorigin="11897,-1157" coordsize="9,48" path="m11906,-1157l11901,-1155,11897,-1138,11903,-1114,11906,-1110,11906,-1157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hyperlink r:id="rId41"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.o</w:t>
        </w:r>
        <w:r>
          <w:rPr>
            <w:rFonts w:ascii="Calibri"/>
            <w:spacing w:val="-2"/>
            <w:w w:val="105"/>
            <w:sz w:val="19"/>
          </w:rPr>
          <w:t>u</w:t>
        </w:r>
      </w:hyperlink>
      <w:r>
        <w:rPr>
          <w:rFonts w:ascii="Calibri"/>
          <w:spacing w:val="1"/>
          <w:w w:val="105"/>
          <w:sz w:val="19"/>
        </w:rPr>
        <w:t>r</w:t>
      </w:r>
      <w:hyperlink r:id="rId41">
        <w:r>
          <w:rPr>
            <w:rFonts w:ascii="Calibri"/>
            <w:spacing w:val="-2"/>
            <w:w w:val="105"/>
            <w:sz w:val="19"/>
          </w:rPr>
          <w:t>f</w:t>
        </w:r>
        <w:r>
          <w:rPr>
            <w:rFonts w:ascii="Calibri"/>
            <w:w w:val="105"/>
            <w:sz w:val="19"/>
          </w:rPr>
          <w:t>u</w:t>
        </w:r>
        <w:r>
          <w:rPr>
            <w:rFonts w:ascii="Calibri"/>
            <w:spacing w:val="-3"/>
            <w:w w:val="105"/>
            <w:sz w:val="19"/>
          </w:rPr>
          <w:t>t</w:t>
        </w:r>
        <w:r>
          <w:rPr>
            <w:rFonts w:ascii="Calibri"/>
            <w:spacing w:val="-2"/>
            <w:w w:val="105"/>
            <w:sz w:val="19"/>
          </w:rPr>
          <w:t>ur</w:t>
        </w:r>
        <w:r>
          <w:rPr>
            <w:rFonts w:ascii="Calibri"/>
            <w:w w:val="105"/>
            <w:sz w:val="19"/>
          </w:rPr>
          <w:t>e.</w:t>
        </w:r>
        <w:r>
          <w:rPr>
            <w:rFonts w:ascii="Calibri"/>
            <w:spacing w:val="-1"/>
            <w:w w:val="105"/>
            <w:sz w:val="19"/>
          </w:rPr>
          <w:t>q</w:t>
        </w:r>
        <w:r>
          <w:rPr>
            <w:rFonts w:ascii="Calibri"/>
            <w:w w:val="105"/>
            <w:sz w:val="19"/>
          </w:rPr>
          <w:t>ld.g</w:t>
        </w:r>
        <w:r>
          <w:rPr>
            <w:rFonts w:ascii="Calibri"/>
            <w:spacing w:val="-1"/>
            <w:w w:val="105"/>
            <w:sz w:val="19"/>
          </w:rPr>
          <w:t>o</w:t>
        </w:r>
        <w:r>
          <w:rPr>
            <w:rFonts w:ascii="Calibri"/>
            <w:spacing w:val="-7"/>
            <w:w w:val="105"/>
            <w:sz w:val="19"/>
          </w:rPr>
          <w:t>v</w:t>
        </w:r>
        <w:r>
          <w:rPr>
            <w:rFonts w:ascii="Calibri"/>
            <w:w w:val="105"/>
            <w:sz w:val="19"/>
          </w:rPr>
          <w:t>.au/,</w:t>
        </w:r>
      </w:hyperlink>
      <w:r>
        <w:rPr>
          <w:rFonts w:ascii="Calibri"/>
          <w:spacing w:val="7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7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3"/>
          <w:w w:val="105"/>
          <w:sz w:val="19"/>
        </w:rPr>
        <w:t>cc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sed</w:t>
      </w:r>
      <w:r>
        <w:rPr>
          <w:rFonts w:ascii="Calibri"/>
          <w:spacing w:val="5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7"/>
          <w:w w:val="105"/>
          <w:sz w:val="19"/>
        </w:rPr>
        <w:t> </w:t>
      </w:r>
      <w:r>
        <w:rPr>
          <w:rFonts w:ascii="Calibri"/>
          <w:w w:val="105"/>
          <w:sz w:val="19"/>
        </w:rPr>
        <w:t>Aug</w:t>
      </w:r>
      <w:r>
        <w:rPr>
          <w:rFonts w:ascii="Calibri"/>
          <w:spacing w:val="-1"/>
          <w:w w:val="105"/>
          <w:sz w:val="19"/>
        </w:rPr>
        <w:t>us</w:t>
      </w:r>
      <w:r>
        <w:rPr>
          <w:rFonts w:ascii="Calibri"/>
          <w:w w:val="105"/>
          <w:sz w:val="19"/>
        </w:rPr>
        <w:t>t</w:t>
      </w:r>
      <w:r>
        <w:rPr>
          <w:rFonts w:ascii="Calibri"/>
          <w:spacing w:val="5"/>
          <w:w w:val="105"/>
          <w:sz w:val="19"/>
        </w:rPr>
        <w:t> </w:t>
      </w:r>
      <w:r>
        <w:rPr>
          <w:rFonts w:ascii="Calibri"/>
          <w:w w:val="105"/>
          <w:sz w:val="19"/>
        </w:rPr>
        <w:t>20</w:t>
      </w:r>
      <w:r>
        <w:rPr>
          <w:rFonts w:ascii="Calibri"/>
          <w:spacing w:val="-3"/>
          <w:w w:val="105"/>
          <w:sz w:val="19"/>
        </w:rPr>
        <w:t>1</w:t>
      </w:r>
      <w:r>
        <w:rPr>
          <w:rFonts w:ascii="Calibri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line="228" w:lineRule="exact" w:before="68"/>
        <w:ind w:left="2040" w:right="1029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hyperlink r:id="rId42"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</w:t>
        </w:r>
        <w:r>
          <w:rPr>
            <w:rFonts w:ascii="Calibri"/>
            <w:spacing w:val="-3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omm</w:t>
        </w:r>
        <w:r>
          <w:rPr>
            <w:rFonts w:ascii="Calibri"/>
            <w:spacing w:val="-3"/>
            <w:w w:val="105"/>
            <w:sz w:val="19"/>
          </w:rPr>
          <w:t>u</w:t>
        </w:r>
        <w:r>
          <w:rPr>
            <w:rFonts w:ascii="Calibri"/>
            <w:w w:val="105"/>
            <w:sz w:val="19"/>
          </w:rPr>
          <w:t>niti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w w:val="105"/>
            <w:sz w:val="19"/>
          </w:rPr>
          <w:t>s.</w:t>
        </w:r>
        <w:r>
          <w:rPr>
            <w:rFonts w:ascii="Calibri"/>
            <w:spacing w:val="-1"/>
            <w:w w:val="105"/>
            <w:sz w:val="19"/>
          </w:rPr>
          <w:t>q</w:t>
        </w:r>
        <w:r>
          <w:rPr>
            <w:rFonts w:ascii="Calibri"/>
            <w:w w:val="105"/>
            <w:sz w:val="19"/>
          </w:rPr>
          <w:t>ld.g</w:t>
        </w:r>
        <w:r>
          <w:rPr>
            <w:rFonts w:ascii="Calibri"/>
            <w:spacing w:val="-1"/>
            <w:w w:val="105"/>
            <w:sz w:val="19"/>
          </w:rPr>
          <w:t>o</w:t>
        </w:r>
      </w:hyperlink>
      <w:r>
        <w:rPr>
          <w:rFonts w:ascii="Calibri"/>
          <w:spacing w:val="-7"/>
          <w:w w:val="105"/>
          <w:sz w:val="19"/>
        </w:rPr>
        <w:t>v</w:t>
      </w:r>
      <w:hyperlink r:id="rId42">
        <w:r>
          <w:rPr>
            <w:rFonts w:ascii="Calibri"/>
            <w:w w:val="105"/>
            <w:sz w:val="19"/>
          </w:rPr>
          <w:t>.au/</w:t>
        </w:r>
        <w:r>
          <w:rPr>
            <w:rFonts w:ascii="Calibri"/>
            <w:spacing w:val="-1"/>
            <w:w w:val="105"/>
            <w:sz w:val="19"/>
          </w:rPr>
          <w:t>re</w:t>
        </w:r>
        <w:r>
          <w:rPr>
            <w:rFonts w:ascii="Calibri"/>
            <w:w w:val="105"/>
            <w:sz w:val="19"/>
          </w:rPr>
          <w:t>so</w:t>
        </w:r>
        <w:r>
          <w:rPr>
            <w:rFonts w:ascii="Calibri"/>
            <w:spacing w:val="-2"/>
            <w:w w:val="105"/>
            <w:sz w:val="19"/>
          </w:rPr>
          <w:t>ur</w:t>
        </w:r>
        <w:r>
          <w:rPr>
            <w:rFonts w:ascii="Calibri"/>
            <w:spacing w:val="-3"/>
            <w:w w:val="105"/>
            <w:sz w:val="19"/>
          </w:rPr>
          <w:t>c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w w:val="105"/>
            <w:sz w:val="19"/>
          </w:rPr>
          <w:t>s/</w:t>
        </w:r>
        <w:r>
          <w:rPr>
            <w:rFonts w:ascii="Calibri"/>
            <w:spacing w:val="-3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am</w:t>
        </w:r>
        <w:r>
          <w:rPr>
            <w:rFonts w:ascii="Calibri"/>
            <w:spacing w:val="-1"/>
            <w:w w:val="105"/>
            <w:sz w:val="19"/>
          </w:rPr>
          <w:t>p</w:t>
        </w:r>
        <w:r>
          <w:rPr>
            <w:rFonts w:ascii="Calibri"/>
            <w:w w:val="105"/>
            <w:sz w:val="19"/>
          </w:rPr>
          <w:t>aign/</w:t>
        </w:r>
        <w:r>
          <w:rPr>
            <w:rFonts w:ascii="Calibri"/>
            <w:spacing w:val="-1"/>
            <w:w w:val="105"/>
            <w:sz w:val="19"/>
          </w:rPr>
          <w:t>s</w:t>
        </w:r>
        <w:r>
          <w:rPr>
            <w:rFonts w:ascii="Calibri"/>
            <w:spacing w:val="-2"/>
            <w:w w:val="105"/>
            <w:sz w:val="19"/>
          </w:rPr>
          <w:t>u</w:t>
        </w:r>
        <w:r>
          <w:rPr>
            <w:rFonts w:ascii="Calibri"/>
            <w:w w:val="105"/>
            <w:sz w:val="19"/>
          </w:rPr>
          <w:t>ppo</w:t>
        </w:r>
        <w:r>
          <w:rPr>
            <w:rFonts w:ascii="Calibri"/>
            <w:spacing w:val="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tin</w:t>
        </w:r>
        <w:r>
          <w:rPr>
            <w:rFonts w:ascii="Calibri"/>
            <w:spacing w:val="-1"/>
            <w:w w:val="105"/>
            <w:sz w:val="19"/>
          </w:rPr>
          <w:t>g</w:t>
        </w:r>
        <w:r>
          <w:rPr>
            <w:rFonts w:ascii="Calibri"/>
            <w:w w:val="105"/>
            <w:sz w:val="19"/>
          </w:rPr>
          <w:t>-</w:t>
        </w:r>
        <w:r>
          <w:rPr>
            <w:rFonts w:ascii="Calibri"/>
            <w:spacing w:val="-4"/>
            <w:w w:val="105"/>
            <w:sz w:val="19"/>
          </w:rPr>
          <w:t>f</w:t>
        </w:r>
        <w:r>
          <w:rPr>
            <w:rFonts w:ascii="Calibri"/>
            <w:w w:val="105"/>
            <w:sz w:val="19"/>
          </w:rPr>
          <w:t>am</w:t>
        </w:r>
        <w:r>
          <w:rPr>
            <w:rFonts w:ascii="Calibri"/>
            <w:spacing w:val="-1"/>
            <w:w w:val="105"/>
            <w:sz w:val="19"/>
          </w:rPr>
          <w:t>i</w:t>
        </w:r>
        <w:r>
          <w:rPr>
            <w:rFonts w:ascii="Calibri"/>
            <w:w w:val="105"/>
            <w:sz w:val="19"/>
          </w:rPr>
          <w:t>li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w w:val="105"/>
            <w:sz w:val="19"/>
          </w:rPr>
          <w:t>s/o</w:t>
        </w:r>
        <w:r>
          <w:rPr>
            <w:rFonts w:ascii="Calibri"/>
            <w:spacing w:val="-2"/>
            <w:w w:val="105"/>
            <w:sz w:val="19"/>
          </w:rPr>
          <w:t>u</w:t>
        </w:r>
        <w:r>
          <w:rPr>
            <w:rFonts w:ascii="Calibri"/>
            <w:spacing w:val="-3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-</w:t>
        </w:r>
        <w:r>
          <w:rPr>
            <w:rFonts w:ascii="Calibri"/>
            <w:spacing w:val="-3"/>
            <w:w w:val="105"/>
            <w:sz w:val="19"/>
          </w:rPr>
          <w:t>w</w:t>
        </w:r>
        <w:r>
          <w:rPr>
            <w:rFonts w:ascii="Calibri"/>
            <w:spacing w:val="-1"/>
            <w:w w:val="105"/>
            <w:sz w:val="19"/>
          </w:rPr>
          <w:t>a</w:t>
        </w:r>
        <w:r>
          <w:rPr>
            <w:rFonts w:ascii="Calibri"/>
            <w:spacing w:val="-7"/>
            <w:w w:val="105"/>
            <w:sz w:val="19"/>
          </w:rPr>
          <w:t>y</w:t>
        </w:r>
        <w:r>
          <w:rPr>
            <w:rFonts w:ascii="Calibri"/>
            <w:w w:val="105"/>
            <w:sz w:val="19"/>
          </w:rPr>
          <w:t>.pd</w:t>
        </w:r>
        <w:r>
          <w:rPr>
            <w:rFonts w:ascii="Calibri"/>
            <w:spacing w:val="-2"/>
            <w:w w:val="105"/>
            <w:sz w:val="19"/>
          </w:rPr>
          <w:t>f</w:t>
        </w:r>
        <w:r>
          <w:rPr>
            <w:rFonts w:ascii="Calibri"/>
            <w:w w:val="105"/>
            <w:sz w:val="19"/>
          </w:rPr>
          <w:t>,</w:t>
        </w:r>
      </w:hyperlink>
      <w:r>
        <w:rPr>
          <w:rFonts w:ascii="Calibri"/>
          <w:w w:val="105"/>
          <w:sz w:val="19"/>
        </w:rPr>
        <w:t> </w:t>
      </w:r>
      <w:r>
        <w:rPr>
          <w:rFonts w:ascii="Calibri"/>
          <w:spacing w:val="36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 </w:t>
      </w:r>
      <w:r>
        <w:rPr>
          <w:rFonts w:ascii="Calibri"/>
          <w:spacing w:val="37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3"/>
          <w:w w:val="105"/>
          <w:sz w:val="19"/>
        </w:rPr>
        <w:t>cc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sed</w:t>
      </w:r>
      <w:r>
        <w:rPr>
          <w:rFonts w:ascii="Calibri"/>
          <w:w w:val="111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-13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Sept</w:t>
      </w:r>
      <w:r>
        <w:rPr>
          <w:rFonts w:ascii="Calibri"/>
          <w:spacing w:val="-2"/>
          <w:w w:val="105"/>
          <w:sz w:val="19"/>
        </w:rPr>
        <w:t>em</w:t>
      </w:r>
      <w:r>
        <w:rPr>
          <w:rFonts w:ascii="Calibri"/>
          <w:spacing w:val="-1"/>
          <w:w w:val="105"/>
          <w:sz w:val="19"/>
        </w:rPr>
        <w:t>ber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201</w:t>
      </w:r>
      <w:r>
        <w:rPr>
          <w:rFonts w:ascii="Calibri"/>
          <w:spacing w:val="-1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line="228" w:lineRule="exact" w:before="73"/>
        <w:ind w:left="2040" w:right="1029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spacing w:val="-1"/>
          <w:w w:val="105"/>
          <w:sz w:val="19"/>
        </w:rPr>
        <w:t>Changing</w:t>
      </w:r>
      <w:r>
        <w:rPr>
          <w:rFonts w:ascii="Calibri"/>
          <w:spacing w:val="1"/>
          <w:w w:val="105"/>
          <w:sz w:val="19"/>
        </w:rPr>
        <w:t> </w:t>
      </w:r>
      <w:r>
        <w:rPr>
          <w:rFonts w:ascii="Calibri"/>
          <w:spacing w:val="-3"/>
          <w:w w:val="105"/>
          <w:sz w:val="19"/>
        </w:rPr>
        <w:t>Tr</w:t>
      </w:r>
      <w:r>
        <w:rPr>
          <w:rFonts w:ascii="Calibri"/>
          <w:spacing w:val="-2"/>
          <w:w w:val="105"/>
          <w:sz w:val="19"/>
        </w:rPr>
        <w:t>acks:</w:t>
      </w:r>
      <w:r>
        <w:rPr>
          <w:rFonts w:ascii="Calibri"/>
          <w:spacing w:val="5"/>
          <w:w w:val="105"/>
          <w:sz w:val="19"/>
        </w:rPr>
        <w:t> </w:t>
      </w:r>
      <w:r>
        <w:rPr>
          <w:rFonts w:ascii="Calibri"/>
          <w:w w:val="105"/>
          <w:sz w:val="19"/>
        </w:rPr>
        <w:t>An</w:t>
      </w:r>
      <w:r>
        <w:rPr>
          <w:rFonts w:ascii="Calibri"/>
          <w:spacing w:val="6"/>
          <w:w w:val="105"/>
          <w:sz w:val="19"/>
        </w:rPr>
        <w:t> </w:t>
      </w:r>
      <w:r>
        <w:rPr>
          <w:rFonts w:ascii="Calibri"/>
          <w:w w:val="105"/>
          <w:sz w:val="19"/>
        </w:rPr>
        <w:t>action</w:t>
      </w:r>
      <w:r>
        <w:rPr>
          <w:rFonts w:ascii="Calibri"/>
          <w:spacing w:val="6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plan</w:t>
      </w:r>
      <w:r>
        <w:rPr>
          <w:rFonts w:ascii="Calibri"/>
          <w:spacing w:val="5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for</w:t>
      </w:r>
      <w:r>
        <w:rPr>
          <w:rFonts w:ascii="Calibri"/>
          <w:spacing w:val="6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boriginal</w:t>
      </w:r>
      <w:r>
        <w:rPr>
          <w:rFonts w:ascii="Calibri"/>
          <w:spacing w:val="4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1"/>
          <w:w w:val="105"/>
          <w:sz w:val="19"/>
        </w:rPr>
        <w:t> </w:t>
      </w:r>
      <w:r>
        <w:rPr>
          <w:rFonts w:ascii="Calibri"/>
          <w:spacing w:val="-3"/>
          <w:w w:val="105"/>
          <w:sz w:val="19"/>
        </w:rPr>
        <w:t>Torr</w:t>
      </w:r>
      <w:r>
        <w:rPr>
          <w:rFonts w:ascii="Calibri"/>
          <w:spacing w:val="-2"/>
          <w:w w:val="105"/>
          <w:sz w:val="19"/>
        </w:rPr>
        <w:t>es</w:t>
      </w:r>
      <w:r>
        <w:rPr>
          <w:rFonts w:ascii="Calibri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St</w:t>
      </w:r>
      <w:r>
        <w:rPr>
          <w:rFonts w:ascii="Calibri"/>
          <w:spacing w:val="-2"/>
          <w:w w:val="105"/>
          <w:sz w:val="19"/>
        </w:rPr>
        <w:t>r</w:t>
      </w:r>
      <w:r>
        <w:rPr>
          <w:rFonts w:ascii="Calibri"/>
          <w:spacing w:val="-1"/>
          <w:w w:val="105"/>
          <w:sz w:val="19"/>
        </w:rPr>
        <w:t>ait</w:t>
      </w:r>
      <w:r>
        <w:rPr>
          <w:rFonts w:ascii="Calibri"/>
          <w:spacing w:val="4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Islander</w:t>
      </w:r>
      <w:r>
        <w:rPr>
          <w:rFonts w:ascii="Calibri"/>
          <w:spacing w:val="5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children</w:t>
      </w:r>
      <w:r>
        <w:rPr>
          <w:rFonts w:ascii="Calibri"/>
          <w:spacing w:val="6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3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f</w:t>
      </w:r>
      <w:r>
        <w:rPr>
          <w:rFonts w:ascii="Calibri"/>
          <w:spacing w:val="-1"/>
          <w:w w:val="105"/>
          <w:sz w:val="19"/>
        </w:rPr>
        <w:t>amilies</w:t>
      </w:r>
      <w:r>
        <w:rPr>
          <w:rFonts w:ascii="Calibri"/>
          <w:spacing w:val="4"/>
          <w:w w:val="105"/>
          <w:sz w:val="19"/>
        </w:rPr>
        <w:t> </w:t>
      </w:r>
      <w:r>
        <w:rPr>
          <w:rFonts w:ascii="Calibri"/>
          <w:spacing w:val="-3"/>
          <w:w w:val="105"/>
          <w:sz w:val="19"/>
        </w:rPr>
        <w:t>2017-1</w:t>
      </w:r>
      <w:r>
        <w:rPr>
          <w:rFonts w:ascii="Calibri"/>
          <w:spacing w:val="-2"/>
          <w:w w:val="105"/>
          <w:sz w:val="19"/>
        </w:rPr>
        <w:t>9,</w:t>
      </w:r>
      <w:r>
        <w:rPr>
          <w:rFonts w:ascii="Calibri"/>
          <w:spacing w:val="69"/>
          <w:w w:val="116"/>
          <w:sz w:val="19"/>
        </w:rPr>
        <w:t> </w:t>
      </w: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hyperlink r:id="rId43"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</w:t>
        </w:r>
        <w:r>
          <w:rPr>
            <w:rFonts w:ascii="Calibri"/>
            <w:spacing w:val="-2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sy</w:t>
        </w:r>
        <w:r>
          <w:rPr>
            <w:rFonts w:ascii="Calibri"/>
            <w:spacing w:val="-3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</w:t>
        </w:r>
        <w:r>
          <w:rPr>
            <w:rFonts w:ascii="Calibri"/>
            <w:spacing w:val="-1"/>
            <w:w w:val="105"/>
            <w:sz w:val="19"/>
          </w:rPr>
          <w:t>q</w:t>
        </w:r>
        <w:r>
          <w:rPr>
            <w:rFonts w:ascii="Calibri"/>
            <w:w w:val="105"/>
            <w:sz w:val="19"/>
          </w:rPr>
          <w:t>ld.g</w:t>
        </w:r>
        <w:r>
          <w:rPr>
            <w:rFonts w:ascii="Calibri"/>
            <w:spacing w:val="-1"/>
            <w:w w:val="105"/>
            <w:sz w:val="19"/>
          </w:rPr>
          <w:t>o</w:t>
        </w:r>
      </w:hyperlink>
      <w:r>
        <w:rPr>
          <w:rFonts w:ascii="Calibri"/>
          <w:spacing w:val="-7"/>
          <w:w w:val="105"/>
          <w:sz w:val="19"/>
        </w:rPr>
        <w:t>v</w:t>
      </w:r>
      <w:hyperlink r:id="rId43">
        <w:r>
          <w:rPr>
            <w:rFonts w:ascii="Calibri"/>
            <w:w w:val="105"/>
            <w:sz w:val="19"/>
          </w:rPr>
          <w:t>.au/</w:t>
        </w:r>
        <w:r>
          <w:rPr>
            <w:rFonts w:ascii="Calibri"/>
            <w:spacing w:val="-1"/>
            <w:w w:val="105"/>
            <w:sz w:val="19"/>
          </w:rPr>
          <w:t>re</w:t>
        </w:r>
        <w:r>
          <w:rPr>
            <w:rFonts w:ascii="Calibri"/>
            <w:w w:val="105"/>
            <w:sz w:val="19"/>
          </w:rPr>
          <w:t>so</w:t>
        </w:r>
        <w:r>
          <w:rPr>
            <w:rFonts w:ascii="Calibri"/>
            <w:spacing w:val="-2"/>
            <w:w w:val="105"/>
            <w:sz w:val="19"/>
          </w:rPr>
          <w:t>ur</w:t>
        </w:r>
        <w:r>
          <w:rPr>
            <w:rFonts w:ascii="Calibri"/>
            <w:spacing w:val="-3"/>
            <w:w w:val="105"/>
            <w:sz w:val="19"/>
          </w:rPr>
          <w:t>c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w w:val="105"/>
            <w:sz w:val="19"/>
          </w:rPr>
          <w:t>s/</w:t>
        </w:r>
        <w:r>
          <w:rPr>
            <w:rFonts w:ascii="Calibri"/>
            <w:spacing w:val="-3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am</w:t>
        </w:r>
        <w:r>
          <w:rPr>
            <w:rFonts w:ascii="Calibri"/>
            <w:spacing w:val="-1"/>
            <w:w w:val="105"/>
            <w:sz w:val="19"/>
          </w:rPr>
          <w:t>p</w:t>
        </w:r>
        <w:r>
          <w:rPr>
            <w:rFonts w:ascii="Calibri"/>
            <w:w w:val="105"/>
            <w:sz w:val="19"/>
          </w:rPr>
          <w:t>aign/</w:t>
        </w:r>
        <w:r>
          <w:rPr>
            <w:rFonts w:ascii="Calibri"/>
            <w:spacing w:val="-1"/>
            <w:w w:val="105"/>
            <w:sz w:val="19"/>
          </w:rPr>
          <w:t>s</w:t>
        </w:r>
        <w:r>
          <w:rPr>
            <w:rFonts w:ascii="Calibri"/>
            <w:spacing w:val="-2"/>
            <w:w w:val="105"/>
            <w:sz w:val="19"/>
          </w:rPr>
          <w:t>u</w:t>
        </w:r>
        <w:r>
          <w:rPr>
            <w:rFonts w:ascii="Calibri"/>
            <w:w w:val="105"/>
            <w:sz w:val="19"/>
          </w:rPr>
          <w:t>ppo</w:t>
        </w:r>
        <w:r>
          <w:rPr>
            <w:rFonts w:ascii="Calibri"/>
            <w:spacing w:val="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tin</w:t>
        </w:r>
        <w:r>
          <w:rPr>
            <w:rFonts w:ascii="Calibri"/>
            <w:spacing w:val="-1"/>
            <w:w w:val="105"/>
            <w:sz w:val="19"/>
          </w:rPr>
          <w:t>g</w:t>
        </w:r>
        <w:r>
          <w:rPr>
            <w:rFonts w:ascii="Calibri"/>
            <w:w w:val="105"/>
            <w:sz w:val="19"/>
          </w:rPr>
          <w:t>-</w:t>
        </w:r>
        <w:r>
          <w:rPr>
            <w:rFonts w:ascii="Calibri"/>
            <w:spacing w:val="-4"/>
            <w:w w:val="105"/>
            <w:sz w:val="19"/>
          </w:rPr>
          <w:t>f</w:t>
        </w:r>
        <w:r>
          <w:rPr>
            <w:rFonts w:ascii="Calibri"/>
            <w:w w:val="105"/>
            <w:sz w:val="19"/>
          </w:rPr>
          <w:t>am</w:t>
        </w:r>
        <w:r>
          <w:rPr>
            <w:rFonts w:ascii="Calibri"/>
            <w:spacing w:val="-1"/>
            <w:w w:val="105"/>
            <w:sz w:val="19"/>
          </w:rPr>
          <w:t>i</w:t>
        </w:r>
        <w:r>
          <w:rPr>
            <w:rFonts w:ascii="Calibri"/>
            <w:w w:val="105"/>
            <w:sz w:val="19"/>
          </w:rPr>
          <w:t>li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w w:val="105"/>
            <w:sz w:val="19"/>
          </w:rPr>
          <w:t>s/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spacing w:val="-2"/>
            <w:w w:val="105"/>
            <w:sz w:val="19"/>
          </w:rPr>
          <w:t>h</w:t>
        </w:r>
        <w:r>
          <w:rPr>
            <w:rFonts w:ascii="Calibri"/>
            <w:w w:val="105"/>
            <w:sz w:val="19"/>
          </w:rPr>
          <w:t>angin</w:t>
        </w:r>
        <w:r>
          <w:rPr>
            <w:rFonts w:ascii="Calibri"/>
            <w:spacing w:val="-1"/>
            <w:w w:val="105"/>
            <w:sz w:val="19"/>
          </w:rPr>
          <w:t>g</w:t>
        </w:r>
        <w:r>
          <w:rPr>
            <w:rFonts w:ascii="Calibri"/>
            <w:w w:val="105"/>
            <w:sz w:val="19"/>
          </w:rPr>
          <w:t>-</w:t>
        </w:r>
        <w:r>
          <w:rPr>
            <w:rFonts w:ascii="Calibri"/>
            <w:spacing w:val="-3"/>
            <w:w w:val="105"/>
            <w:sz w:val="19"/>
          </w:rPr>
          <w:t>tr</w:t>
        </w:r>
        <w:r>
          <w:rPr>
            <w:rFonts w:ascii="Calibri"/>
            <w:w w:val="105"/>
            <w:sz w:val="19"/>
          </w:rPr>
          <w:t>a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spacing w:val="-2"/>
            <w:w w:val="105"/>
            <w:sz w:val="19"/>
          </w:rPr>
          <w:t>k</w:t>
        </w:r>
        <w:r>
          <w:rPr>
            <w:rFonts w:ascii="Calibri"/>
            <w:w w:val="105"/>
            <w:sz w:val="19"/>
          </w:rPr>
          <w:t>s.pd</w:t>
        </w:r>
        <w:r>
          <w:rPr>
            <w:rFonts w:ascii="Calibri"/>
            <w:spacing w:val="-2"/>
            <w:w w:val="105"/>
            <w:sz w:val="19"/>
          </w:rPr>
          <w:t>f</w:t>
        </w:r>
        <w:r>
          <w:rPr>
            <w:rFonts w:ascii="Calibri"/>
            <w:w w:val="105"/>
            <w:sz w:val="19"/>
          </w:rPr>
          <w:t>,</w:t>
        </w:r>
      </w:hyperlink>
      <w:r>
        <w:rPr>
          <w:rFonts w:ascii="Calibri"/>
          <w:w w:val="105"/>
          <w:sz w:val="19"/>
        </w:rPr>
        <w:t>  </w:t>
      </w:r>
      <w:r>
        <w:rPr>
          <w:rFonts w:ascii="Calibri"/>
          <w:spacing w:val="13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  </w:t>
      </w:r>
      <w:r>
        <w:rPr>
          <w:rFonts w:ascii="Calibri"/>
          <w:spacing w:val="13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3"/>
          <w:w w:val="105"/>
          <w:sz w:val="19"/>
        </w:rPr>
        <w:t>cc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sed</w:t>
      </w:r>
      <w:r>
        <w:rPr>
          <w:rFonts w:ascii="Calibri"/>
          <w:w w:val="111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-12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Sept</w:t>
      </w:r>
      <w:r>
        <w:rPr>
          <w:rFonts w:ascii="Calibri"/>
          <w:spacing w:val="-2"/>
          <w:w w:val="105"/>
          <w:sz w:val="19"/>
        </w:rPr>
        <w:t>em</w:t>
      </w:r>
      <w:r>
        <w:rPr>
          <w:rFonts w:ascii="Calibri"/>
          <w:spacing w:val="-1"/>
          <w:w w:val="105"/>
          <w:sz w:val="19"/>
        </w:rPr>
        <w:t>ber</w:t>
      </w:r>
      <w:r>
        <w:rPr>
          <w:rFonts w:ascii="Calibri"/>
          <w:spacing w:val="-8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201</w:t>
      </w:r>
      <w:r>
        <w:rPr>
          <w:rFonts w:ascii="Calibri"/>
          <w:spacing w:val="-1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line="228" w:lineRule="exact" w:before="73"/>
        <w:ind w:left="2040" w:right="1399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spacing w:val="-1"/>
          <w:w w:val="105"/>
          <w:sz w:val="19"/>
          <w:szCs w:val="19"/>
        </w:rPr>
        <w:t>Aus</w:t>
      </w:r>
      <w:r>
        <w:rPr>
          <w:rFonts w:ascii="Calibri" w:hAnsi="Calibri" w:cs="Calibri" w:eastAsia="Calibri"/>
          <w:spacing w:val="-2"/>
          <w:w w:val="105"/>
          <w:sz w:val="19"/>
          <w:szCs w:val="19"/>
        </w:rPr>
        <w:t>tr</w:t>
      </w:r>
      <w:r>
        <w:rPr>
          <w:rFonts w:ascii="Calibri" w:hAnsi="Calibri" w:cs="Calibri" w:eastAsia="Calibri"/>
          <w:spacing w:val="-1"/>
          <w:w w:val="105"/>
          <w:sz w:val="19"/>
          <w:szCs w:val="19"/>
        </w:rPr>
        <w:t>alian</w:t>
      </w:r>
      <w:r>
        <w:rPr>
          <w:rFonts w:ascii="Calibri" w:hAnsi="Calibri" w:cs="Calibri" w:eastAsia="Calibri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-1"/>
          <w:w w:val="105"/>
          <w:sz w:val="19"/>
          <w:szCs w:val="19"/>
        </w:rPr>
        <w:t>Ins</w:t>
      </w:r>
      <w:r>
        <w:rPr>
          <w:rFonts w:ascii="Calibri" w:hAnsi="Calibri" w:cs="Calibri" w:eastAsia="Calibri"/>
          <w:spacing w:val="-2"/>
          <w:w w:val="105"/>
          <w:sz w:val="19"/>
          <w:szCs w:val="19"/>
        </w:rPr>
        <w:t>titut</w:t>
      </w:r>
      <w:r>
        <w:rPr>
          <w:rFonts w:ascii="Calibri" w:hAnsi="Calibri" w:cs="Calibri" w:eastAsia="Calibri"/>
          <w:spacing w:val="-1"/>
          <w:w w:val="105"/>
          <w:sz w:val="19"/>
          <w:szCs w:val="19"/>
        </w:rPr>
        <w:t>e</w:t>
      </w:r>
      <w:r>
        <w:rPr>
          <w:rFonts w:ascii="Calibri" w:hAnsi="Calibri" w:cs="Calibri" w:eastAsia="Calibri"/>
          <w:w w:val="105"/>
          <w:sz w:val="19"/>
          <w:szCs w:val="19"/>
        </w:rPr>
        <w:t> of</w:t>
      </w:r>
      <w:r>
        <w:rPr>
          <w:rFonts w:ascii="Calibri" w:hAnsi="Calibri" w:cs="Calibri" w:eastAsia="Calibri"/>
          <w:spacing w:val="-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-1"/>
          <w:w w:val="105"/>
          <w:sz w:val="19"/>
          <w:szCs w:val="19"/>
        </w:rPr>
        <w:t>Health</w:t>
      </w:r>
      <w:r>
        <w:rPr>
          <w:rFonts w:ascii="Calibri" w:hAnsi="Calibri" w:cs="Calibri" w:eastAsia="Calibri"/>
          <w:w w:val="105"/>
          <w:sz w:val="19"/>
          <w:szCs w:val="19"/>
        </w:rPr>
        <w:t> and</w:t>
      </w:r>
      <w:r>
        <w:rPr>
          <w:rFonts w:ascii="Calibri" w:hAnsi="Calibri" w:cs="Calibri" w:eastAsia="Calibri"/>
          <w:spacing w:val="-4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-3"/>
          <w:w w:val="105"/>
          <w:sz w:val="19"/>
          <w:szCs w:val="19"/>
        </w:rPr>
        <w:t>W</w:t>
      </w:r>
      <w:r>
        <w:rPr>
          <w:rFonts w:ascii="Calibri" w:hAnsi="Calibri" w:cs="Calibri" w:eastAsia="Calibri"/>
          <w:spacing w:val="-2"/>
          <w:w w:val="105"/>
          <w:sz w:val="19"/>
          <w:szCs w:val="19"/>
        </w:rPr>
        <w:t>elf</w:t>
      </w:r>
      <w:r>
        <w:rPr>
          <w:rFonts w:ascii="Calibri" w:hAnsi="Calibri" w:cs="Calibri" w:eastAsia="Calibri"/>
          <w:spacing w:val="-3"/>
          <w:w w:val="105"/>
          <w:sz w:val="19"/>
          <w:szCs w:val="19"/>
        </w:rPr>
        <w:t>ar</w:t>
      </w:r>
      <w:r>
        <w:rPr>
          <w:rFonts w:ascii="Calibri" w:hAnsi="Calibri" w:cs="Calibri" w:eastAsia="Calibri"/>
          <w:spacing w:val="-2"/>
          <w:w w:val="105"/>
          <w:sz w:val="19"/>
          <w:szCs w:val="19"/>
        </w:rPr>
        <w:t>e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-6"/>
          <w:w w:val="105"/>
          <w:sz w:val="19"/>
          <w:szCs w:val="19"/>
        </w:rPr>
        <w:t>2017</w:t>
      </w:r>
      <w:r>
        <w:rPr>
          <w:rFonts w:ascii="Calibri" w:hAnsi="Calibri" w:cs="Calibri" w:eastAsia="Calibri"/>
          <w:spacing w:val="-5"/>
          <w:w w:val="105"/>
          <w:sz w:val="19"/>
          <w:szCs w:val="19"/>
        </w:rPr>
        <w:t>.</w:t>
      </w:r>
      <w:r>
        <w:rPr>
          <w:rFonts w:ascii="Calibri" w:hAnsi="Calibri" w:cs="Calibri" w:eastAsia="Calibri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-1"/>
          <w:w w:val="105"/>
          <w:sz w:val="19"/>
          <w:szCs w:val="19"/>
        </w:rPr>
        <w:t>Aus</w:t>
      </w:r>
      <w:r>
        <w:rPr>
          <w:rFonts w:ascii="Calibri" w:hAnsi="Calibri" w:cs="Calibri" w:eastAsia="Calibri"/>
          <w:spacing w:val="-2"/>
          <w:w w:val="105"/>
          <w:sz w:val="19"/>
          <w:szCs w:val="19"/>
        </w:rPr>
        <w:t>tr</w:t>
      </w:r>
      <w:r>
        <w:rPr>
          <w:rFonts w:ascii="Calibri" w:hAnsi="Calibri" w:cs="Calibri" w:eastAsia="Calibri"/>
          <w:spacing w:val="-1"/>
          <w:w w:val="105"/>
          <w:sz w:val="19"/>
          <w:szCs w:val="19"/>
        </w:rPr>
        <w:t>alia’s</w:t>
      </w:r>
      <w:r>
        <w:rPr>
          <w:rFonts w:ascii="Calibri" w:hAnsi="Calibri" w:cs="Calibri" w:eastAsia="Calibri"/>
          <w:spacing w:val="-2"/>
          <w:w w:val="105"/>
          <w:sz w:val="19"/>
          <w:szCs w:val="19"/>
        </w:rPr>
        <w:t> w</w:t>
      </w:r>
      <w:r>
        <w:rPr>
          <w:rFonts w:ascii="Calibri" w:hAnsi="Calibri" w:cs="Calibri" w:eastAsia="Calibri"/>
          <w:spacing w:val="-1"/>
          <w:w w:val="105"/>
          <w:sz w:val="19"/>
          <w:szCs w:val="19"/>
        </w:rPr>
        <w:t>elfare</w:t>
      </w:r>
      <w:r>
        <w:rPr>
          <w:rFonts w:ascii="Calibri" w:hAnsi="Calibri" w:cs="Calibri" w:eastAsia="Calibri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-6"/>
          <w:w w:val="105"/>
          <w:sz w:val="19"/>
          <w:szCs w:val="19"/>
        </w:rPr>
        <w:t>2017</w:t>
      </w:r>
      <w:r>
        <w:rPr>
          <w:rFonts w:ascii="Calibri" w:hAnsi="Calibri" w:cs="Calibri" w:eastAsia="Calibri"/>
          <w:spacing w:val="-5"/>
          <w:w w:val="105"/>
          <w:sz w:val="19"/>
          <w:szCs w:val="19"/>
        </w:rPr>
        <w:t>.</w:t>
      </w:r>
      <w:r>
        <w:rPr>
          <w:rFonts w:ascii="Calibri" w:hAnsi="Calibri" w:cs="Calibri" w:eastAsia="Calibri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-1"/>
          <w:w w:val="105"/>
          <w:sz w:val="19"/>
          <w:szCs w:val="19"/>
        </w:rPr>
        <w:t>Aus</w:t>
      </w:r>
      <w:r>
        <w:rPr>
          <w:rFonts w:ascii="Calibri" w:hAnsi="Calibri" w:cs="Calibri" w:eastAsia="Calibri"/>
          <w:spacing w:val="-2"/>
          <w:w w:val="105"/>
          <w:sz w:val="19"/>
          <w:szCs w:val="19"/>
        </w:rPr>
        <w:t>tr</w:t>
      </w:r>
      <w:r>
        <w:rPr>
          <w:rFonts w:ascii="Calibri" w:hAnsi="Calibri" w:cs="Calibri" w:eastAsia="Calibri"/>
          <w:spacing w:val="-1"/>
          <w:w w:val="105"/>
          <w:sz w:val="19"/>
          <w:szCs w:val="19"/>
        </w:rPr>
        <w:t>alia’s</w:t>
      </w:r>
      <w:r>
        <w:rPr>
          <w:rFonts w:ascii="Calibri" w:hAnsi="Calibri" w:cs="Calibri" w:eastAsia="Calibri"/>
          <w:spacing w:val="-2"/>
          <w:w w:val="105"/>
          <w:sz w:val="19"/>
          <w:szCs w:val="19"/>
        </w:rPr>
        <w:t> w</w:t>
      </w:r>
      <w:r>
        <w:rPr>
          <w:rFonts w:ascii="Calibri" w:hAnsi="Calibri" w:cs="Calibri" w:eastAsia="Calibri"/>
          <w:spacing w:val="-1"/>
          <w:w w:val="105"/>
          <w:sz w:val="19"/>
          <w:szCs w:val="19"/>
        </w:rPr>
        <w:t>elfare</w:t>
      </w:r>
      <w:r>
        <w:rPr>
          <w:rFonts w:ascii="Calibri" w:hAnsi="Calibri" w:cs="Calibri" w:eastAsia="Calibri"/>
          <w:spacing w:val="1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-1"/>
          <w:w w:val="105"/>
          <w:sz w:val="19"/>
          <w:szCs w:val="19"/>
        </w:rPr>
        <w:t>series</w:t>
      </w:r>
      <w:r>
        <w:rPr>
          <w:rFonts w:ascii="Calibri" w:hAnsi="Calibri" w:cs="Calibri" w:eastAsia="Calibri"/>
          <w:spacing w:val="-2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-1"/>
          <w:w w:val="105"/>
          <w:sz w:val="19"/>
          <w:szCs w:val="19"/>
        </w:rPr>
        <w:t>no.</w:t>
      </w:r>
      <w:r>
        <w:rPr>
          <w:rFonts w:ascii="Calibri" w:hAnsi="Calibri" w:cs="Calibri" w:eastAsia="Calibri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-3"/>
          <w:w w:val="105"/>
          <w:sz w:val="19"/>
          <w:szCs w:val="19"/>
        </w:rPr>
        <w:t>1</w:t>
      </w:r>
      <w:r>
        <w:rPr>
          <w:rFonts w:ascii="Calibri" w:hAnsi="Calibri" w:cs="Calibri" w:eastAsia="Calibri"/>
          <w:spacing w:val="-2"/>
          <w:w w:val="105"/>
          <w:sz w:val="19"/>
          <w:szCs w:val="19"/>
        </w:rPr>
        <w:t>3.</w:t>
      </w:r>
      <w:r>
        <w:rPr>
          <w:rFonts w:ascii="Calibri" w:hAnsi="Calibri" w:cs="Calibri" w:eastAsia="Calibri"/>
          <w:spacing w:val="83"/>
          <w:w w:val="106"/>
          <w:sz w:val="19"/>
          <w:szCs w:val="19"/>
        </w:rPr>
        <w:t> </w:t>
      </w:r>
      <w:r>
        <w:rPr>
          <w:rFonts w:ascii="Calibri" w:hAnsi="Calibri" w:cs="Calibri" w:eastAsia="Calibri"/>
          <w:spacing w:val="-2"/>
          <w:w w:val="105"/>
          <w:sz w:val="19"/>
          <w:szCs w:val="19"/>
        </w:rPr>
        <w:t>A</w:t>
      </w:r>
      <w:r>
        <w:rPr>
          <w:rFonts w:ascii="Calibri" w:hAnsi="Calibri" w:cs="Calibri" w:eastAsia="Calibri"/>
          <w:spacing w:val="-1"/>
          <w:w w:val="105"/>
          <w:sz w:val="19"/>
          <w:szCs w:val="19"/>
        </w:rPr>
        <w:t>US</w:t>
      </w:r>
      <w:r>
        <w:rPr>
          <w:rFonts w:ascii="Calibri" w:hAnsi="Calibri" w:cs="Calibri" w:eastAsia="Calibri"/>
          <w:spacing w:val="-13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-1"/>
          <w:w w:val="105"/>
          <w:sz w:val="19"/>
          <w:szCs w:val="19"/>
        </w:rPr>
        <w:t>2</w:t>
      </w:r>
      <w:r>
        <w:rPr>
          <w:rFonts w:ascii="Calibri" w:hAnsi="Calibri" w:cs="Calibri" w:eastAsia="Calibri"/>
          <w:spacing w:val="-2"/>
          <w:w w:val="105"/>
          <w:sz w:val="19"/>
          <w:szCs w:val="19"/>
        </w:rPr>
        <w:t>14.</w:t>
      </w:r>
      <w:r>
        <w:rPr>
          <w:rFonts w:ascii="Calibri" w:hAnsi="Calibri" w:cs="Calibri" w:eastAsia="Calibri"/>
          <w:spacing w:val="-8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-1"/>
          <w:w w:val="105"/>
          <w:sz w:val="19"/>
          <w:szCs w:val="19"/>
        </w:rPr>
        <w:t>Can</w:t>
      </w:r>
      <w:r>
        <w:rPr>
          <w:rFonts w:ascii="Calibri" w:hAnsi="Calibri" w:cs="Calibri" w:eastAsia="Calibri"/>
          <w:spacing w:val="-2"/>
          <w:w w:val="105"/>
          <w:sz w:val="19"/>
          <w:szCs w:val="19"/>
        </w:rPr>
        <w:t>berr</w:t>
      </w:r>
      <w:r>
        <w:rPr>
          <w:rFonts w:ascii="Calibri" w:hAnsi="Calibri" w:cs="Calibri" w:eastAsia="Calibri"/>
          <w:spacing w:val="-1"/>
          <w:w w:val="105"/>
          <w:sz w:val="19"/>
          <w:szCs w:val="19"/>
        </w:rPr>
        <w:t>a:</w:t>
      </w:r>
      <w:r>
        <w:rPr>
          <w:rFonts w:ascii="Calibri" w:hAnsi="Calibri" w:cs="Calibri" w:eastAsia="Calibri"/>
          <w:spacing w:val="-9"/>
          <w:w w:val="105"/>
          <w:sz w:val="19"/>
          <w:szCs w:val="19"/>
        </w:rPr>
        <w:t> </w:t>
      </w:r>
      <w:r>
        <w:rPr>
          <w:rFonts w:ascii="Calibri" w:hAnsi="Calibri" w:cs="Calibri" w:eastAsia="Calibri"/>
          <w:spacing w:val="-4"/>
          <w:w w:val="105"/>
          <w:sz w:val="19"/>
          <w:szCs w:val="19"/>
        </w:rPr>
        <w:t>AIHW</w:t>
      </w:r>
      <w:r>
        <w:rPr>
          <w:rFonts w:ascii="Calibri" w:hAnsi="Calibri" w:cs="Calibri" w:eastAsia="Calibri"/>
          <w:spacing w:val="-3"/>
          <w:w w:val="105"/>
          <w:sz w:val="19"/>
          <w:szCs w:val="19"/>
        </w:rPr>
        <w:t>.</w:t>
      </w:r>
      <w:r>
        <w:rPr>
          <w:rFonts w:ascii="Calibri" w:hAnsi="Calibri" w:cs="Calibri" w:eastAsia="Calibri"/>
          <w:sz w:val="19"/>
          <w:szCs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before="75"/>
        <w:ind w:left="2040" w:right="0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spacing w:val="-1"/>
          <w:w w:val="110"/>
          <w:sz w:val="19"/>
        </w:rPr>
        <w:t>Ibid.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before="69"/>
        <w:ind w:left="2040" w:right="0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spacing w:val="-1"/>
          <w:w w:val="110"/>
          <w:sz w:val="19"/>
        </w:rPr>
        <w:t>Ibid.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line="228" w:lineRule="exact" w:before="68"/>
        <w:ind w:left="2040" w:right="1082" w:hanging="453"/>
        <w:jc w:val="both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spacing w:val="-1"/>
          <w:w w:val="105"/>
          <w:sz w:val="19"/>
        </w:rPr>
        <w:t>Depar</w:t>
      </w:r>
      <w:r>
        <w:rPr>
          <w:rFonts w:ascii="Calibri"/>
          <w:spacing w:val="-2"/>
          <w:w w:val="105"/>
          <w:sz w:val="19"/>
        </w:rPr>
        <w:t>tment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2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Health.</w:t>
      </w:r>
      <w:r>
        <w:rPr>
          <w:rFonts w:ascii="Calibri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National</w:t>
      </w:r>
      <w:r>
        <w:rPr>
          <w:rFonts w:ascii="Calibri"/>
          <w:spacing w:val="-2"/>
          <w:w w:val="105"/>
          <w:sz w:val="19"/>
        </w:rPr>
        <w:t> A</w:t>
      </w:r>
      <w:r>
        <w:rPr>
          <w:rFonts w:ascii="Calibri"/>
          <w:spacing w:val="-1"/>
          <w:w w:val="105"/>
          <w:sz w:val="19"/>
        </w:rPr>
        <w:t>boriginal</w:t>
      </w:r>
      <w:r>
        <w:rPr>
          <w:rFonts w:ascii="Calibri"/>
          <w:spacing w:val="-2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5"/>
          <w:w w:val="105"/>
          <w:sz w:val="19"/>
        </w:rPr>
        <w:t> </w:t>
      </w:r>
      <w:r>
        <w:rPr>
          <w:rFonts w:ascii="Calibri"/>
          <w:spacing w:val="-3"/>
          <w:w w:val="105"/>
          <w:sz w:val="19"/>
        </w:rPr>
        <w:t>Torr</w:t>
      </w:r>
      <w:r>
        <w:rPr>
          <w:rFonts w:ascii="Calibri"/>
          <w:spacing w:val="-2"/>
          <w:w w:val="105"/>
          <w:sz w:val="19"/>
        </w:rPr>
        <w:t>es</w:t>
      </w:r>
      <w:r>
        <w:rPr>
          <w:rFonts w:ascii="Calibri"/>
          <w:spacing w:val="-5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St</w:t>
      </w:r>
      <w:r>
        <w:rPr>
          <w:rFonts w:ascii="Calibri"/>
          <w:spacing w:val="-2"/>
          <w:w w:val="105"/>
          <w:sz w:val="19"/>
        </w:rPr>
        <w:t>r</w:t>
      </w:r>
      <w:r>
        <w:rPr>
          <w:rFonts w:ascii="Calibri"/>
          <w:spacing w:val="-1"/>
          <w:w w:val="105"/>
          <w:sz w:val="19"/>
        </w:rPr>
        <w:t>ait</w:t>
      </w:r>
      <w:r>
        <w:rPr>
          <w:rFonts w:ascii="Calibri"/>
          <w:spacing w:val="-2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Islander</w:t>
      </w:r>
      <w:r>
        <w:rPr>
          <w:rFonts w:ascii="Calibri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Health</w:t>
      </w:r>
      <w:r>
        <w:rPr>
          <w:rFonts w:ascii="Calibri"/>
          <w:spacing w:val="1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Plan</w:t>
      </w:r>
      <w:r>
        <w:rPr>
          <w:rFonts w:ascii="Calibri"/>
          <w:w w:val="105"/>
          <w:sz w:val="19"/>
        </w:rPr>
        <w:t> </w:t>
      </w:r>
      <w:r>
        <w:rPr>
          <w:rFonts w:ascii="Calibri"/>
          <w:spacing w:val="-3"/>
          <w:w w:val="105"/>
          <w:sz w:val="19"/>
        </w:rPr>
        <w:t>2013-</w:t>
      </w:r>
      <w:r>
        <w:rPr>
          <w:rFonts w:ascii="Calibri"/>
          <w:spacing w:val="-2"/>
          <w:w w:val="105"/>
          <w:sz w:val="19"/>
        </w:rPr>
        <w:t>2023.</w:t>
      </w:r>
      <w:r>
        <w:rPr>
          <w:rFonts w:ascii="Calibri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Common</w:t>
      </w:r>
      <w:r>
        <w:rPr>
          <w:rFonts w:ascii="Calibri"/>
          <w:spacing w:val="-2"/>
          <w:w w:val="105"/>
          <w:sz w:val="19"/>
        </w:rPr>
        <w:t>w</w:t>
      </w:r>
      <w:r>
        <w:rPr>
          <w:rFonts w:ascii="Calibri"/>
          <w:spacing w:val="-1"/>
          <w:w w:val="105"/>
          <w:sz w:val="19"/>
        </w:rPr>
        <w:t>ealth</w:t>
      </w:r>
      <w:r>
        <w:rPr>
          <w:rFonts w:ascii="Calibri"/>
          <w:spacing w:val="97"/>
          <w:w w:val="107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22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us</w:t>
      </w:r>
      <w:r>
        <w:rPr>
          <w:rFonts w:ascii="Calibri"/>
          <w:spacing w:val="-3"/>
          <w:w w:val="105"/>
          <w:sz w:val="19"/>
        </w:rPr>
        <w:t>tr</w:t>
      </w:r>
      <w:r>
        <w:rPr>
          <w:rFonts w:ascii="Calibri"/>
          <w:w w:val="105"/>
          <w:sz w:val="19"/>
        </w:rPr>
        <w:t>al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a.</w:t>
      </w:r>
      <w:r>
        <w:rPr>
          <w:rFonts w:ascii="Calibri"/>
          <w:spacing w:val="26"/>
          <w:w w:val="105"/>
          <w:sz w:val="19"/>
        </w:rPr>
        <w:t> </w:t>
      </w:r>
      <w:r>
        <w:rPr>
          <w:rFonts w:ascii="Calibri"/>
          <w:w w:val="105"/>
          <w:sz w:val="19"/>
        </w:rPr>
        <w:t>20</w:t>
      </w:r>
      <w:r>
        <w:rPr>
          <w:rFonts w:ascii="Calibri"/>
          <w:spacing w:val="-5"/>
          <w:w w:val="105"/>
          <w:sz w:val="19"/>
        </w:rPr>
        <w:t>1</w:t>
      </w:r>
      <w:r>
        <w:rPr>
          <w:rFonts w:ascii="Calibri"/>
          <w:w w:val="105"/>
          <w:sz w:val="19"/>
        </w:rPr>
        <w:t>3.</w:t>
      </w:r>
      <w:r>
        <w:rPr>
          <w:rFonts w:ascii="Calibri"/>
          <w:spacing w:val="25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P</w:t>
      </w:r>
      <w:r>
        <w:rPr>
          <w:rFonts w:ascii="Calibri"/>
          <w:w w:val="105"/>
          <w:sz w:val="19"/>
        </w:rPr>
        <w:t>age</w:t>
      </w:r>
      <w:r>
        <w:rPr>
          <w:rFonts w:ascii="Calibri"/>
          <w:spacing w:val="26"/>
          <w:w w:val="105"/>
          <w:sz w:val="19"/>
        </w:rPr>
        <w:t> </w:t>
      </w:r>
      <w:r>
        <w:rPr>
          <w:rFonts w:ascii="Calibri"/>
          <w:w w:val="105"/>
          <w:sz w:val="19"/>
        </w:rPr>
        <w:t>9.</w:t>
      </w:r>
      <w:r>
        <w:rPr>
          <w:rFonts w:ascii="Calibri"/>
          <w:spacing w:val="8"/>
          <w:w w:val="105"/>
          <w:sz w:val="19"/>
        </w:rPr>
        <w:t> </w:t>
      </w: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hyperlink r:id="rId44"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.h</w:t>
        </w:r>
        <w:r>
          <w:rPr>
            <w:rFonts w:ascii="Calibri"/>
            <w:spacing w:val="-2"/>
            <w:w w:val="105"/>
            <w:sz w:val="19"/>
          </w:rPr>
          <w:t>e</w:t>
        </w:r>
        <w:r>
          <w:rPr>
            <w:rFonts w:ascii="Calibri"/>
            <w:w w:val="105"/>
            <w:sz w:val="19"/>
          </w:rPr>
          <w:t>alth.g</w:t>
        </w:r>
        <w:r>
          <w:rPr>
            <w:rFonts w:ascii="Calibri"/>
            <w:spacing w:val="-1"/>
            <w:w w:val="105"/>
            <w:sz w:val="19"/>
          </w:rPr>
          <w:t>o</w:t>
        </w:r>
      </w:hyperlink>
      <w:r>
        <w:rPr>
          <w:rFonts w:ascii="Calibri"/>
          <w:spacing w:val="-7"/>
          <w:w w:val="105"/>
          <w:sz w:val="19"/>
        </w:rPr>
        <w:t>v</w:t>
      </w:r>
      <w:hyperlink r:id="rId44">
        <w:r>
          <w:rPr>
            <w:rFonts w:ascii="Calibri"/>
            <w:w w:val="105"/>
            <w:sz w:val="19"/>
          </w:rPr>
          <w:t>.au/in</w:t>
        </w:r>
        <w:r>
          <w:rPr>
            <w:rFonts w:ascii="Calibri"/>
            <w:spacing w:val="-1"/>
            <w:w w:val="105"/>
            <w:sz w:val="19"/>
          </w:rPr>
          <w:t>t</w:t>
        </w:r>
        <w:r>
          <w:rPr>
            <w:rFonts w:ascii="Calibri"/>
            <w:w w:val="105"/>
            <w:sz w:val="19"/>
          </w:rPr>
          <w:t>ernet/</w:t>
        </w:r>
        <w:r>
          <w:rPr>
            <w:rFonts w:ascii="Calibri"/>
            <w:spacing w:val="-3"/>
            <w:w w:val="105"/>
            <w:sz w:val="19"/>
          </w:rPr>
          <w:t>m</w:t>
        </w:r>
        <w:r>
          <w:rPr>
            <w:rFonts w:ascii="Calibri"/>
            <w:w w:val="105"/>
            <w:sz w:val="19"/>
          </w:rPr>
          <w:t>ain/</w:t>
        </w:r>
        <w:r>
          <w:rPr>
            <w:rFonts w:ascii="Calibri"/>
            <w:spacing w:val="-1"/>
            <w:w w:val="105"/>
            <w:sz w:val="19"/>
          </w:rPr>
          <w:t>pu</w:t>
        </w:r>
        <w:r>
          <w:rPr>
            <w:rFonts w:ascii="Calibri"/>
            <w:spacing w:val="-2"/>
            <w:w w:val="105"/>
            <w:sz w:val="19"/>
          </w:rPr>
          <w:t>b</w:t>
        </w:r>
        <w:r>
          <w:rPr>
            <w:rFonts w:ascii="Calibri"/>
            <w:w w:val="105"/>
            <w:sz w:val="19"/>
          </w:rPr>
          <w:t>l</w:t>
        </w:r>
        <w:r>
          <w:rPr>
            <w:rFonts w:ascii="Calibri"/>
            <w:spacing w:val="-2"/>
            <w:w w:val="105"/>
            <w:sz w:val="19"/>
          </w:rPr>
          <w:t>i</w:t>
        </w:r>
        <w:r>
          <w:rPr>
            <w:rFonts w:ascii="Calibri"/>
            <w:spacing w:val="-1"/>
            <w:w w:val="105"/>
            <w:sz w:val="19"/>
          </w:rPr>
          <w:t>s</w:t>
        </w:r>
        <w:r>
          <w:rPr>
            <w:rFonts w:ascii="Calibri"/>
            <w:w w:val="105"/>
            <w:sz w:val="19"/>
          </w:rPr>
          <w:t>hing.nsf/</w:t>
        </w:r>
        <w:r>
          <w:rPr>
            <w:rFonts w:ascii="Calibri"/>
            <w:spacing w:val="-3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on</w:t>
        </w:r>
        <w:r>
          <w:rPr>
            <w:rFonts w:ascii="Calibri"/>
            <w:spacing w:val="-2"/>
            <w:w w:val="105"/>
            <w:sz w:val="19"/>
          </w:rPr>
          <w:t>t</w:t>
        </w:r>
        <w:r>
          <w:rPr>
            <w:rFonts w:ascii="Calibri"/>
            <w:w w:val="105"/>
            <w:sz w:val="19"/>
          </w:rPr>
          <w:t>ent/B</w:t>
        </w:r>
        <w:r>
          <w:rPr>
            <w:rFonts w:ascii="Calibri"/>
            <w:spacing w:val="-2"/>
            <w:w w:val="105"/>
            <w:sz w:val="19"/>
          </w:rPr>
          <w:t>9</w:t>
        </w:r>
        <w:r>
          <w:rPr>
            <w:rFonts w:ascii="Calibri"/>
            <w:w w:val="105"/>
            <w:sz w:val="19"/>
          </w:rPr>
          <w:t>2E980680</w:t>
        </w:r>
      </w:hyperlink>
      <w:r>
        <w:rPr>
          <w:rFonts w:ascii="Calibri"/>
          <w:w w:val="112"/>
          <w:sz w:val="19"/>
        </w:rPr>
        <w:t> </w:t>
      </w:r>
      <w:r>
        <w:rPr>
          <w:rFonts w:ascii="Calibri"/>
          <w:spacing w:val="-1"/>
          <w:w w:val="105"/>
          <w:sz w:val="19"/>
        </w:rPr>
        <w:t>486C3BCA2</w:t>
      </w:r>
      <w:r>
        <w:rPr>
          <w:rFonts w:ascii="Calibri"/>
          <w:spacing w:val="-2"/>
          <w:w w:val="105"/>
          <w:sz w:val="19"/>
        </w:rPr>
        <w:t>5</w:t>
      </w:r>
      <w:r>
        <w:rPr>
          <w:rFonts w:ascii="Calibri"/>
          <w:spacing w:val="-1"/>
          <w:w w:val="105"/>
          <w:sz w:val="19"/>
        </w:rPr>
        <w:t>7BF0001BAF01/$File/health-plan.pdf,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date</w:t>
      </w:r>
      <w:r>
        <w:rPr>
          <w:rFonts w:ascii="Calibri"/>
          <w:spacing w:val="17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accessed</w:t>
      </w:r>
      <w:r>
        <w:rPr>
          <w:rFonts w:ascii="Calibri"/>
          <w:spacing w:val="14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1</w:t>
      </w:r>
      <w:r>
        <w:rPr>
          <w:rFonts w:ascii="Calibri"/>
          <w:spacing w:val="-1"/>
          <w:w w:val="105"/>
          <w:sz w:val="19"/>
        </w:rPr>
        <w:t>9</w:t>
      </w:r>
      <w:r>
        <w:rPr>
          <w:rFonts w:ascii="Calibri"/>
          <w:spacing w:val="17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Ju</w:t>
      </w:r>
      <w:r>
        <w:rPr>
          <w:rFonts w:ascii="Calibri"/>
          <w:spacing w:val="-1"/>
          <w:w w:val="105"/>
          <w:sz w:val="19"/>
        </w:rPr>
        <w:t>ly</w:t>
      </w:r>
      <w:r>
        <w:rPr>
          <w:rFonts w:ascii="Calibri"/>
          <w:spacing w:val="14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201</w:t>
      </w:r>
      <w:r>
        <w:rPr>
          <w:rFonts w:ascii="Calibri"/>
          <w:spacing w:val="-1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line="228" w:lineRule="exact" w:before="73"/>
        <w:ind w:left="2040" w:right="1020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spacing w:val="-1"/>
          <w:w w:val="105"/>
          <w:sz w:val="19"/>
        </w:rPr>
        <w:t>Depar</w:t>
      </w:r>
      <w:r>
        <w:rPr>
          <w:rFonts w:ascii="Calibri"/>
          <w:spacing w:val="-2"/>
          <w:w w:val="105"/>
          <w:sz w:val="19"/>
        </w:rPr>
        <w:t>tment</w:t>
      </w:r>
      <w:r>
        <w:rPr>
          <w:rFonts w:ascii="Calibri"/>
          <w:spacing w:val="-4"/>
          <w:w w:val="105"/>
          <w:sz w:val="19"/>
        </w:rPr>
        <w:t> </w:t>
      </w:r>
      <w:r>
        <w:rPr>
          <w:rFonts w:ascii="Calibri"/>
          <w:w w:val="105"/>
          <w:sz w:val="19"/>
        </w:rPr>
        <w:t>of</w:t>
      </w:r>
      <w:r>
        <w:rPr>
          <w:rFonts w:ascii="Calibri"/>
          <w:spacing w:val="-4"/>
          <w:w w:val="105"/>
          <w:sz w:val="19"/>
        </w:rPr>
        <w:t> </w:t>
      </w:r>
      <w:r>
        <w:rPr>
          <w:rFonts w:ascii="Calibri"/>
          <w:w w:val="105"/>
          <w:sz w:val="19"/>
        </w:rPr>
        <w:t>the</w:t>
      </w:r>
      <w:r>
        <w:rPr>
          <w:rFonts w:ascii="Calibri"/>
          <w:spacing w:val="-2"/>
          <w:w w:val="105"/>
          <w:sz w:val="19"/>
        </w:rPr>
        <w:t> </w:t>
      </w:r>
      <w:r>
        <w:rPr>
          <w:rFonts w:ascii="Calibri"/>
          <w:w w:val="105"/>
          <w:sz w:val="19"/>
        </w:rPr>
        <w:t>Prime</w:t>
      </w:r>
      <w:r>
        <w:rPr>
          <w:rFonts w:ascii="Calibri"/>
          <w:spacing w:val="-1"/>
          <w:w w:val="105"/>
          <w:sz w:val="19"/>
        </w:rPr>
        <w:t> Minis</w:t>
      </w:r>
      <w:r>
        <w:rPr>
          <w:rFonts w:ascii="Calibri"/>
          <w:spacing w:val="-2"/>
          <w:w w:val="105"/>
          <w:sz w:val="19"/>
        </w:rPr>
        <w:t>ter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4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Cabinet.</w:t>
      </w:r>
      <w:r>
        <w:rPr>
          <w:rFonts w:ascii="Calibri"/>
          <w:spacing w:val="-2"/>
          <w:w w:val="105"/>
          <w:sz w:val="19"/>
        </w:rPr>
        <w:t> A</w:t>
      </w:r>
      <w:r>
        <w:rPr>
          <w:rFonts w:ascii="Calibri"/>
          <w:spacing w:val="-1"/>
          <w:w w:val="105"/>
          <w:sz w:val="19"/>
        </w:rPr>
        <w:t>boriginal</w:t>
      </w:r>
      <w:r>
        <w:rPr>
          <w:rFonts w:ascii="Calibri"/>
          <w:spacing w:val="-3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-7"/>
          <w:w w:val="105"/>
          <w:sz w:val="19"/>
        </w:rPr>
        <w:t> </w:t>
      </w:r>
      <w:r>
        <w:rPr>
          <w:rFonts w:ascii="Calibri"/>
          <w:spacing w:val="-3"/>
          <w:w w:val="105"/>
          <w:sz w:val="19"/>
        </w:rPr>
        <w:t>Torr</w:t>
      </w:r>
      <w:r>
        <w:rPr>
          <w:rFonts w:ascii="Calibri"/>
          <w:spacing w:val="-2"/>
          <w:w w:val="105"/>
          <w:sz w:val="19"/>
        </w:rPr>
        <w:t>es</w:t>
      </w:r>
      <w:r>
        <w:rPr>
          <w:rFonts w:ascii="Calibri"/>
          <w:spacing w:val="-7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St</w:t>
      </w:r>
      <w:r>
        <w:rPr>
          <w:rFonts w:ascii="Calibri"/>
          <w:spacing w:val="-2"/>
          <w:w w:val="105"/>
          <w:sz w:val="19"/>
        </w:rPr>
        <w:t>r</w:t>
      </w:r>
      <w:r>
        <w:rPr>
          <w:rFonts w:ascii="Calibri"/>
          <w:spacing w:val="-1"/>
          <w:w w:val="105"/>
          <w:sz w:val="19"/>
        </w:rPr>
        <w:t>ait</w:t>
      </w:r>
      <w:r>
        <w:rPr>
          <w:rFonts w:ascii="Calibri"/>
          <w:spacing w:val="-4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Islander Health</w:t>
      </w:r>
      <w:r>
        <w:rPr>
          <w:rFonts w:ascii="Calibri"/>
          <w:spacing w:val="-2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P</w:t>
      </w:r>
      <w:r>
        <w:rPr>
          <w:rFonts w:ascii="Calibri"/>
          <w:spacing w:val="-2"/>
          <w:w w:val="105"/>
          <w:sz w:val="19"/>
        </w:rPr>
        <w:t>erform</w:t>
      </w:r>
      <w:r>
        <w:rPr>
          <w:rFonts w:ascii="Calibri"/>
          <w:spacing w:val="-1"/>
          <w:w w:val="105"/>
          <w:sz w:val="19"/>
        </w:rPr>
        <w:t>ance</w:t>
      </w:r>
      <w:r>
        <w:rPr>
          <w:rFonts w:ascii="Calibri"/>
          <w:spacing w:val="77"/>
          <w:w w:val="104"/>
          <w:sz w:val="19"/>
        </w:rPr>
        <w:t> </w:t>
      </w:r>
      <w:r>
        <w:rPr>
          <w:rFonts w:ascii="Calibri"/>
          <w:spacing w:val="-2"/>
          <w:w w:val="105"/>
          <w:sz w:val="19"/>
        </w:rPr>
        <w:t>F</w:t>
      </w:r>
      <w:r>
        <w:rPr>
          <w:rFonts w:ascii="Calibri"/>
          <w:spacing w:val="-3"/>
          <w:w w:val="105"/>
          <w:sz w:val="19"/>
        </w:rPr>
        <w:t>r</w:t>
      </w:r>
      <w:r>
        <w:rPr>
          <w:rFonts w:ascii="Calibri"/>
          <w:w w:val="105"/>
          <w:sz w:val="19"/>
        </w:rPr>
        <w:t>ame</w:t>
      </w:r>
      <w:r>
        <w:rPr>
          <w:rFonts w:ascii="Calibri"/>
          <w:spacing w:val="-2"/>
          <w:w w:val="105"/>
          <w:sz w:val="19"/>
        </w:rPr>
        <w:t>w</w:t>
      </w:r>
      <w:r>
        <w:rPr>
          <w:rFonts w:ascii="Calibri"/>
          <w:w w:val="105"/>
          <w:sz w:val="19"/>
        </w:rPr>
        <w:t>ork:</w:t>
      </w:r>
      <w:r>
        <w:rPr>
          <w:rFonts w:ascii="Calibri"/>
          <w:spacing w:val="15"/>
          <w:w w:val="105"/>
          <w:sz w:val="19"/>
        </w:rPr>
        <w:t> </w:t>
      </w:r>
      <w:r>
        <w:rPr>
          <w:rFonts w:ascii="Calibri"/>
          <w:w w:val="105"/>
          <w:sz w:val="19"/>
        </w:rPr>
        <w:t>2014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spacing w:val="-3"/>
          <w:w w:val="105"/>
          <w:sz w:val="19"/>
        </w:rPr>
        <w:t>R</w:t>
      </w:r>
      <w:r>
        <w:rPr>
          <w:rFonts w:ascii="Calibri"/>
          <w:w w:val="105"/>
          <w:sz w:val="19"/>
        </w:rPr>
        <w:t>epo</w:t>
      </w:r>
      <w:r>
        <w:rPr>
          <w:rFonts w:ascii="Calibri"/>
          <w:spacing w:val="2"/>
          <w:w w:val="105"/>
          <w:sz w:val="19"/>
        </w:rPr>
        <w:t>r</w:t>
      </w:r>
      <w:r>
        <w:rPr>
          <w:rFonts w:ascii="Calibri"/>
          <w:w w:val="105"/>
          <w:sz w:val="19"/>
        </w:rPr>
        <w:t>t.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us</w:t>
      </w:r>
      <w:r>
        <w:rPr>
          <w:rFonts w:ascii="Calibri"/>
          <w:spacing w:val="-3"/>
          <w:w w:val="105"/>
          <w:sz w:val="19"/>
        </w:rPr>
        <w:t>tr</w:t>
      </w:r>
      <w:r>
        <w:rPr>
          <w:rFonts w:ascii="Calibri"/>
          <w:w w:val="105"/>
          <w:sz w:val="19"/>
        </w:rPr>
        <w:t>al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an</w:t>
      </w:r>
      <w:r>
        <w:rPr>
          <w:rFonts w:ascii="Calibri"/>
          <w:spacing w:val="15"/>
          <w:w w:val="105"/>
          <w:sz w:val="19"/>
        </w:rPr>
        <w:t> </w:t>
      </w:r>
      <w:r>
        <w:rPr>
          <w:rFonts w:ascii="Calibri"/>
          <w:w w:val="105"/>
          <w:sz w:val="19"/>
        </w:rPr>
        <w:t>G</w:t>
      </w:r>
      <w:r>
        <w:rPr>
          <w:rFonts w:ascii="Calibri"/>
          <w:spacing w:val="-2"/>
          <w:w w:val="105"/>
          <w:sz w:val="19"/>
        </w:rPr>
        <w:t>ov</w:t>
      </w:r>
      <w:r>
        <w:rPr>
          <w:rFonts w:ascii="Calibri"/>
          <w:w w:val="105"/>
          <w:sz w:val="19"/>
        </w:rPr>
        <w:t>ernment.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hyperlink r:id="rId45"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.pm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.g</w:t>
        </w:r>
        <w:r>
          <w:rPr>
            <w:rFonts w:ascii="Calibri"/>
            <w:spacing w:val="-1"/>
            <w:w w:val="105"/>
            <w:sz w:val="19"/>
          </w:rPr>
          <w:t>o</w:t>
        </w:r>
      </w:hyperlink>
      <w:r>
        <w:rPr>
          <w:rFonts w:ascii="Calibri"/>
          <w:spacing w:val="-7"/>
          <w:w w:val="105"/>
          <w:sz w:val="19"/>
        </w:rPr>
        <w:t>v</w:t>
      </w:r>
      <w:hyperlink r:id="rId45">
        <w:r>
          <w:rPr>
            <w:rFonts w:ascii="Calibri"/>
            <w:w w:val="105"/>
            <w:sz w:val="19"/>
          </w:rPr>
          <w:t>.au/</w:t>
        </w:r>
        <w:r>
          <w:rPr>
            <w:rFonts w:ascii="Calibri"/>
            <w:spacing w:val="-2"/>
            <w:w w:val="105"/>
            <w:sz w:val="19"/>
          </w:rPr>
          <w:t>s</w:t>
        </w:r>
        <w:r>
          <w:rPr>
            <w:rFonts w:ascii="Calibri"/>
            <w:w w:val="105"/>
            <w:sz w:val="19"/>
          </w:rPr>
          <w:t>i</w:t>
        </w:r>
        <w:r>
          <w:rPr>
            <w:rFonts w:ascii="Calibri"/>
            <w:spacing w:val="-1"/>
            <w:w w:val="105"/>
            <w:sz w:val="19"/>
          </w:rPr>
          <w:t>te</w:t>
        </w:r>
        <w:r>
          <w:rPr>
            <w:rFonts w:ascii="Calibri"/>
            <w:w w:val="105"/>
            <w:sz w:val="19"/>
          </w:rPr>
          <w:t>s/de</w:t>
        </w:r>
        <w:r>
          <w:rPr>
            <w:rFonts w:ascii="Calibri"/>
            <w:spacing w:val="-3"/>
            <w:w w:val="105"/>
            <w:sz w:val="19"/>
          </w:rPr>
          <w:t>f</w:t>
        </w:r>
        <w:r>
          <w:rPr>
            <w:rFonts w:ascii="Calibri"/>
            <w:w w:val="105"/>
            <w:sz w:val="19"/>
          </w:rPr>
          <w:t>a</w:t>
        </w:r>
        <w:r>
          <w:rPr>
            <w:rFonts w:ascii="Calibri"/>
            <w:spacing w:val="-1"/>
            <w:w w:val="105"/>
            <w:sz w:val="19"/>
          </w:rPr>
          <w:t>u</w:t>
        </w:r>
        <w:r>
          <w:rPr>
            <w:rFonts w:ascii="Calibri"/>
            <w:w w:val="105"/>
            <w:sz w:val="19"/>
          </w:rPr>
          <w:t>lt/f</w:t>
        </w:r>
        <w:r>
          <w:rPr>
            <w:rFonts w:ascii="Calibri"/>
            <w:spacing w:val="-1"/>
            <w:w w:val="105"/>
            <w:sz w:val="19"/>
          </w:rPr>
          <w:t>i</w:t>
        </w:r>
        <w:r>
          <w:rPr>
            <w:rFonts w:ascii="Calibri"/>
            <w:w w:val="105"/>
            <w:sz w:val="19"/>
          </w:rPr>
          <w:t>l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w w:val="105"/>
            <w:sz w:val="19"/>
          </w:rPr>
          <w:t>s/</w:t>
        </w:r>
        <w:r>
          <w:rPr>
            <w:rFonts w:ascii="Calibri"/>
            <w:spacing w:val="-1"/>
            <w:w w:val="105"/>
            <w:sz w:val="19"/>
          </w:rPr>
          <w:t>pu</w:t>
        </w:r>
        <w:r>
          <w:rPr>
            <w:rFonts w:ascii="Calibri"/>
            <w:spacing w:val="-2"/>
            <w:w w:val="105"/>
            <w:sz w:val="19"/>
          </w:rPr>
          <w:t>b</w:t>
        </w:r>
        <w:r>
          <w:rPr>
            <w:rFonts w:ascii="Calibri"/>
            <w:w w:val="105"/>
            <w:sz w:val="19"/>
          </w:rPr>
          <w:t>li</w:t>
        </w:r>
        <w:r>
          <w:rPr>
            <w:rFonts w:ascii="Calibri"/>
            <w:spacing w:val="-3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ations/</w:t>
        </w:r>
      </w:hyperlink>
      <w:r>
        <w:rPr>
          <w:rFonts w:ascii="Calibri"/>
          <w:w w:val="110"/>
          <w:sz w:val="19"/>
        </w:rPr>
        <w:t> </w:t>
      </w:r>
      <w:r>
        <w:rPr>
          <w:rFonts w:ascii="Calibri"/>
          <w:spacing w:val="-1"/>
          <w:w w:val="105"/>
          <w:sz w:val="19"/>
        </w:rPr>
        <w:t>indigenous/Health-P</w:t>
      </w:r>
      <w:r>
        <w:rPr>
          <w:rFonts w:ascii="Calibri"/>
          <w:spacing w:val="-2"/>
          <w:w w:val="105"/>
          <w:sz w:val="19"/>
        </w:rPr>
        <w:t>erform</w:t>
      </w:r>
      <w:r>
        <w:rPr>
          <w:rFonts w:ascii="Calibri"/>
          <w:spacing w:val="-1"/>
          <w:w w:val="105"/>
          <w:sz w:val="19"/>
        </w:rPr>
        <w:t>anc</w:t>
      </w:r>
      <w:r>
        <w:rPr>
          <w:rFonts w:ascii="Calibri"/>
          <w:spacing w:val="-2"/>
          <w:w w:val="105"/>
          <w:sz w:val="19"/>
        </w:rPr>
        <w:t>e-Framew</w:t>
      </w:r>
      <w:r>
        <w:rPr>
          <w:rFonts w:ascii="Calibri"/>
          <w:spacing w:val="-1"/>
          <w:w w:val="105"/>
          <w:sz w:val="19"/>
        </w:rPr>
        <w:t>ork</w:t>
      </w:r>
      <w:r>
        <w:rPr>
          <w:rFonts w:ascii="Calibri"/>
          <w:spacing w:val="-2"/>
          <w:w w:val="105"/>
          <w:sz w:val="19"/>
        </w:rPr>
        <w:t>-</w:t>
      </w:r>
      <w:r>
        <w:rPr>
          <w:rFonts w:ascii="Calibri"/>
          <w:spacing w:val="-1"/>
          <w:w w:val="105"/>
          <w:sz w:val="19"/>
        </w:rPr>
        <w:t>2014/tier</w:t>
      </w:r>
      <w:r>
        <w:rPr>
          <w:rFonts w:ascii="Calibri"/>
          <w:spacing w:val="-2"/>
          <w:w w:val="105"/>
          <w:sz w:val="19"/>
        </w:rPr>
        <w:t>-1-he</w:t>
      </w:r>
      <w:r>
        <w:rPr>
          <w:rFonts w:ascii="Calibri"/>
          <w:spacing w:val="-1"/>
          <w:w w:val="105"/>
          <w:sz w:val="19"/>
        </w:rPr>
        <w:t>alth-s</w:t>
      </w:r>
      <w:r>
        <w:rPr>
          <w:rFonts w:ascii="Calibri"/>
          <w:spacing w:val="-2"/>
          <w:w w:val="105"/>
          <w:sz w:val="19"/>
        </w:rPr>
        <w:t>t</w:t>
      </w:r>
      <w:r>
        <w:rPr>
          <w:rFonts w:ascii="Calibri"/>
          <w:spacing w:val="-1"/>
          <w:w w:val="105"/>
          <w:sz w:val="19"/>
        </w:rPr>
        <w:t>atus-and-outcomes/118-social-and-</w:t>
      </w:r>
      <w:r>
        <w:rPr>
          <w:rFonts w:ascii="Calibri"/>
          <w:spacing w:val="97"/>
          <w:w w:val="106"/>
          <w:sz w:val="19"/>
        </w:rPr>
        <w:t> </w:t>
      </w:r>
      <w:r>
        <w:rPr>
          <w:rFonts w:ascii="Calibri"/>
          <w:spacing w:val="-1"/>
          <w:w w:val="105"/>
          <w:sz w:val="19"/>
        </w:rPr>
        <w:t>emotional-wellbeing.ht</w:t>
      </w:r>
      <w:r>
        <w:rPr>
          <w:rFonts w:ascii="Calibri"/>
          <w:spacing w:val="-2"/>
          <w:w w:val="105"/>
          <w:sz w:val="19"/>
        </w:rPr>
        <w:t>m</w:t>
      </w:r>
      <w:r>
        <w:rPr>
          <w:rFonts w:ascii="Calibri"/>
          <w:spacing w:val="-1"/>
          <w:w w:val="105"/>
          <w:sz w:val="19"/>
        </w:rPr>
        <w:t>l,</w:t>
      </w:r>
      <w:r>
        <w:rPr>
          <w:rFonts w:ascii="Calibri"/>
          <w:spacing w:val="7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date</w:t>
      </w:r>
      <w:r>
        <w:rPr>
          <w:rFonts w:ascii="Calibri"/>
          <w:spacing w:val="8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accessed</w:t>
      </w:r>
      <w:r>
        <w:rPr>
          <w:rFonts w:ascii="Calibri"/>
          <w:spacing w:val="6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8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Augus</w:t>
      </w:r>
      <w:r>
        <w:rPr>
          <w:rFonts w:ascii="Calibri"/>
          <w:spacing w:val="-2"/>
          <w:w w:val="105"/>
          <w:sz w:val="19"/>
        </w:rPr>
        <w:t>t</w:t>
      </w:r>
      <w:r>
        <w:rPr>
          <w:rFonts w:ascii="Calibri"/>
          <w:spacing w:val="5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201</w:t>
      </w:r>
      <w:r>
        <w:rPr>
          <w:rFonts w:ascii="Calibri"/>
          <w:spacing w:val="-1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before="75"/>
        <w:ind w:left="2040" w:right="0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hyperlink r:id="rId46"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.leg</w:t>
        </w:r>
        <w:r>
          <w:rPr>
            <w:rFonts w:ascii="Calibri"/>
            <w:spacing w:val="-2"/>
            <w:w w:val="105"/>
            <w:sz w:val="19"/>
          </w:rPr>
          <w:t>i</w:t>
        </w:r>
      </w:hyperlink>
      <w:r>
        <w:rPr>
          <w:rFonts w:ascii="Calibri"/>
          <w:spacing w:val="-1"/>
          <w:w w:val="105"/>
          <w:sz w:val="19"/>
        </w:rPr>
        <w:t>s</w:t>
      </w:r>
      <w:hyperlink r:id="rId46">
        <w:r>
          <w:rPr>
            <w:rFonts w:ascii="Calibri"/>
            <w:spacing w:val="-2"/>
            <w:w w:val="105"/>
            <w:sz w:val="19"/>
          </w:rPr>
          <w:t>l</w:t>
        </w:r>
        <w:r>
          <w:rPr>
            <w:rFonts w:ascii="Calibri"/>
            <w:w w:val="105"/>
            <w:sz w:val="19"/>
          </w:rPr>
          <w:t>ation.</w:t>
        </w:r>
        <w:r>
          <w:rPr>
            <w:rFonts w:ascii="Calibri"/>
            <w:spacing w:val="-1"/>
            <w:w w:val="105"/>
            <w:sz w:val="19"/>
          </w:rPr>
          <w:t>q</w:t>
        </w:r>
        <w:r>
          <w:rPr>
            <w:rFonts w:ascii="Calibri"/>
            <w:w w:val="105"/>
            <w:sz w:val="19"/>
          </w:rPr>
          <w:t>ld.g</w:t>
        </w:r>
        <w:r>
          <w:rPr>
            <w:rFonts w:ascii="Calibri"/>
            <w:spacing w:val="-1"/>
            <w:w w:val="105"/>
            <w:sz w:val="19"/>
          </w:rPr>
          <w:t>o</w:t>
        </w:r>
        <w:r>
          <w:rPr>
            <w:rFonts w:ascii="Calibri"/>
            <w:spacing w:val="-7"/>
            <w:w w:val="105"/>
            <w:sz w:val="19"/>
          </w:rPr>
          <w:t>v</w:t>
        </w:r>
        <w:r>
          <w:rPr>
            <w:rFonts w:ascii="Calibri"/>
            <w:w w:val="105"/>
            <w:sz w:val="19"/>
          </w:rPr>
          <w:t>.au/</w:t>
        </w:r>
        <w:r>
          <w:rPr>
            <w:rFonts w:ascii="Calibri"/>
            <w:spacing w:val="-2"/>
            <w:w w:val="105"/>
            <w:sz w:val="19"/>
          </w:rPr>
          <w:t>v</w:t>
        </w:r>
        <w:r>
          <w:rPr>
            <w:rFonts w:ascii="Calibri"/>
            <w:w w:val="105"/>
            <w:sz w:val="19"/>
          </w:rPr>
          <w:t>iew/wh</w:t>
        </w:r>
        <w:r>
          <w:rPr>
            <w:rFonts w:ascii="Calibri"/>
            <w:spacing w:val="-1"/>
            <w:w w:val="105"/>
            <w:sz w:val="19"/>
          </w:rPr>
          <w:t>o</w:t>
        </w:r>
        <w:r>
          <w:rPr>
            <w:rFonts w:ascii="Calibri"/>
            <w:w w:val="105"/>
            <w:sz w:val="19"/>
          </w:rPr>
          <w:t>le/h</w:t>
        </w:r>
        <w:r>
          <w:rPr>
            <w:rFonts w:ascii="Calibri"/>
            <w:spacing w:val="-2"/>
            <w:w w:val="105"/>
            <w:sz w:val="19"/>
          </w:rPr>
          <w:t>t</w:t>
        </w:r>
        <w:r>
          <w:rPr>
            <w:rFonts w:ascii="Calibri"/>
            <w:spacing w:val="-3"/>
            <w:w w:val="105"/>
            <w:sz w:val="19"/>
          </w:rPr>
          <w:t>m</w:t>
        </w:r>
        <w:r>
          <w:rPr>
            <w:rFonts w:ascii="Calibri"/>
            <w:w w:val="105"/>
            <w:sz w:val="19"/>
          </w:rPr>
          <w:t>l/</w:t>
        </w:r>
        <w:r>
          <w:rPr>
            <w:rFonts w:ascii="Calibri"/>
            <w:spacing w:val="-2"/>
            <w:w w:val="105"/>
            <w:sz w:val="19"/>
          </w:rPr>
          <w:t>a</w:t>
        </w:r>
        <w:r>
          <w:rPr>
            <w:rFonts w:ascii="Calibri"/>
            <w:spacing w:val="-1"/>
            <w:w w:val="105"/>
            <w:sz w:val="19"/>
          </w:rPr>
          <w:t>s</w:t>
        </w:r>
        <w:r>
          <w:rPr>
            <w:rFonts w:ascii="Calibri"/>
            <w:spacing w:val="-3"/>
            <w:w w:val="105"/>
            <w:sz w:val="19"/>
          </w:rPr>
          <w:t>m</w:t>
        </w:r>
        <w:r>
          <w:rPr>
            <w:rFonts w:ascii="Calibri"/>
            <w:w w:val="105"/>
            <w:sz w:val="19"/>
          </w:rPr>
          <w:t>ade/ac</w:t>
        </w:r>
        <w:r>
          <w:rPr>
            <w:rFonts w:ascii="Calibri"/>
            <w:spacing w:val="-2"/>
            <w:w w:val="105"/>
            <w:sz w:val="19"/>
          </w:rPr>
          <w:t>t</w:t>
        </w:r>
        <w:r>
          <w:rPr>
            <w:rFonts w:ascii="Calibri"/>
            <w:spacing w:val="-5"/>
            <w:w w:val="105"/>
            <w:sz w:val="19"/>
          </w:rPr>
          <w:t>-</w:t>
        </w:r>
        <w:r>
          <w:rPr>
            <w:rFonts w:ascii="Calibri"/>
            <w:w w:val="105"/>
            <w:sz w:val="19"/>
          </w:rPr>
          <w:t>20</w:t>
        </w:r>
        <w:r>
          <w:rPr>
            <w:rFonts w:ascii="Calibri"/>
            <w:spacing w:val="-3"/>
            <w:w w:val="105"/>
            <w:sz w:val="19"/>
          </w:rPr>
          <w:t>1</w:t>
        </w:r>
        <w:r>
          <w:rPr>
            <w:rFonts w:ascii="Calibri"/>
            <w:w w:val="105"/>
            <w:sz w:val="19"/>
          </w:rPr>
          <w:t>9-005,</w:t>
        </w:r>
      </w:hyperlink>
      <w:r>
        <w:rPr>
          <w:rFonts w:ascii="Calibri"/>
          <w:spacing w:val="25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25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3"/>
          <w:w w:val="105"/>
          <w:sz w:val="19"/>
        </w:rPr>
        <w:t>cc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sed</w:t>
      </w:r>
      <w:r>
        <w:rPr>
          <w:rFonts w:ascii="Calibri"/>
          <w:spacing w:val="22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26"/>
          <w:w w:val="105"/>
          <w:sz w:val="19"/>
        </w:rPr>
        <w:t> </w:t>
      </w:r>
      <w:r>
        <w:rPr>
          <w:rFonts w:ascii="Calibri"/>
          <w:w w:val="105"/>
          <w:sz w:val="19"/>
        </w:rPr>
        <w:t>Oc</w:t>
      </w:r>
      <w:r>
        <w:rPr>
          <w:rFonts w:ascii="Calibri"/>
          <w:spacing w:val="-1"/>
          <w:w w:val="105"/>
          <w:sz w:val="19"/>
        </w:rPr>
        <w:t>to</w:t>
      </w:r>
      <w:r>
        <w:rPr>
          <w:rFonts w:ascii="Calibri"/>
          <w:w w:val="105"/>
          <w:sz w:val="19"/>
        </w:rPr>
        <w:t>ber</w:t>
      </w:r>
      <w:r>
        <w:rPr>
          <w:rFonts w:ascii="Calibri"/>
          <w:spacing w:val="25"/>
          <w:w w:val="105"/>
          <w:sz w:val="19"/>
        </w:rPr>
        <w:t> </w:t>
      </w:r>
      <w:r>
        <w:rPr>
          <w:rFonts w:ascii="Calibri"/>
          <w:w w:val="105"/>
          <w:sz w:val="19"/>
        </w:rPr>
        <w:t>20</w:t>
      </w:r>
      <w:r>
        <w:rPr>
          <w:rFonts w:ascii="Calibri"/>
          <w:spacing w:val="-3"/>
          <w:w w:val="105"/>
          <w:sz w:val="19"/>
        </w:rPr>
        <w:t>1</w:t>
      </w:r>
      <w:r>
        <w:rPr>
          <w:rFonts w:ascii="Calibri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before="69"/>
        <w:ind w:left="2040" w:right="0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hyperlink r:id="rId47"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</w:t>
        </w:r>
        <w:r>
          <w:rPr>
            <w:rFonts w:ascii="Calibri"/>
            <w:spacing w:val="-1"/>
            <w:w w:val="105"/>
            <w:sz w:val="19"/>
          </w:rPr>
          <w:t>o</w:t>
        </w:r>
        <w:r>
          <w:rPr>
            <w:rFonts w:ascii="Calibri"/>
            <w:w w:val="105"/>
            <w:sz w:val="19"/>
          </w:rPr>
          <w:t>h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h</w:t>
        </w:r>
        <w:r>
          <w:rPr>
            <w:rFonts w:ascii="Calibri"/>
            <w:spacing w:val="-5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.o</w:t>
        </w:r>
        <w:r>
          <w:rPr>
            <w:rFonts w:ascii="Calibri"/>
            <w:spacing w:val="-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g/en/p</w:t>
        </w:r>
        <w:r>
          <w:rPr>
            <w:rFonts w:ascii="Calibri"/>
            <w:spacing w:val="-1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o</w:t>
        </w:r>
        <w:r>
          <w:rPr>
            <w:rFonts w:ascii="Calibri"/>
            <w:spacing w:val="-2"/>
            <w:w w:val="105"/>
            <w:sz w:val="19"/>
          </w:rPr>
          <w:t>f</w:t>
        </w:r>
      </w:hyperlink>
      <w:r>
        <w:rPr>
          <w:rFonts w:ascii="Calibri"/>
          <w:spacing w:val="-1"/>
          <w:w w:val="105"/>
          <w:sz w:val="19"/>
        </w:rPr>
        <w:t>e</w:t>
      </w:r>
      <w:hyperlink r:id="rId47">
        <w:r>
          <w:rPr>
            <w:rFonts w:ascii="Calibri"/>
            <w:spacing w:val="-2"/>
            <w:w w:val="105"/>
            <w:sz w:val="19"/>
          </w:rPr>
          <w:t>ss</w:t>
        </w:r>
        <w:r>
          <w:rPr>
            <w:rFonts w:ascii="Calibri"/>
            <w:w w:val="105"/>
            <w:sz w:val="19"/>
          </w:rPr>
          <w:t>io</w:t>
        </w:r>
        <w:r>
          <w:rPr>
            <w:rFonts w:ascii="Calibri"/>
            <w:spacing w:val="-2"/>
            <w:w w:val="105"/>
            <w:sz w:val="19"/>
          </w:rPr>
          <w:t>n</w:t>
        </w:r>
        <w:r>
          <w:rPr>
            <w:rFonts w:ascii="Calibri"/>
            <w:w w:val="105"/>
            <w:sz w:val="19"/>
          </w:rPr>
          <w:t>alin</w:t>
        </w:r>
        <w:r>
          <w:rPr>
            <w:rFonts w:ascii="Calibri"/>
            <w:spacing w:val="-1"/>
            <w:w w:val="105"/>
            <w:sz w:val="19"/>
          </w:rPr>
          <w:t>t</w:t>
        </w:r>
        <w:r>
          <w:rPr>
            <w:rFonts w:ascii="Calibri"/>
            <w:w w:val="105"/>
            <w:sz w:val="19"/>
          </w:rPr>
          <w:t>e</w:t>
        </w:r>
        <w:r>
          <w:rPr>
            <w:rFonts w:ascii="Calibri"/>
            <w:spacing w:val="-2"/>
            <w:w w:val="105"/>
            <w:sz w:val="19"/>
          </w:rPr>
          <w:t>r</w:t>
        </w:r>
        <w:r>
          <w:rPr>
            <w:rFonts w:ascii="Calibri"/>
            <w:spacing w:val="-1"/>
            <w:w w:val="105"/>
            <w:sz w:val="19"/>
          </w:rPr>
          <w:t>es</w:t>
        </w:r>
        <w:r>
          <w:rPr>
            <w:rFonts w:ascii="Calibri"/>
            <w:w w:val="105"/>
            <w:sz w:val="19"/>
          </w:rPr>
          <w:t>t/</w:t>
        </w:r>
        <w:r>
          <w:rPr>
            <w:rFonts w:ascii="Calibri"/>
            <w:spacing w:val="-1"/>
            <w:w w:val="105"/>
            <w:sz w:val="19"/>
          </w:rPr>
          <w:t>p</w:t>
        </w:r>
        <w:r>
          <w:rPr>
            <w:rFonts w:ascii="Calibri"/>
            <w:w w:val="105"/>
            <w:sz w:val="19"/>
          </w:rPr>
          <w:t>ag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w w:val="105"/>
            <w:sz w:val="19"/>
          </w:rPr>
          <w:t>s/</w:t>
        </w:r>
        <w:r>
          <w:rPr>
            <w:rFonts w:ascii="Calibri"/>
            <w:spacing w:val="-2"/>
            <w:w w:val="105"/>
            <w:sz w:val="19"/>
          </w:rPr>
          <w:t>cr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.</w:t>
        </w:r>
        <w:r>
          <w:rPr>
            <w:rFonts w:ascii="Calibri"/>
            <w:spacing w:val="-2"/>
            <w:w w:val="105"/>
            <w:sz w:val="19"/>
          </w:rPr>
          <w:t>a</w:t>
        </w:r>
        <w:r>
          <w:rPr>
            <w:rFonts w:ascii="Calibri"/>
            <w:spacing w:val="-1"/>
            <w:w w:val="105"/>
            <w:sz w:val="19"/>
          </w:rPr>
          <w:t>s</w:t>
        </w:r>
        <w:r>
          <w:rPr>
            <w:rFonts w:ascii="Calibri"/>
            <w:spacing w:val="-4"/>
            <w:w w:val="105"/>
            <w:sz w:val="19"/>
          </w:rPr>
          <w:t>p</w:t>
        </w:r>
        <w:r>
          <w:rPr>
            <w:rFonts w:ascii="Calibri"/>
            <w:w w:val="105"/>
            <w:sz w:val="19"/>
          </w:rPr>
          <w:t>x,</w:t>
        </w:r>
      </w:hyperlink>
      <w:r>
        <w:rPr>
          <w:rFonts w:ascii="Calibri"/>
          <w:spacing w:val="30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30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3"/>
          <w:w w:val="105"/>
          <w:sz w:val="19"/>
        </w:rPr>
        <w:t>cc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sed</w:t>
      </w:r>
      <w:r>
        <w:rPr>
          <w:rFonts w:ascii="Calibri"/>
          <w:spacing w:val="27"/>
          <w:w w:val="105"/>
          <w:sz w:val="19"/>
        </w:rPr>
        <w:t> </w:t>
      </w:r>
      <w:r>
        <w:rPr>
          <w:rFonts w:ascii="Calibri"/>
          <w:w w:val="105"/>
          <w:sz w:val="19"/>
        </w:rPr>
        <w:t>10</w:t>
      </w:r>
      <w:r>
        <w:rPr>
          <w:rFonts w:ascii="Calibri"/>
          <w:spacing w:val="30"/>
          <w:w w:val="105"/>
          <w:sz w:val="19"/>
        </w:rPr>
        <w:t> </w:t>
      </w:r>
      <w:r>
        <w:rPr>
          <w:rFonts w:ascii="Calibri"/>
          <w:w w:val="105"/>
          <w:sz w:val="19"/>
        </w:rPr>
        <w:t>Aug</w:t>
      </w:r>
      <w:r>
        <w:rPr>
          <w:rFonts w:ascii="Calibri"/>
          <w:spacing w:val="-1"/>
          <w:w w:val="105"/>
          <w:sz w:val="19"/>
        </w:rPr>
        <w:t>us</w:t>
      </w:r>
      <w:r>
        <w:rPr>
          <w:rFonts w:ascii="Calibri"/>
          <w:w w:val="105"/>
          <w:sz w:val="19"/>
        </w:rPr>
        <w:t>t</w:t>
      </w:r>
      <w:r>
        <w:rPr>
          <w:rFonts w:ascii="Calibri"/>
          <w:spacing w:val="27"/>
          <w:w w:val="105"/>
          <w:sz w:val="19"/>
        </w:rPr>
        <w:t> </w:t>
      </w:r>
      <w:r>
        <w:rPr>
          <w:rFonts w:ascii="Calibri"/>
          <w:w w:val="105"/>
          <w:sz w:val="19"/>
        </w:rPr>
        <w:t>20</w:t>
      </w:r>
      <w:r>
        <w:rPr>
          <w:rFonts w:ascii="Calibri"/>
          <w:spacing w:val="-3"/>
          <w:w w:val="105"/>
          <w:sz w:val="19"/>
        </w:rPr>
        <w:t>1</w:t>
      </w:r>
      <w:r>
        <w:rPr>
          <w:rFonts w:ascii="Calibri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before="69"/>
        <w:ind w:left="2040" w:right="0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r>
        <w:rPr>
          <w:rFonts w:ascii="Calibri"/>
          <w:w w:val="105"/>
          <w:sz w:val="19"/>
        </w:rPr>
        <w:t>/</w:t>
      </w:r>
      <w:r>
        <w:rPr>
          <w:rFonts w:ascii="Calibri"/>
          <w:spacing w:val="-2"/>
          <w:w w:val="105"/>
          <w:sz w:val="19"/>
        </w:rPr>
        <w:t>u</w:t>
      </w:r>
      <w:r>
        <w:rPr>
          <w:rFonts w:ascii="Calibri"/>
          <w:w w:val="105"/>
          <w:sz w:val="19"/>
        </w:rPr>
        <w:t>ndo</w:t>
      </w:r>
      <w:r>
        <w:rPr>
          <w:rFonts w:ascii="Calibri"/>
          <w:spacing w:val="-2"/>
          <w:w w:val="105"/>
          <w:sz w:val="19"/>
        </w:rPr>
        <w:t>c</w:t>
      </w:r>
      <w:r>
        <w:rPr>
          <w:rFonts w:ascii="Calibri"/>
          <w:w w:val="105"/>
          <w:sz w:val="19"/>
        </w:rPr>
        <w:t>s.o</w:t>
      </w:r>
      <w:r>
        <w:rPr>
          <w:rFonts w:ascii="Calibri"/>
          <w:spacing w:val="-1"/>
          <w:w w:val="105"/>
          <w:sz w:val="19"/>
        </w:rPr>
        <w:t>r</w:t>
      </w:r>
      <w:r>
        <w:rPr>
          <w:rFonts w:ascii="Calibri"/>
          <w:w w:val="105"/>
          <w:sz w:val="19"/>
        </w:rPr>
        <w:t>g/A/R</w:t>
      </w:r>
      <w:r>
        <w:rPr>
          <w:rFonts w:ascii="Calibri"/>
          <w:spacing w:val="-2"/>
          <w:w w:val="105"/>
          <w:sz w:val="19"/>
        </w:rPr>
        <w:t>E</w:t>
      </w:r>
      <w:r>
        <w:rPr>
          <w:rFonts w:ascii="Calibri"/>
          <w:w w:val="105"/>
          <w:sz w:val="19"/>
        </w:rPr>
        <w:t>S/</w:t>
      </w:r>
      <w:r>
        <w:rPr>
          <w:rFonts w:ascii="Calibri"/>
          <w:spacing w:val="-2"/>
          <w:w w:val="105"/>
          <w:sz w:val="19"/>
        </w:rPr>
        <w:t>6</w:t>
      </w:r>
      <w:r>
        <w:rPr>
          <w:rFonts w:ascii="Calibri"/>
          <w:w w:val="105"/>
          <w:sz w:val="19"/>
        </w:rPr>
        <w:t>1/</w:t>
      </w:r>
      <w:r>
        <w:rPr>
          <w:rFonts w:ascii="Calibri"/>
          <w:spacing w:val="-5"/>
          <w:w w:val="105"/>
          <w:sz w:val="19"/>
        </w:rPr>
        <w:t>2</w:t>
      </w:r>
      <w:r>
        <w:rPr>
          <w:rFonts w:ascii="Calibri"/>
          <w:w w:val="105"/>
          <w:sz w:val="19"/>
        </w:rPr>
        <w:t>95,</w:t>
      </w:r>
      <w:r>
        <w:rPr>
          <w:rFonts w:ascii="Calibri"/>
          <w:spacing w:val="25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25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3"/>
          <w:w w:val="105"/>
          <w:sz w:val="19"/>
        </w:rPr>
        <w:t>cc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sed</w:t>
      </w:r>
      <w:r>
        <w:rPr>
          <w:rFonts w:ascii="Calibri"/>
          <w:spacing w:val="22"/>
          <w:w w:val="105"/>
          <w:sz w:val="19"/>
        </w:rPr>
        <w:t> </w:t>
      </w:r>
      <w:r>
        <w:rPr>
          <w:rFonts w:ascii="Calibri"/>
          <w:w w:val="105"/>
          <w:sz w:val="19"/>
        </w:rPr>
        <w:t>10</w:t>
      </w:r>
      <w:r>
        <w:rPr>
          <w:rFonts w:ascii="Calibri"/>
          <w:spacing w:val="25"/>
          <w:w w:val="105"/>
          <w:sz w:val="19"/>
        </w:rPr>
        <w:t> </w:t>
      </w:r>
      <w:r>
        <w:rPr>
          <w:rFonts w:ascii="Calibri"/>
          <w:w w:val="105"/>
          <w:sz w:val="19"/>
        </w:rPr>
        <w:t>Aug</w:t>
      </w:r>
      <w:r>
        <w:rPr>
          <w:rFonts w:ascii="Calibri"/>
          <w:spacing w:val="-1"/>
          <w:w w:val="105"/>
          <w:sz w:val="19"/>
        </w:rPr>
        <w:t>us</w:t>
      </w:r>
      <w:r>
        <w:rPr>
          <w:rFonts w:ascii="Calibri"/>
          <w:w w:val="105"/>
          <w:sz w:val="19"/>
        </w:rPr>
        <w:t>t</w:t>
      </w:r>
      <w:r>
        <w:rPr>
          <w:rFonts w:ascii="Calibri"/>
          <w:spacing w:val="22"/>
          <w:w w:val="105"/>
          <w:sz w:val="19"/>
        </w:rPr>
        <w:t> </w:t>
      </w:r>
      <w:r>
        <w:rPr>
          <w:rFonts w:ascii="Calibri"/>
          <w:w w:val="105"/>
          <w:sz w:val="19"/>
        </w:rPr>
        <w:t>20</w:t>
      </w:r>
      <w:r>
        <w:rPr>
          <w:rFonts w:ascii="Calibri"/>
          <w:spacing w:val="-3"/>
          <w:w w:val="105"/>
          <w:sz w:val="19"/>
        </w:rPr>
        <w:t>1</w:t>
      </w:r>
      <w:r>
        <w:rPr>
          <w:rFonts w:ascii="Calibri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before="69"/>
        <w:ind w:left="2040" w:right="0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r>
        <w:rPr>
          <w:rFonts w:ascii="Calibri"/>
          <w:w w:val="105"/>
          <w:sz w:val="19"/>
        </w:rPr>
        <w:t>/</w:t>
      </w:r>
      <w:r>
        <w:rPr>
          <w:rFonts w:ascii="Calibri"/>
          <w:spacing w:val="-1"/>
          <w:w w:val="105"/>
          <w:sz w:val="19"/>
        </w:rPr>
        <w:t>c</w:t>
      </w:r>
      <w:r>
        <w:rPr>
          <w:rFonts w:ascii="Calibri"/>
          <w:w w:val="105"/>
          <w:sz w:val="19"/>
        </w:rPr>
        <w:t>h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ld</w:t>
      </w:r>
      <w:r>
        <w:rPr>
          <w:rFonts w:ascii="Calibri"/>
          <w:spacing w:val="-2"/>
          <w:w w:val="105"/>
          <w:sz w:val="19"/>
        </w:rPr>
        <w:t>y</w:t>
      </w:r>
      <w:r>
        <w:rPr>
          <w:rFonts w:ascii="Calibri"/>
          <w:w w:val="105"/>
          <w:sz w:val="19"/>
        </w:rPr>
        <w:t>out</w:t>
      </w:r>
      <w:r>
        <w:rPr>
          <w:rFonts w:ascii="Calibri"/>
          <w:spacing w:val="-1"/>
          <w:w w:val="105"/>
          <w:sz w:val="19"/>
        </w:rPr>
        <w:t>h</w:t>
      </w:r>
      <w:r>
        <w:rPr>
          <w:rFonts w:ascii="Calibri"/>
          <w:spacing w:val="-2"/>
          <w:w w:val="105"/>
          <w:sz w:val="19"/>
        </w:rPr>
        <w:t>w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ll</w:t>
      </w:r>
      <w:r>
        <w:rPr>
          <w:rFonts w:ascii="Calibri"/>
          <w:w w:val="105"/>
          <w:sz w:val="19"/>
        </w:rPr>
        <w:t>being.g</w:t>
      </w:r>
      <w:r>
        <w:rPr>
          <w:rFonts w:ascii="Calibri"/>
          <w:spacing w:val="-1"/>
          <w:w w:val="105"/>
          <w:sz w:val="19"/>
        </w:rPr>
        <w:t>o</w:t>
      </w:r>
      <w:r>
        <w:rPr>
          <w:rFonts w:ascii="Calibri"/>
          <w:w w:val="105"/>
          <w:sz w:val="19"/>
        </w:rPr>
        <w:t>vt.nz</w:t>
      </w:r>
      <w:r>
        <w:rPr>
          <w:rFonts w:ascii="Calibri"/>
          <w:spacing w:val="-18"/>
          <w:w w:val="105"/>
          <w:sz w:val="19"/>
        </w:rPr>
        <w:t>/</w:t>
      </w:r>
      <w:r>
        <w:rPr>
          <w:rFonts w:ascii="Calibri"/>
          <w:w w:val="105"/>
          <w:sz w:val="19"/>
        </w:rPr>
        <w:t>,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3"/>
          <w:w w:val="105"/>
          <w:sz w:val="19"/>
        </w:rPr>
        <w:t>cc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sed</w:t>
      </w:r>
      <w:r>
        <w:rPr>
          <w:rFonts w:ascii="Calibri"/>
          <w:spacing w:val="13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17"/>
          <w:w w:val="105"/>
          <w:sz w:val="19"/>
        </w:rPr>
        <w:t> </w:t>
      </w:r>
      <w:r>
        <w:rPr>
          <w:rFonts w:ascii="Calibri"/>
          <w:w w:val="105"/>
          <w:sz w:val="19"/>
        </w:rPr>
        <w:t>Oc</w:t>
      </w:r>
      <w:r>
        <w:rPr>
          <w:rFonts w:ascii="Calibri"/>
          <w:spacing w:val="-1"/>
          <w:w w:val="105"/>
          <w:sz w:val="19"/>
        </w:rPr>
        <w:t>to</w:t>
      </w:r>
      <w:r>
        <w:rPr>
          <w:rFonts w:ascii="Calibri"/>
          <w:w w:val="105"/>
          <w:sz w:val="19"/>
        </w:rPr>
        <w:t>ber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w w:val="105"/>
          <w:sz w:val="19"/>
        </w:rPr>
        <w:t>20</w:t>
      </w:r>
      <w:r>
        <w:rPr>
          <w:rFonts w:ascii="Calibri"/>
          <w:spacing w:val="-3"/>
          <w:w w:val="105"/>
          <w:sz w:val="19"/>
        </w:rPr>
        <w:t>1</w:t>
      </w:r>
      <w:r>
        <w:rPr>
          <w:rFonts w:ascii="Calibri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line="228" w:lineRule="exact" w:before="68"/>
        <w:ind w:left="2040" w:right="1216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hyperlink r:id="rId48"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.pm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.g</w:t>
        </w:r>
        <w:r>
          <w:rPr>
            <w:rFonts w:ascii="Calibri"/>
            <w:spacing w:val="-1"/>
            <w:w w:val="105"/>
            <w:sz w:val="19"/>
          </w:rPr>
          <w:t>o</w:t>
        </w:r>
      </w:hyperlink>
      <w:r>
        <w:rPr>
          <w:rFonts w:ascii="Calibri"/>
          <w:spacing w:val="-7"/>
          <w:w w:val="105"/>
          <w:sz w:val="19"/>
        </w:rPr>
        <w:t>v</w:t>
      </w:r>
      <w:hyperlink r:id="rId48">
        <w:r>
          <w:rPr>
            <w:rFonts w:ascii="Calibri"/>
            <w:w w:val="105"/>
            <w:sz w:val="19"/>
          </w:rPr>
          <w:t>.au/</w:t>
        </w:r>
        <w:r>
          <w:rPr>
            <w:rFonts w:ascii="Calibri"/>
            <w:spacing w:val="-2"/>
            <w:w w:val="105"/>
            <w:sz w:val="19"/>
          </w:rPr>
          <w:t>s</w:t>
        </w:r>
        <w:r>
          <w:rPr>
            <w:rFonts w:ascii="Calibri"/>
            <w:w w:val="105"/>
            <w:sz w:val="19"/>
          </w:rPr>
          <w:t>i</w:t>
        </w:r>
        <w:r>
          <w:rPr>
            <w:rFonts w:ascii="Calibri"/>
            <w:spacing w:val="-1"/>
            <w:w w:val="105"/>
            <w:sz w:val="19"/>
          </w:rPr>
          <w:t>te</w:t>
        </w:r>
        <w:r>
          <w:rPr>
            <w:rFonts w:ascii="Calibri"/>
            <w:w w:val="105"/>
            <w:sz w:val="19"/>
          </w:rPr>
          <w:t>s/de</w:t>
        </w:r>
        <w:r>
          <w:rPr>
            <w:rFonts w:ascii="Calibri"/>
            <w:spacing w:val="-3"/>
            <w:w w:val="105"/>
            <w:sz w:val="19"/>
          </w:rPr>
          <w:t>f</w:t>
        </w:r>
        <w:r>
          <w:rPr>
            <w:rFonts w:ascii="Calibri"/>
            <w:w w:val="105"/>
            <w:sz w:val="19"/>
          </w:rPr>
          <w:t>a</w:t>
        </w:r>
        <w:r>
          <w:rPr>
            <w:rFonts w:ascii="Calibri"/>
            <w:spacing w:val="-1"/>
            <w:w w:val="105"/>
            <w:sz w:val="19"/>
          </w:rPr>
          <w:t>u</w:t>
        </w:r>
        <w:r>
          <w:rPr>
            <w:rFonts w:ascii="Calibri"/>
            <w:w w:val="105"/>
            <w:sz w:val="19"/>
          </w:rPr>
          <w:t>lt/f</w:t>
        </w:r>
        <w:r>
          <w:rPr>
            <w:rFonts w:ascii="Calibri"/>
            <w:spacing w:val="-1"/>
            <w:w w:val="105"/>
            <w:sz w:val="19"/>
          </w:rPr>
          <w:t>i</w:t>
        </w:r>
        <w:r>
          <w:rPr>
            <w:rFonts w:ascii="Calibri"/>
            <w:w w:val="105"/>
            <w:sz w:val="19"/>
          </w:rPr>
          <w:t>l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w w:val="105"/>
            <w:sz w:val="19"/>
          </w:rPr>
          <w:t>s/</w:t>
        </w:r>
        <w:r>
          <w:rPr>
            <w:rFonts w:ascii="Calibri"/>
            <w:spacing w:val="-1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epo</w:t>
        </w:r>
        <w:r>
          <w:rPr>
            <w:rFonts w:ascii="Calibri"/>
            <w:spacing w:val="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ts/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l</w:t>
        </w:r>
        <w:r>
          <w:rPr>
            <w:rFonts w:ascii="Calibri"/>
            <w:spacing w:val="-1"/>
            <w:w w:val="105"/>
            <w:sz w:val="19"/>
          </w:rPr>
          <w:t>o</w:t>
        </w:r>
        <w:r>
          <w:rPr>
            <w:rFonts w:ascii="Calibri"/>
            <w:spacing w:val="-2"/>
            <w:w w:val="105"/>
            <w:sz w:val="19"/>
          </w:rPr>
          <w:t>s</w:t>
        </w:r>
        <w:r>
          <w:rPr>
            <w:rFonts w:ascii="Calibri"/>
            <w:w w:val="105"/>
            <w:sz w:val="19"/>
          </w:rPr>
          <w:t>in</w:t>
        </w:r>
        <w:r>
          <w:rPr>
            <w:rFonts w:ascii="Calibri"/>
            <w:spacing w:val="-1"/>
            <w:w w:val="105"/>
            <w:sz w:val="19"/>
          </w:rPr>
          <w:t>g</w:t>
        </w:r>
        <w:r>
          <w:rPr>
            <w:rFonts w:ascii="Calibri"/>
            <w:w w:val="105"/>
            <w:sz w:val="19"/>
          </w:rPr>
          <w:t>-the-</w:t>
        </w:r>
        <w:r>
          <w:rPr>
            <w:rFonts w:ascii="Calibri"/>
            <w:spacing w:val="-3"/>
            <w:w w:val="105"/>
            <w:sz w:val="19"/>
          </w:rPr>
          <w:t>g</w:t>
        </w:r>
        <w:r>
          <w:rPr>
            <w:rFonts w:ascii="Calibri"/>
            <w:w w:val="105"/>
            <w:sz w:val="19"/>
          </w:rPr>
          <w:t>ap</w:t>
        </w:r>
        <w:r>
          <w:rPr>
            <w:rFonts w:ascii="Calibri"/>
            <w:spacing w:val="-4"/>
            <w:w w:val="105"/>
            <w:sz w:val="19"/>
          </w:rPr>
          <w:t>-</w:t>
        </w:r>
        <w:r>
          <w:rPr>
            <w:rFonts w:ascii="Calibri"/>
            <w:w w:val="105"/>
            <w:sz w:val="19"/>
          </w:rPr>
          <w:t>2018/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spacing w:val="-4"/>
            <w:w w:val="105"/>
            <w:sz w:val="19"/>
          </w:rPr>
          <w:t>x</w:t>
        </w:r>
        <w:r>
          <w:rPr>
            <w:rFonts w:ascii="Calibri"/>
            <w:w w:val="105"/>
            <w:sz w:val="19"/>
          </w:rPr>
          <w:t>e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ut</w:t>
        </w:r>
        <w:r>
          <w:rPr>
            <w:rFonts w:ascii="Calibri"/>
            <w:spacing w:val="-2"/>
            <w:w w:val="105"/>
            <w:sz w:val="19"/>
          </w:rPr>
          <w:t>iv</w:t>
        </w:r>
        <w:r>
          <w:rPr>
            <w:rFonts w:ascii="Calibri"/>
            <w:w w:val="105"/>
            <w:sz w:val="19"/>
          </w:rPr>
          <w:t>e</w:t>
        </w:r>
        <w:r>
          <w:rPr>
            <w:rFonts w:ascii="Calibri"/>
            <w:spacing w:val="-2"/>
            <w:w w:val="105"/>
            <w:sz w:val="19"/>
          </w:rPr>
          <w:t>-</w:t>
        </w:r>
        <w:r>
          <w:rPr>
            <w:rFonts w:ascii="Calibri"/>
            <w:spacing w:val="-1"/>
            <w:w w:val="105"/>
            <w:sz w:val="19"/>
          </w:rPr>
          <w:t>s</w:t>
        </w:r>
        <w:r>
          <w:rPr>
            <w:rFonts w:ascii="Calibri"/>
            <w:spacing w:val="-2"/>
            <w:w w:val="105"/>
            <w:sz w:val="19"/>
          </w:rPr>
          <w:t>u</w:t>
        </w:r>
        <w:r>
          <w:rPr>
            <w:rFonts w:ascii="Calibri"/>
            <w:w w:val="105"/>
            <w:sz w:val="19"/>
          </w:rPr>
          <w:t>m</w:t>
        </w:r>
        <w:r>
          <w:rPr>
            <w:rFonts w:ascii="Calibri"/>
            <w:spacing w:val="-3"/>
            <w:w w:val="105"/>
            <w:sz w:val="19"/>
          </w:rPr>
          <w:t>m</w:t>
        </w:r>
        <w:r>
          <w:rPr>
            <w:rFonts w:ascii="Calibri"/>
            <w:w w:val="105"/>
            <w:sz w:val="19"/>
          </w:rPr>
          <w:t>a</w:t>
        </w:r>
        <w:r>
          <w:rPr>
            <w:rFonts w:ascii="Calibri"/>
            <w:spacing w:val="2"/>
            <w:w w:val="105"/>
            <w:sz w:val="19"/>
          </w:rPr>
          <w:t>r</w:t>
        </w:r>
        <w:r>
          <w:rPr>
            <w:rFonts w:ascii="Calibri"/>
            <w:spacing w:val="-7"/>
            <w:w w:val="105"/>
            <w:sz w:val="19"/>
          </w:rPr>
          <w:t>y</w:t>
        </w:r>
        <w:r>
          <w:rPr>
            <w:rFonts w:ascii="Calibri"/>
            <w:w w:val="105"/>
            <w:sz w:val="19"/>
          </w:rPr>
          <w:t>.h</w:t>
        </w:r>
        <w:r>
          <w:rPr>
            <w:rFonts w:ascii="Calibri"/>
            <w:spacing w:val="-2"/>
            <w:w w:val="105"/>
            <w:sz w:val="19"/>
          </w:rPr>
          <w:t>t</w:t>
        </w:r>
        <w:r>
          <w:rPr>
            <w:rFonts w:ascii="Calibri"/>
            <w:spacing w:val="-3"/>
            <w:w w:val="105"/>
            <w:sz w:val="19"/>
          </w:rPr>
          <w:t>m</w:t>
        </w:r>
        <w:r>
          <w:rPr>
            <w:rFonts w:ascii="Calibri"/>
            <w:w w:val="105"/>
            <w:sz w:val="19"/>
          </w:rPr>
          <w:t>l,</w:t>
        </w:r>
      </w:hyperlink>
      <w:r>
        <w:rPr>
          <w:rFonts w:ascii="Calibri"/>
          <w:w w:val="105"/>
          <w:sz w:val="19"/>
        </w:rPr>
        <w:t>  </w:t>
      </w:r>
      <w:r>
        <w:rPr>
          <w:rFonts w:ascii="Calibri"/>
          <w:spacing w:val="41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w w:val="104"/>
          <w:sz w:val="19"/>
        </w:rPr>
        <w:t> </w:t>
      </w:r>
      <w:r>
        <w:rPr>
          <w:rFonts w:ascii="Calibri"/>
          <w:spacing w:val="-2"/>
          <w:w w:val="105"/>
          <w:sz w:val="19"/>
        </w:rPr>
        <w:t>accessed</w:t>
      </w:r>
      <w:r>
        <w:rPr>
          <w:rFonts w:ascii="Calibri"/>
          <w:spacing w:val="5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3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Sept</w:t>
      </w:r>
      <w:r>
        <w:rPr>
          <w:rFonts w:ascii="Calibri"/>
          <w:spacing w:val="-2"/>
          <w:w w:val="105"/>
          <w:sz w:val="19"/>
        </w:rPr>
        <w:t>em</w:t>
      </w:r>
      <w:r>
        <w:rPr>
          <w:rFonts w:ascii="Calibri"/>
          <w:spacing w:val="-1"/>
          <w:w w:val="105"/>
          <w:sz w:val="19"/>
        </w:rPr>
        <w:t>ber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201</w:t>
      </w:r>
      <w:r>
        <w:rPr>
          <w:rFonts w:ascii="Calibri"/>
          <w:spacing w:val="-1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line="228" w:lineRule="exact" w:before="73"/>
        <w:ind w:left="2040" w:right="1519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us</w:t>
      </w:r>
      <w:r>
        <w:rPr>
          <w:rFonts w:ascii="Calibri"/>
          <w:spacing w:val="-3"/>
          <w:w w:val="105"/>
          <w:sz w:val="19"/>
        </w:rPr>
        <w:t>tr</w:t>
      </w:r>
      <w:r>
        <w:rPr>
          <w:rFonts w:ascii="Calibri"/>
          <w:w w:val="105"/>
          <w:sz w:val="19"/>
        </w:rPr>
        <w:t>al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an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3"/>
          <w:w w:val="105"/>
          <w:sz w:val="19"/>
        </w:rPr>
        <w:t>R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w w:val="105"/>
          <w:sz w:val="19"/>
        </w:rPr>
        <w:t>s</w:t>
      </w:r>
      <w:r>
        <w:rPr>
          <w:rFonts w:ascii="Calibri"/>
          <w:spacing w:val="-2"/>
          <w:w w:val="105"/>
          <w:sz w:val="19"/>
        </w:rPr>
        <w:t>e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rc</w:t>
      </w:r>
      <w:r>
        <w:rPr>
          <w:rFonts w:ascii="Calibri"/>
          <w:w w:val="105"/>
          <w:sz w:val="19"/>
        </w:rPr>
        <w:t>h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Al</w:t>
      </w:r>
      <w:r>
        <w:rPr>
          <w:rFonts w:ascii="Calibri"/>
          <w:w w:val="105"/>
          <w:sz w:val="19"/>
        </w:rPr>
        <w:t>l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an</w:t>
      </w:r>
      <w:r>
        <w:rPr>
          <w:rFonts w:ascii="Calibri"/>
          <w:spacing w:val="-3"/>
          <w:w w:val="105"/>
          <w:sz w:val="19"/>
        </w:rPr>
        <w:t>c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10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f</w:t>
      </w:r>
      <w:r>
        <w:rPr>
          <w:rFonts w:ascii="Calibri"/>
          <w:w w:val="105"/>
          <w:sz w:val="19"/>
        </w:rPr>
        <w:t>or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4"/>
          <w:w w:val="105"/>
          <w:sz w:val="19"/>
        </w:rPr>
        <w:t>C</w:t>
      </w:r>
      <w:r>
        <w:rPr>
          <w:rFonts w:ascii="Calibri"/>
          <w:w w:val="105"/>
          <w:sz w:val="19"/>
        </w:rPr>
        <w:t>h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ld</w:t>
      </w:r>
      <w:r>
        <w:rPr>
          <w:rFonts w:ascii="Calibri"/>
          <w:spacing w:val="-1"/>
          <w:w w:val="105"/>
          <w:sz w:val="19"/>
        </w:rPr>
        <w:t>r</w:t>
      </w:r>
      <w:r>
        <w:rPr>
          <w:rFonts w:ascii="Calibri"/>
          <w:w w:val="105"/>
          <w:sz w:val="19"/>
        </w:rPr>
        <w:t>en</w:t>
      </w:r>
      <w:r>
        <w:rPr>
          <w:rFonts w:ascii="Calibri"/>
          <w:spacing w:val="10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4"/>
          <w:w w:val="105"/>
          <w:sz w:val="19"/>
        </w:rPr>
        <w:t> </w:t>
      </w:r>
      <w:r>
        <w:rPr>
          <w:rFonts w:ascii="Calibri"/>
          <w:spacing w:val="-12"/>
          <w:w w:val="105"/>
          <w:sz w:val="19"/>
        </w:rPr>
        <w:t>Y</w:t>
      </w:r>
      <w:r>
        <w:rPr>
          <w:rFonts w:ascii="Calibri"/>
          <w:w w:val="105"/>
          <w:sz w:val="19"/>
        </w:rPr>
        <w:t>outh,</w:t>
      </w:r>
      <w:r>
        <w:rPr>
          <w:rFonts w:ascii="Calibri"/>
          <w:spacing w:val="10"/>
          <w:w w:val="105"/>
          <w:sz w:val="19"/>
        </w:rPr>
        <w:t> </w:t>
      </w: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hyperlink r:id="rId49"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.a</w:t>
        </w:r>
        <w:r>
          <w:rPr>
            <w:rFonts w:ascii="Calibri"/>
            <w:spacing w:val="-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ac</w:t>
        </w:r>
        <w:r>
          <w:rPr>
            <w:rFonts w:ascii="Calibri"/>
            <w:spacing w:val="-6"/>
            <w:w w:val="105"/>
            <w:sz w:val="19"/>
          </w:rPr>
          <w:t>y</w:t>
        </w:r>
        <w:r>
          <w:rPr>
            <w:rFonts w:ascii="Calibri"/>
            <w:w w:val="105"/>
            <w:sz w:val="19"/>
          </w:rPr>
          <w:t>.o</w:t>
        </w:r>
        <w:r>
          <w:rPr>
            <w:rFonts w:ascii="Calibri"/>
            <w:spacing w:val="-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g.au/p</w:t>
        </w:r>
        <w:r>
          <w:rPr>
            <w:rFonts w:ascii="Calibri"/>
            <w:spacing w:val="-1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o</w:t>
        </w:r>
        <w:r>
          <w:rPr>
            <w:rFonts w:ascii="Calibri"/>
            <w:spacing w:val="-2"/>
            <w:w w:val="105"/>
            <w:sz w:val="19"/>
          </w:rPr>
          <w:t>j</w:t>
        </w:r>
        <w:r>
          <w:rPr>
            <w:rFonts w:ascii="Calibri"/>
            <w:w w:val="105"/>
            <w:sz w:val="19"/>
          </w:rPr>
          <w:t>ects/the-n</w:t>
        </w:r>
        <w:r>
          <w:rPr>
            <w:rFonts w:ascii="Calibri"/>
            <w:spacing w:val="-1"/>
            <w:w w:val="105"/>
            <w:sz w:val="19"/>
          </w:rPr>
          <w:t>e</w:t>
        </w:r>
      </w:hyperlink>
      <w:r>
        <w:rPr>
          <w:rFonts w:ascii="Calibri"/>
          <w:spacing w:val="-1"/>
          <w:w w:val="105"/>
          <w:sz w:val="19"/>
        </w:rPr>
        <w:t>s</w:t>
      </w:r>
      <w:hyperlink r:id="rId49">
        <w:r>
          <w:rPr>
            <w:rFonts w:ascii="Calibri"/>
            <w:w w:val="105"/>
            <w:sz w:val="19"/>
          </w:rPr>
          <w:t>t,</w:t>
        </w:r>
      </w:hyperlink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w w:val="104"/>
          <w:sz w:val="19"/>
        </w:rPr>
        <w:t> </w:t>
      </w:r>
      <w:r>
        <w:rPr>
          <w:rFonts w:ascii="Calibri"/>
          <w:spacing w:val="-2"/>
          <w:w w:val="105"/>
          <w:sz w:val="19"/>
        </w:rPr>
        <w:t>accessed</w:t>
      </w:r>
      <w:r>
        <w:rPr>
          <w:rFonts w:ascii="Calibri"/>
          <w:spacing w:val="5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3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Sept</w:t>
      </w:r>
      <w:r>
        <w:rPr>
          <w:rFonts w:ascii="Calibri"/>
          <w:spacing w:val="-2"/>
          <w:w w:val="105"/>
          <w:sz w:val="19"/>
        </w:rPr>
        <w:t>em</w:t>
      </w:r>
      <w:r>
        <w:rPr>
          <w:rFonts w:ascii="Calibri"/>
          <w:spacing w:val="-1"/>
          <w:w w:val="105"/>
          <w:sz w:val="19"/>
        </w:rPr>
        <w:t>ber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201</w:t>
      </w:r>
      <w:r>
        <w:rPr>
          <w:rFonts w:ascii="Calibri"/>
          <w:spacing w:val="-1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before="75"/>
        <w:ind w:left="2040" w:right="0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O</w:t>
      </w:r>
      <w:r>
        <w:rPr>
          <w:rFonts w:ascii="Calibri"/>
          <w:spacing w:val="-5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C</w:t>
      </w:r>
      <w:r>
        <w:rPr>
          <w:rFonts w:ascii="Calibri"/>
          <w:spacing w:val="-5"/>
          <w:w w:val="105"/>
          <w:sz w:val="19"/>
        </w:rPr>
        <w:t>D</w:t>
      </w:r>
      <w:r>
        <w:rPr>
          <w:rFonts w:ascii="Calibri"/>
          <w:w w:val="105"/>
          <w:sz w:val="19"/>
        </w:rPr>
        <w:t>,</w:t>
      </w:r>
      <w:r>
        <w:rPr>
          <w:rFonts w:ascii="Calibri"/>
          <w:spacing w:val="2"/>
          <w:w w:val="105"/>
          <w:sz w:val="19"/>
        </w:rPr>
        <w:t> </w:t>
      </w:r>
      <w:hyperlink r:id="rId50">
        <w:r>
          <w:rPr>
            <w:rFonts w:ascii="Calibri"/>
            <w:w w:val="105"/>
            <w:sz w:val="19"/>
          </w:rPr>
          <w:t>ht</w:t>
        </w:r>
        <w:r>
          <w:rPr>
            <w:rFonts w:ascii="Calibri"/>
            <w:spacing w:val="-3"/>
            <w:w w:val="105"/>
            <w:sz w:val="19"/>
          </w:rPr>
          <w:t>t</w:t>
        </w:r>
        <w:r>
          <w:rPr>
            <w:rFonts w:ascii="Calibri"/>
            <w:w w:val="105"/>
            <w:sz w:val="19"/>
          </w:rPr>
          <w:t>p:</w:t>
        </w:r>
        <w:r>
          <w:rPr>
            <w:rFonts w:ascii="Calibri"/>
            <w:spacing w:val="-28"/>
            <w:w w:val="105"/>
            <w:sz w:val="19"/>
          </w:rPr>
          <w:t>/</w:t>
        </w:r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.oe</w:t>
        </w:r>
        <w:r>
          <w:rPr>
            <w:rFonts w:ascii="Calibri"/>
            <w:spacing w:val="-3"/>
            <w:w w:val="105"/>
            <w:sz w:val="19"/>
          </w:rPr>
          <w:t>c</w:t>
        </w:r>
        <w:r>
          <w:rPr>
            <w:rFonts w:ascii="Calibri"/>
            <w:spacing w:val="-2"/>
            <w:w w:val="105"/>
            <w:sz w:val="19"/>
          </w:rPr>
          <w:t>d</w:t>
        </w:r>
        <w:r>
          <w:rPr>
            <w:rFonts w:ascii="Calibri"/>
            <w:w w:val="105"/>
            <w:sz w:val="19"/>
          </w:rPr>
          <w:t>bet</w:t>
        </w:r>
        <w:r>
          <w:rPr>
            <w:rFonts w:ascii="Calibri"/>
            <w:spacing w:val="-2"/>
            <w:w w:val="105"/>
            <w:sz w:val="19"/>
          </w:rPr>
          <w:t>t</w:t>
        </w:r>
        <w:r>
          <w:rPr>
            <w:rFonts w:ascii="Calibri"/>
            <w:w w:val="105"/>
            <w:sz w:val="19"/>
          </w:rPr>
          <w:t>erli</w:t>
        </w:r>
        <w:r>
          <w:rPr>
            <w:rFonts w:ascii="Calibri"/>
            <w:spacing w:val="-1"/>
            <w:w w:val="105"/>
            <w:sz w:val="19"/>
          </w:rPr>
          <w:t>f</w:t>
        </w:r>
        <w:r>
          <w:rPr>
            <w:rFonts w:ascii="Calibri"/>
            <w:w w:val="105"/>
            <w:sz w:val="19"/>
          </w:rPr>
          <w:t>eind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w w:val="105"/>
            <w:sz w:val="19"/>
          </w:rPr>
          <w:t>x.o</w:t>
        </w:r>
        <w:r>
          <w:rPr>
            <w:rFonts w:ascii="Calibri"/>
            <w:spacing w:val="-1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g,</w:t>
        </w:r>
      </w:hyperlink>
      <w:r>
        <w:rPr>
          <w:rFonts w:ascii="Calibri"/>
          <w:spacing w:val="2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2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3"/>
          <w:w w:val="105"/>
          <w:sz w:val="19"/>
        </w:rPr>
        <w:t>cc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sed 1</w:t>
      </w:r>
      <w:r>
        <w:rPr>
          <w:rFonts w:ascii="Calibri"/>
          <w:spacing w:val="-2"/>
          <w:w w:val="105"/>
          <w:sz w:val="19"/>
        </w:rPr>
        <w:t> </w:t>
      </w:r>
      <w:r>
        <w:rPr>
          <w:rFonts w:ascii="Calibri"/>
          <w:w w:val="105"/>
          <w:sz w:val="19"/>
        </w:rPr>
        <w:t>Sep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-3"/>
          <w:w w:val="105"/>
          <w:sz w:val="19"/>
        </w:rPr>
        <w:t>m</w:t>
      </w:r>
      <w:r>
        <w:rPr>
          <w:rFonts w:ascii="Calibri"/>
          <w:w w:val="105"/>
          <w:sz w:val="19"/>
        </w:rPr>
        <w:t>ber</w:t>
      </w:r>
      <w:r>
        <w:rPr>
          <w:rFonts w:ascii="Calibri"/>
          <w:spacing w:val="2"/>
          <w:w w:val="105"/>
          <w:sz w:val="19"/>
        </w:rPr>
        <w:t> </w:t>
      </w:r>
      <w:r>
        <w:rPr>
          <w:rFonts w:ascii="Calibri"/>
          <w:w w:val="105"/>
          <w:sz w:val="19"/>
        </w:rPr>
        <w:t>20</w:t>
      </w:r>
      <w:r>
        <w:rPr>
          <w:rFonts w:ascii="Calibri"/>
          <w:spacing w:val="-3"/>
          <w:w w:val="105"/>
          <w:sz w:val="19"/>
        </w:rPr>
        <w:t>1</w:t>
      </w:r>
      <w:r>
        <w:rPr>
          <w:rFonts w:ascii="Calibri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line="228" w:lineRule="exact" w:before="68"/>
        <w:ind w:left="2040" w:right="1216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hyperlink r:id="rId48"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.pm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.g</w:t>
        </w:r>
        <w:r>
          <w:rPr>
            <w:rFonts w:ascii="Calibri"/>
            <w:spacing w:val="-1"/>
            <w:w w:val="105"/>
            <w:sz w:val="19"/>
          </w:rPr>
          <w:t>o</w:t>
        </w:r>
      </w:hyperlink>
      <w:r>
        <w:rPr>
          <w:rFonts w:ascii="Calibri"/>
          <w:spacing w:val="-7"/>
          <w:w w:val="105"/>
          <w:sz w:val="19"/>
        </w:rPr>
        <w:t>v</w:t>
      </w:r>
      <w:hyperlink r:id="rId48">
        <w:r>
          <w:rPr>
            <w:rFonts w:ascii="Calibri"/>
            <w:w w:val="105"/>
            <w:sz w:val="19"/>
          </w:rPr>
          <w:t>.au/</w:t>
        </w:r>
        <w:r>
          <w:rPr>
            <w:rFonts w:ascii="Calibri"/>
            <w:spacing w:val="-2"/>
            <w:w w:val="105"/>
            <w:sz w:val="19"/>
          </w:rPr>
          <w:t>s</w:t>
        </w:r>
        <w:r>
          <w:rPr>
            <w:rFonts w:ascii="Calibri"/>
            <w:w w:val="105"/>
            <w:sz w:val="19"/>
          </w:rPr>
          <w:t>i</w:t>
        </w:r>
        <w:r>
          <w:rPr>
            <w:rFonts w:ascii="Calibri"/>
            <w:spacing w:val="-1"/>
            <w:w w:val="105"/>
            <w:sz w:val="19"/>
          </w:rPr>
          <w:t>te</w:t>
        </w:r>
        <w:r>
          <w:rPr>
            <w:rFonts w:ascii="Calibri"/>
            <w:w w:val="105"/>
            <w:sz w:val="19"/>
          </w:rPr>
          <w:t>s/de</w:t>
        </w:r>
        <w:r>
          <w:rPr>
            <w:rFonts w:ascii="Calibri"/>
            <w:spacing w:val="-3"/>
            <w:w w:val="105"/>
            <w:sz w:val="19"/>
          </w:rPr>
          <w:t>f</w:t>
        </w:r>
        <w:r>
          <w:rPr>
            <w:rFonts w:ascii="Calibri"/>
            <w:w w:val="105"/>
            <w:sz w:val="19"/>
          </w:rPr>
          <w:t>a</w:t>
        </w:r>
        <w:r>
          <w:rPr>
            <w:rFonts w:ascii="Calibri"/>
            <w:spacing w:val="-1"/>
            <w:w w:val="105"/>
            <w:sz w:val="19"/>
          </w:rPr>
          <w:t>u</w:t>
        </w:r>
        <w:r>
          <w:rPr>
            <w:rFonts w:ascii="Calibri"/>
            <w:w w:val="105"/>
            <w:sz w:val="19"/>
          </w:rPr>
          <w:t>lt/f</w:t>
        </w:r>
        <w:r>
          <w:rPr>
            <w:rFonts w:ascii="Calibri"/>
            <w:spacing w:val="-1"/>
            <w:w w:val="105"/>
            <w:sz w:val="19"/>
          </w:rPr>
          <w:t>i</w:t>
        </w:r>
        <w:r>
          <w:rPr>
            <w:rFonts w:ascii="Calibri"/>
            <w:w w:val="105"/>
            <w:sz w:val="19"/>
          </w:rPr>
          <w:t>l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w w:val="105"/>
            <w:sz w:val="19"/>
          </w:rPr>
          <w:t>s/</w:t>
        </w:r>
        <w:r>
          <w:rPr>
            <w:rFonts w:ascii="Calibri"/>
            <w:spacing w:val="-1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epo</w:t>
        </w:r>
        <w:r>
          <w:rPr>
            <w:rFonts w:ascii="Calibri"/>
            <w:spacing w:val="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ts/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l</w:t>
        </w:r>
        <w:r>
          <w:rPr>
            <w:rFonts w:ascii="Calibri"/>
            <w:spacing w:val="-1"/>
            <w:w w:val="105"/>
            <w:sz w:val="19"/>
          </w:rPr>
          <w:t>o</w:t>
        </w:r>
        <w:r>
          <w:rPr>
            <w:rFonts w:ascii="Calibri"/>
            <w:spacing w:val="-2"/>
            <w:w w:val="105"/>
            <w:sz w:val="19"/>
          </w:rPr>
          <w:t>s</w:t>
        </w:r>
        <w:r>
          <w:rPr>
            <w:rFonts w:ascii="Calibri"/>
            <w:w w:val="105"/>
            <w:sz w:val="19"/>
          </w:rPr>
          <w:t>in</w:t>
        </w:r>
        <w:r>
          <w:rPr>
            <w:rFonts w:ascii="Calibri"/>
            <w:spacing w:val="-1"/>
            <w:w w:val="105"/>
            <w:sz w:val="19"/>
          </w:rPr>
          <w:t>g</w:t>
        </w:r>
        <w:r>
          <w:rPr>
            <w:rFonts w:ascii="Calibri"/>
            <w:w w:val="105"/>
            <w:sz w:val="19"/>
          </w:rPr>
          <w:t>-the-</w:t>
        </w:r>
        <w:r>
          <w:rPr>
            <w:rFonts w:ascii="Calibri"/>
            <w:spacing w:val="-3"/>
            <w:w w:val="105"/>
            <w:sz w:val="19"/>
          </w:rPr>
          <w:t>g</w:t>
        </w:r>
        <w:r>
          <w:rPr>
            <w:rFonts w:ascii="Calibri"/>
            <w:w w:val="105"/>
            <w:sz w:val="19"/>
          </w:rPr>
          <w:t>ap</w:t>
        </w:r>
        <w:r>
          <w:rPr>
            <w:rFonts w:ascii="Calibri"/>
            <w:spacing w:val="-4"/>
            <w:w w:val="105"/>
            <w:sz w:val="19"/>
          </w:rPr>
          <w:t>-</w:t>
        </w:r>
        <w:r>
          <w:rPr>
            <w:rFonts w:ascii="Calibri"/>
            <w:w w:val="105"/>
            <w:sz w:val="19"/>
          </w:rPr>
          <w:t>2018/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spacing w:val="-4"/>
            <w:w w:val="105"/>
            <w:sz w:val="19"/>
          </w:rPr>
          <w:t>x</w:t>
        </w:r>
        <w:r>
          <w:rPr>
            <w:rFonts w:ascii="Calibri"/>
            <w:w w:val="105"/>
            <w:sz w:val="19"/>
          </w:rPr>
          <w:t>e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ut</w:t>
        </w:r>
        <w:r>
          <w:rPr>
            <w:rFonts w:ascii="Calibri"/>
            <w:spacing w:val="-2"/>
            <w:w w:val="105"/>
            <w:sz w:val="19"/>
          </w:rPr>
          <w:t>iv</w:t>
        </w:r>
        <w:r>
          <w:rPr>
            <w:rFonts w:ascii="Calibri"/>
            <w:w w:val="105"/>
            <w:sz w:val="19"/>
          </w:rPr>
          <w:t>e</w:t>
        </w:r>
        <w:r>
          <w:rPr>
            <w:rFonts w:ascii="Calibri"/>
            <w:spacing w:val="-2"/>
            <w:w w:val="105"/>
            <w:sz w:val="19"/>
          </w:rPr>
          <w:t>-</w:t>
        </w:r>
        <w:r>
          <w:rPr>
            <w:rFonts w:ascii="Calibri"/>
            <w:spacing w:val="-1"/>
            <w:w w:val="105"/>
            <w:sz w:val="19"/>
          </w:rPr>
          <w:t>s</w:t>
        </w:r>
        <w:r>
          <w:rPr>
            <w:rFonts w:ascii="Calibri"/>
            <w:spacing w:val="-2"/>
            <w:w w:val="105"/>
            <w:sz w:val="19"/>
          </w:rPr>
          <w:t>u</w:t>
        </w:r>
        <w:r>
          <w:rPr>
            <w:rFonts w:ascii="Calibri"/>
            <w:w w:val="105"/>
            <w:sz w:val="19"/>
          </w:rPr>
          <w:t>m</w:t>
        </w:r>
        <w:r>
          <w:rPr>
            <w:rFonts w:ascii="Calibri"/>
            <w:spacing w:val="-3"/>
            <w:w w:val="105"/>
            <w:sz w:val="19"/>
          </w:rPr>
          <w:t>m</w:t>
        </w:r>
        <w:r>
          <w:rPr>
            <w:rFonts w:ascii="Calibri"/>
            <w:w w:val="105"/>
            <w:sz w:val="19"/>
          </w:rPr>
          <w:t>a</w:t>
        </w:r>
        <w:r>
          <w:rPr>
            <w:rFonts w:ascii="Calibri"/>
            <w:spacing w:val="2"/>
            <w:w w:val="105"/>
            <w:sz w:val="19"/>
          </w:rPr>
          <w:t>r</w:t>
        </w:r>
        <w:r>
          <w:rPr>
            <w:rFonts w:ascii="Calibri"/>
            <w:spacing w:val="-7"/>
            <w:w w:val="105"/>
            <w:sz w:val="19"/>
          </w:rPr>
          <w:t>y</w:t>
        </w:r>
        <w:r>
          <w:rPr>
            <w:rFonts w:ascii="Calibri"/>
            <w:w w:val="105"/>
            <w:sz w:val="19"/>
          </w:rPr>
          <w:t>.h</w:t>
        </w:r>
        <w:r>
          <w:rPr>
            <w:rFonts w:ascii="Calibri"/>
            <w:spacing w:val="-2"/>
            <w:w w:val="105"/>
            <w:sz w:val="19"/>
          </w:rPr>
          <w:t>t</w:t>
        </w:r>
        <w:r>
          <w:rPr>
            <w:rFonts w:ascii="Calibri"/>
            <w:spacing w:val="-3"/>
            <w:w w:val="105"/>
            <w:sz w:val="19"/>
          </w:rPr>
          <w:t>m</w:t>
        </w:r>
        <w:r>
          <w:rPr>
            <w:rFonts w:ascii="Calibri"/>
            <w:w w:val="105"/>
            <w:sz w:val="19"/>
          </w:rPr>
          <w:t>l,</w:t>
        </w:r>
      </w:hyperlink>
      <w:r>
        <w:rPr>
          <w:rFonts w:ascii="Calibri"/>
          <w:w w:val="105"/>
          <w:sz w:val="19"/>
        </w:rPr>
        <w:t>  </w:t>
      </w:r>
      <w:r>
        <w:rPr>
          <w:rFonts w:ascii="Calibri"/>
          <w:spacing w:val="41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w w:val="104"/>
          <w:sz w:val="19"/>
        </w:rPr>
        <w:t> </w:t>
      </w:r>
      <w:r>
        <w:rPr>
          <w:rFonts w:ascii="Calibri"/>
          <w:spacing w:val="-2"/>
          <w:w w:val="105"/>
          <w:sz w:val="19"/>
        </w:rPr>
        <w:t>accessed</w:t>
      </w:r>
      <w:r>
        <w:rPr>
          <w:rFonts w:ascii="Calibri"/>
          <w:spacing w:val="5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3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Sept</w:t>
      </w:r>
      <w:r>
        <w:rPr>
          <w:rFonts w:ascii="Calibri"/>
          <w:spacing w:val="-2"/>
          <w:w w:val="105"/>
          <w:sz w:val="19"/>
        </w:rPr>
        <w:t>em</w:t>
      </w:r>
      <w:r>
        <w:rPr>
          <w:rFonts w:ascii="Calibri"/>
          <w:spacing w:val="-1"/>
          <w:w w:val="105"/>
          <w:sz w:val="19"/>
        </w:rPr>
        <w:t>ber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201</w:t>
      </w:r>
      <w:r>
        <w:rPr>
          <w:rFonts w:ascii="Calibri"/>
          <w:spacing w:val="-1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line="228" w:lineRule="exact" w:before="73"/>
        <w:ind w:left="2040" w:right="1519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us</w:t>
      </w:r>
      <w:r>
        <w:rPr>
          <w:rFonts w:ascii="Calibri"/>
          <w:spacing w:val="-3"/>
          <w:w w:val="105"/>
          <w:sz w:val="19"/>
        </w:rPr>
        <w:t>tr</w:t>
      </w:r>
      <w:r>
        <w:rPr>
          <w:rFonts w:ascii="Calibri"/>
          <w:w w:val="105"/>
          <w:sz w:val="19"/>
        </w:rPr>
        <w:t>al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an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3"/>
          <w:w w:val="105"/>
          <w:sz w:val="19"/>
        </w:rPr>
        <w:t>R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w w:val="105"/>
          <w:sz w:val="19"/>
        </w:rPr>
        <w:t>s</w:t>
      </w:r>
      <w:r>
        <w:rPr>
          <w:rFonts w:ascii="Calibri"/>
          <w:spacing w:val="-2"/>
          <w:w w:val="105"/>
          <w:sz w:val="19"/>
        </w:rPr>
        <w:t>e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rc</w:t>
      </w:r>
      <w:r>
        <w:rPr>
          <w:rFonts w:ascii="Calibri"/>
          <w:w w:val="105"/>
          <w:sz w:val="19"/>
        </w:rPr>
        <w:t>h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Al</w:t>
      </w:r>
      <w:r>
        <w:rPr>
          <w:rFonts w:ascii="Calibri"/>
          <w:w w:val="105"/>
          <w:sz w:val="19"/>
        </w:rPr>
        <w:t>l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an</w:t>
      </w:r>
      <w:r>
        <w:rPr>
          <w:rFonts w:ascii="Calibri"/>
          <w:spacing w:val="-3"/>
          <w:w w:val="105"/>
          <w:sz w:val="19"/>
        </w:rPr>
        <w:t>c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10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f</w:t>
      </w:r>
      <w:r>
        <w:rPr>
          <w:rFonts w:ascii="Calibri"/>
          <w:w w:val="105"/>
          <w:sz w:val="19"/>
        </w:rPr>
        <w:t>or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4"/>
          <w:w w:val="105"/>
          <w:sz w:val="19"/>
        </w:rPr>
        <w:t>C</w:t>
      </w:r>
      <w:r>
        <w:rPr>
          <w:rFonts w:ascii="Calibri"/>
          <w:w w:val="105"/>
          <w:sz w:val="19"/>
        </w:rPr>
        <w:t>h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ld</w:t>
      </w:r>
      <w:r>
        <w:rPr>
          <w:rFonts w:ascii="Calibri"/>
          <w:spacing w:val="-1"/>
          <w:w w:val="105"/>
          <w:sz w:val="19"/>
        </w:rPr>
        <w:t>r</w:t>
      </w:r>
      <w:r>
        <w:rPr>
          <w:rFonts w:ascii="Calibri"/>
          <w:w w:val="105"/>
          <w:sz w:val="19"/>
        </w:rPr>
        <w:t>en</w:t>
      </w:r>
      <w:r>
        <w:rPr>
          <w:rFonts w:ascii="Calibri"/>
          <w:spacing w:val="10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4"/>
          <w:w w:val="105"/>
          <w:sz w:val="19"/>
        </w:rPr>
        <w:t> </w:t>
      </w:r>
      <w:r>
        <w:rPr>
          <w:rFonts w:ascii="Calibri"/>
          <w:spacing w:val="-12"/>
          <w:w w:val="105"/>
          <w:sz w:val="19"/>
        </w:rPr>
        <w:t>Y</w:t>
      </w:r>
      <w:r>
        <w:rPr>
          <w:rFonts w:ascii="Calibri"/>
          <w:w w:val="105"/>
          <w:sz w:val="19"/>
        </w:rPr>
        <w:t>outh,</w:t>
      </w:r>
      <w:r>
        <w:rPr>
          <w:rFonts w:ascii="Calibri"/>
          <w:spacing w:val="10"/>
          <w:w w:val="105"/>
          <w:sz w:val="19"/>
        </w:rPr>
        <w:t> </w:t>
      </w: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hyperlink r:id="rId49"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.a</w:t>
        </w:r>
        <w:r>
          <w:rPr>
            <w:rFonts w:ascii="Calibri"/>
            <w:spacing w:val="-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ac</w:t>
        </w:r>
        <w:r>
          <w:rPr>
            <w:rFonts w:ascii="Calibri"/>
            <w:spacing w:val="-6"/>
            <w:w w:val="105"/>
            <w:sz w:val="19"/>
          </w:rPr>
          <w:t>y</w:t>
        </w:r>
        <w:r>
          <w:rPr>
            <w:rFonts w:ascii="Calibri"/>
            <w:w w:val="105"/>
            <w:sz w:val="19"/>
          </w:rPr>
          <w:t>.o</w:t>
        </w:r>
        <w:r>
          <w:rPr>
            <w:rFonts w:ascii="Calibri"/>
            <w:spacing w:val="-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g.au/p</w:t>
        </w:r>
        <w:r>
          <w:rPr>
            <w:rFonts w:ascii="Calibri"/>
            <w:spacing w:val="-1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o</w:t>
        </w:r>
        <w:r>
          <w:rPr>
            <w:rFonts w:ascii="Calibri"/>
            <w:spacing w:val="-2"/>
            <w:w w:val="105"/>
            <w:sz w:val="19"/>
          </w:rPr>
          <w:t>j</w:t>
        </w:r>
        <w:r>
          <w:rPr>
            <w:rFonts w:ascii="Calibri"/>
            <w:w w:val="105"/>
            <w:sz w:val="19"/>
          </w:rPr>
          <w:t>ects/the-n</w:t>
        </w:r>
        <w:r>
          <w:rPr>
            <w:rFonts w:ascii="Calibri"/>
            <w:spacing w:val="-1"/>
            <w:w w:val="105"/>
            <w:sz w:val="19"/>
          </w:rPr>
          <w:t>e</w:t>
        </w:r>
      </w:hyperlink>
      <w:r>
        <w:rPr>
          <w:rFonts w:ascii="Calibri"/>
          <w:spacing w:val="-1"/>
          <w:w w:val="105"/>
          <w:sz w:val="19"/>
        </w:rPr>
        <w:t>s</w:t>
      </w:r>
      <w:hyperlink r:id="rId49">
        <w:r>
          <w:rPr>
            <w:rFonts w:ascii="Calibri"/>
            <w:w w:val="105"/>
            <w:sz w:val="19"/>
          </w:rPr>
          <w:t>t,</w:t>
        </w:r>
      </w:hyperlink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w w:val="104"/>
          <w:sz w:val="19"/>
        </w:rPr>
        <w:t> </w:t>
      </w:r>
      <w:r>
        <w:rPr>
          <w:rFonts w:ascii="Calibri"/>
          <w:spacing w:val="-2"/>
          <w:w w:val="105"/>
          <w:sz w:val="19"/>
        </w:rPr>
        <w:t>accessed</w:t>
      </w:r>
      <w:r>
        <w:rPr>
          <w:rFonts w:ascii="Calibri"/>
          <w:spacing w:val="5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3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Sept</w:t>
      </w:r>
      <w:r>
        <w:rPr>
          <w:rFonts w:ascii="Calibri"/>
          <w:spacing w:val="-2"/>
          <w:w w:val="105"/>
          <w:sz w:val="19"/>
        </w:rPr>
        <w:t>em</w:t>
      </w:r>
      <w:r>
        <w:rPr>
          <w:rFonts w:ascii="Calibri"/>
          <w:spacing w:val="-1"/>
          <w:w w:val="105"/>
          <w:sz w:val="19"/>
        </w:rPr>
        <w:t>ber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201</w:t>
      </w:r>
      <w:r>
        <w:rPr>
          <w:rFonts w:ascii="Calibri"/>
          <w:spacing w:val="-1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before="75"/>
        <w:ind w:left="2040" w:right="0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O</w:t>
      </w:r>
      <w:r>
        <w:rPr>
          <w:rFonts w:ascii="Calibri"/>
          <w:spacing w:val="-5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C</w:t>
      </w:r>
      <w:r>
        <w:rPr>
          <w:rFonts w:ascii="Calibri"/>
          <w:spacing w:val="-5"/>
          <w:w w:val="105"/>
          <w:sz w:val="19"/>
        </w:rPr>
        <w:t>D</w:t>
      </w:r>
      <w:r>
        <w:rPr>
          <w:rFonts w:ascii="Calibri"/>
          <w:w w:val="105"/>
          <w:sz w:val="19"/>
        </w:rPr>
        <w:t>,</w:t>
      </w:r>
      <w:r>
        <w:rPr>
          <w:rFonts w:ascii="Calibri"/>
          <w:spacing w:val="2"/>
          <w:w w:val="105"/>
          <w:sz w:val="19"/>
        </w:rPr>
        <w:t> </w:t>
      </w:r>
      <w:hyperlink r:id="rId50">
        <w:r>
          <w:rPr>
            <w:rFonts w:ascii="Calibri"/>
            <w:w w:val="105"/>
            <w:sz w:val="19"/>
          </w:rPr>
          <w:t>ht</w:t>
        </w:r>
        <w:r>
          <w:rPr>
            <w:rFonts w:ascii="Calibri"/>
            <w:spacing w:val="-3"/>
            <w:w w:val="105"/>
            <w:sz w:val="19"/>
          </w:rPr>
          <w:t>t</w:t>
        </w:r>
        <w:r>
          <w:rPr>
            <w:rFonts w:ascii="Calibri"/>
            <w:w w:val="105"/>
            <w:sz w:val="19"/>
          </w:rPr>
          <w:t>p:</w:t>
        </w:r>
        <w:r>
          <w:rPr>
            <w:rFonts w:ascii="Calibri"/>
            <w:spacing w:val="-28"/>
            <w:w w:val="105"/>
            <w:sz w:val="19"/>
          </w:rPr>
          <w:t>/</w:t>
        </w:r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.oe</w:t>
        </w:r>
        <w:r>
          <w:rPr>
            <w:rFonts w:ascii="Calibri"/>
            <w:spacing w:val="-3"/>
            <w:w w:val="105"/>
            <w:sz w:val="19"/>
          </w:rPr>
          <w:t>c</w:t>
        </w:r>
        <w:r>
          <w:rPr>
            <w:rFonts w:ascii="Calibri"/>
            <w:spacing w:val="-2"/>
            <w:w w:val="105"/>
            <w:sz w:val="19"/>
          </w:rPr>
          <w:t>d</w:t>
        </w:r>
        <w:r>
          <w:rPr>
            <w:rFonts w:ascii="Calibri"/>
            <w:w w:val="105"/>
            <w:sz w:val="19"/>
          </w:rPr>
          <w:t>bet</w:t>
        </w:r>
        <w:r>
          <w:rPr>
            <w:rFonts w:ascii="Calibri"/>
            <w:spacing w:val="-2"/>
            <w:w w:val="105"/>
            <w:sz w:val="19"/>
          </w:rPr>
          <w:t>t</w:t>
        </w:r>
        <w:r>
          <w:rPr>
            <w:rFonts w:ascii="Calibri"/>
            <w:w w:val="105"/>
            <w:sz w:val="19"/>
          </w:rPr>
          <w:t>erli</w:t>
        </w:r>
        <w:r>
          <w:rPr>
            <w:rFonts w:ascii="Calibri"/>
            <w:spacing w:val="-1"/>
            <w:w w:val="105"/>
            <w:sz w:val="19"/>
          </w:rPr>
          <w:t>f</w:t>
        </w:r>
        <w:r>
          <w:rPr>
            <w:rFonts w:ascii="Calibri"/>
            <w:w w:val="105"/>
            <w:sz w:val="19"/>
          </w:rPr>
          <w:t>eind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w w:val="105"/>
            <w:sz w:val="19"/>
          </w:rPr>
          <w:t>x.o</w:t>
        </w:r>
        <w:r>
          <w:rPr>
            <w:rFonts w:ascii="Calibri"/>
            <w:spacing w:val="-1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g,</w:t>
        </w:r>
      </w:hyperlink>
      <w:r>
        <w:rPr>
          <w:rFonts w:ascii="Calibri"/>
          <w:spacing w:val="2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2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3"/>
          <w:w w:val="105"/>
          <w:sz w:val="19"/>
        </w:rPr>
        <w:t>cc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sed 1</w:t>
      </w:r>
      <w:r>
        <w:rPr>
          <w:rFonts w:ascii="Calibri"/>
          <w:spacing w:val="-2"/>
          <w:w w:val="105"/>
          <w:sz w:val="19"/>
        </w:rPr>
        <w:t> </w:t>
      </w:r>
      <w:r>
        <w:rPr>
          <w:rFonts w:ascii="Calibri"/>
          <w:w w:val="105"/>
          <w:sz w:val="19"/>
        </w:rPr>
        <w:t>Sep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-3"/>
          <w:w w:val="105"/>
          <w:sz w:val="19"/>
        </w:rPr>
        <w:t>m</w:t>
      </w:r>
      <w:r>
        <w:rPr>
          <w:rFonts w:ascii="Calibri"/>
          <w:w w:val="105"/>
          <w:sz w:val="19"/>
        </w:rPr>
        <w:t>ber</w:t>
      </w:r>
      <w:r>
        <w:rPr>
          <w:rFonts w:ascii="Calibri"/>
          <w:spacing w:val="2"/>
          <w:w w:val="105"/>
          <w:sz w:val="19"/>
        </w:rPr>
        <w:t> </w:t>
      </w:r>
      <w:r>
        <w:rPr>
          <w:rFonts w:ascii="Calibri"/>
          <w:w w:val="105"/>
          <w:sz w:val="19"/>
        </w:rPr>
        <w:t>20</w:t>
      </w:r>
      <w:r>
        <w:rPr>
          <w:rFonts w:ascii="Calibri"/>
          <w:spacing w:val="-3"/>
          <w:w w:val="105"/>
          <w:sz w:val="19"/>
        </w:rPr>
        <w:t>1</w:t>
      </w:r>
      <w:r>
        <w:rPr>
          <w:rFonts w:ascii="Calibri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before="69"/>
        <w:ind w:left="2040" w:right="0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r>
        <w:rPr>
          <w:rFonts w:ascii="Calibri"/>
          <w:w w:val="105"/>
          <w:sz w:val="19"/>
        </w:rPr>
        <w:t>/</w:t>
      </w:r>
      <w:r>
        <w:rPr>
          <w:rFonts w:ascii="Calibri"/>
          <w:spacing w:val="-1"/>
          <w:w w:val="105"/>
          <w:sz w:val="19"/>
        </w:rPr>
        <w:t>c</w:t>
      </w:r>
      <w:r>
        <w:rPr>
          <w:rFonts w:ascii="Calibri"/>
          <w:w w:val="105"/>
          <w:sz w:val="19"/>
        </w:rPr>
        <w:t>h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ld</w:t>
      </w:r>
      <w:r>
        <w:rPr>
          <w:rFonts w:ascii="Calibri"/>
          <w:spacing w:val="-2"/>
          <w:w w:val="105"/>
          <w:sz w:val="19"/>
        </w:rPr>
        <w:t>y</w:t>
      </w:r>
      <w:r>
        <w:rPr>
          <w:rFonts w:ascii="Calibri"/>
          <w:w w:val="105"/>
          <w:sz w:val="19"/>
        </w:rPr>
        <w:t>out</w:t>
      </w:r>
      <w:r>
        <w:rPr>
          <w:rFonts w:ascii="Calibri"/>
          <w:spacing w:val="-1"/>
          <w:w w:val="105"/>
          <w:sz w:val="19"/>
        </w:rPr>
        <w:t>h</w:t>
      </w:r>
      <w:r>
        <w:rPr>
          <w:rFonts w:ascii="Calibri"/>
          <w:spacing w:val="-2"/>
          <w:w w:val="105"/>
          <w:sz w:val="19"/>
        </w:rPr>
        <w:t>w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ll</w:t>
      </w:r>
      <w:r>
        <w:rPr>
          <w:rFonts w:ascii="Calibri"/>
          <w:w w:val="105"/>
          <w:sz w:val="19"/>
        </w:rPr>
        <w:t>being.g</w:t>
      </w:r>
      <w:r>
        <w:rPr>
          <w:rFonts w:ascii="Calibri"/>
          <w:spacing w:val="-1"/>
          <w:w w:val="105"/>
          <w:sz w:val="19"/>
        </w:rPr>
        <w:t>o</w:t>
      </w:r>
      <w:r>
        <w:rPr>
          <w:rFonts w:ascii="Calibri"/>
          <w:w w:val="105"/>
          <w:sz w:val="19"/>
        </w:rPr>
        <w:t>vt.nz/</w:t>
      </w:r>
      <w:r>
        <w:rPr>
          <w:rFonts w:ascii="Calibri"/>
          <w:spacing w:val="15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3"/>
          <w:w w:val="105"/>
          <w:sz w:val="19"/>
        </w:rPr>
        <w:t>cc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sed</w:t>
      </w:r>
      <w:r>
        <w:rPr>
          <w:rFonts w:ascii="Calibri"/>
          <w:spacing w:val="12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w w:val="105"/>
          <w:sz w:val="19"/>
        </w:rPr>
        <w:t>Oc</w:t>
      </w:r>
      <w:r>
        <w:rPr>
          <w:rFonts w:ascii="Calibri"/>
          <w:spacing w:val="-1"/>
          <w:w w:val="105"/>
          <w:sz w:val="19"/>
        </w:rPr>
        <w:t>to</w:t>
      </w:r>
      <w:r>
        <w:rPr>
          <w:rFonts w:ascii="Calibri"/>
          <w:w w:val="105"/>
          <w:sz w:val="19"/>
        </w:rPr>
        <w:t>ber</w:t>
      </w:r>
      <w:r>
        <w:rPr>
          <w:rFonts w:ascii="Calibri"/>
          <w:spacing w:val="15"/>
          <w:w w:val="105"/>
          <w:sz w:val="19"/>
        </w:rPr>
        <w:t> </w:t>
      </w:r>
      <w:r>
        <w:rPr>
          <w:rFonts w:ascii="Calibri"/>
          <w:w w:val="105"/>
          <w:sz w:val="19"/>
        </w:rPr>
        <w:t>20</w:t>
      </w:r>
      <w:r>
        <w:rPr>
          <w:rFonts w:ascii="Calibri"/>
          <w:spacing w:val="-3"/>
          <w:w w:val="105"/>
          <w:sz w:val="19"/>
        </w:rPr>
        <w:t>1</w:t>
      </w:r>
      <w:r>
        <w:rPr>
          <w:rFonts w:ascii="Calibri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line="228" w:lineRule="exact" w:before="68"/>
        <w:ind w:left="2040" w:right="1134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r>
        <w:rPr>
          <w:rFonts w:ascii="Calibri"/>
          <w:w w:val="105"/>
          <w:sz w:val="19"/>
        </w:rPr>
        <w:t>/ww</w:t>
      </w:r>
      <w:r>
        <w:rPr>
          <w:rFonts w:ascii="Calibri"/>
          <w:spacing w:val="-4"/>
          <w:w w:val="105"/>
          <w:sz w:val="19"/>
        </w:rPr>
        <w:t>w</w:t>
      </w:r>
      <w:r>
        <w:rPr>
          <w:rFonts w:ascii="Calibri"/>
          <w:w w:val="105"/>
          <w:sz w:val="19"/>
        </w:rPr>
        <w:t>.pm</w:t>
      </w:r>
      <w:r>
        <w:rPr>
          <w:rFonts w:ascii="Calibri"/>
          <w:spacing w:val="-1"/>
          <w:w w:val="105"/>
          <w:sz w:val="19"/>
        </w:rPr>
        <w:t>c</w:t>
      </w:r>
      <w:r>
        <w:rPr>
          <w:rFonts w:ascii="Calibri"/>
          <w:w w:val="105"/>
          <w:sz w:val="19"/>
        </w:rPr>
        <w:t>.</w:t>
      </w:r>
      <w:r>
        <w:rPr>
          <w:rFonts w:ascii="Calibri"/>
          <w:spacing w:val="42"/>
          <w:w w:val="105"/>
          <w:sz w:val="19"/>
        </w:rPr>
        <w:t> </w:t>
      </w:r>
      <w:r>
        <w:rPr>
          <w:rFonts w:ascii="Calibri"/>
          <w:w w:val="105"/>
          <w:sz w:val="19"/>
        </w:rPr>
        <w:t>g</w:t>
      </w:r>
      <w:r>
        <w:rPr>
          <w:rFonts w:ascii="Calibri"/>
          <w:spacing w:val="-1"/>
          <w:w w:val="105"/>
          <w:sz w:val="19"/>
        </w:rPr>
        <w:t>o</w:t>
      </w:r>
      <w:r>
        <w:rPr>
          <w:rFonts w:ascii="Calibri"/>
          <w:spacing w:val="-7"/>
          <w:w w:val="105"/>
          <w:sz w:val="19"/>
        </w:rPr>
        <w:t>v</w:t>
      </w:r>
      <w:r>
        <w:rPr>
          <w:rFonts w:ascii="Calibri"/>
          <w:w w:val="105"/>
          <w:sz w:val="19"/>
        </w:rPr>
        <w:t>.au/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i</w:t>
      </w:r>
      <w:r>
        <w:rPr>
          <w:rFonts w:ascii="Calibri"/>
          <w:spacing w:val="-1"/>
          <w:w w:val="105"/>
          <w:sz w:val="19"/>
        </w:rPr>
        <w:t>te</w:t>
      </w:r>
      <w:r>
        <w:rPr>
          <w:rFonts w:ascii="Calibri"/>
          <w:w w:val="105"/>
          <w:sz w:val="19"/>
        </w:rPr>
        <w:t>s/de</w:t>
      </w:r>
      <w:r>
        <w:rPr>
          <w:rFonts w:ascii="Calibri"/>
          <w:spacing w:val="-3"/>
          <w:w w:val="105"/>
          <w:sz w:val="19"/>
        </w:rPr>
        <w:t>f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u</w:t>
      </w:r>
      <w:r>
        <w:rPr>
          <w:rFonts w:ascii="Calibri"/>
          <w:w w:val="105"/>
          <w:sz w:val="19"/>
        </w:rPr>
        <w:t>lt/f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l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w w:val="105"/>
          <w:sz w:val="19"/>
        </w:rPr>
        <w:t>s/</w:t>
      </w:r>
      <w:r>
        <w:rPr>
          <w:rFonts w:ascii="Calibri"/>
          <w:spacing w:val="-1"/>
          <w:w w:val="105"/>
          <w:sz w:val="19"/>
        </w:rPr>
        <w:t>r</w:t>
      </w:r>
      <w:r>
        <w:rPr>
          <w:rFonts w:ascii="Calibri"/>
          <w:w w:val="105"/>
          <w:sz w:val="19"/>
        </w:rPr>
        <w:t>epo</w:t>
      </w:r>
      <w:r>
        <w:rPr>
          <w:rFonts w:ascii="Calibri"/>
          <w:spacing w:val="2"/>
          <w:w w:val="105"/>
          <w:sz w:val="19"/>
        </w:rPr>
        <w:t>r</w:t>
      </w:r>
      <w:r>
        <w:rPr>
          <w:rFonts w:ascii="Calibri"/>
          <w:w w:val="105"/>
          <w:sz w:val="19"/>
        </w:rPr>
        <w:t>ts/</w:t>
      </w:r>
      <w:r>
        <w:rPr>
          <w:rFonts w:ascii="Calibri"/>
          <w:spacing w:val="-1"/>
          <w:w w:val="105"/>
          <w:sz w:val="19"/>
        </w:rPr>
        <w:t>c</w:t>
      </w:r>
      <w:r>
        <w:rPr>
          <w:rFonts w:ascii="Calibri"/>
          <w:w w:val="105"/>
          <w:sz w:val="19"/>
        </w:rPr>
        <w:t>l</w:t>
      </w:r>
      <w:r>
        <w:rPr>
          <w:rFonts w:ascii="Calibri"/>
          <w:spacing w:val="-1"/>
          <w:w w:val="105"/>
          <w:sz w:val="19"/>
        </w:rPr>
        <w:t>o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in</w:t>
      </w:r>
      <w:r>
        <w:rPr>
          <w:rFonts w:ascii="Calibri"/>
          <w:spacing w:val="-1"/>
          <w:w w:val="105"/>
          <w:sz w:val="19"/>
        </w:rPr>
        <w:t>g</w:t>
      </w:r>
      <w:r>
        <w:rPr>
          <w:rFonts w:ascii="Calibri"/>
          <w:w w:val="105"/>
          <w:sz w:val="19"/>
        </w:rPr>
        <w:t>-the-</w:t>
      </w:r>
      <w:r>
        <w:rPr>
          <w:rFonts w:ascii="Calibri"/>
          <w:spacing w:val="-3"/>
          <w:w w:val="105"/>
          <w:sz w:val="19"/>
        </w:rPr>
        <w:t>g</w:t>
      </w:r>
      <w:r>
        <w:rPr>
          <w:rFonts w:ascii="Calibri"/>
          <w:w w:val="105"/>
          <w:sz w:val="19"/>
        </w:rPr>
        <w:t>ap</w:t>
      </w:r>
      <w:r>
        <w:rPr>
          <w:rFonts w:ascii="Calibri"/>
          <w:spacing w:val="-4"/>
          <w:w w:val="105"/>
          <w:sz w:val="19"/>
        </w:rPr>
        <w:t>-</w:t>
      </w:r>
      <w:r>
        <w:rPr>
          <w:rFonts w:ascii="Calibri"/>
          <w:w w:val="105"/>
          <w:sz w:val="19"/>
        </w:rPr>
        <w:t>2018/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spacing w:val="-4"/>
          <w:w w:val="105"/>
          <w:sz w:val="19"/>
        </w:rPr>
        <w:t>x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-1"/>
          <w:w w:val="105"/>
          <w:sz w:val="19"/>
        </w:rPr>
        <w:t>c</w:t>
      </w:r>
      <w:r>
        <w:rPr>
          <w:rFonts w:ascii="Calibri"/>
          <w:w w:val="105"/>
          <w:sz w:val="19"/>
        </w:rPr>
        <w:t>ut</w:t>
      </w:r>
      <w:r>
        <w:rPr>
          <w:rFonts w:ascii="Calibri"/>
          <w:spacing w:val="-2"/>
          <w:w w:val="105"/>
          <w:sz w:val="19"/>
        </w:rPr>
        <w:t>iv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-</w:t>
      </w:r>
      <w:r>
        <w:rPr>
          <w:rFonts w:ascii="Calibri"/>
          <w:spacing w:val="-1"/>
          <w:w w:val="105"/>
          <w:sz w:val="19"/>
        </w:rPr>
        <w:t>s</w:t>
      </w:r>
      <w:r>
        <w:rPr>
          <w:rFonts w:ascii="Calibri"/>
          <w:spacing w:val="-2"/>
          <w:w w:val="105"/>
          <w:sz w:val="19"/>
        </w:rPr>
        <w:t>u</w:t>
      </w:r>
      <w:r>
        <w:rPr>
          <w:rFonts w:ascii="Calibri"/>
          <w:w w:val="105"/>
          <w:sz w:val="19"/>
        </w:rPr>
        <w:t>m</w:t>
      </w:r>
      <w:r>
        <w:rPr>
          <w:rFonts w:ascii="Calibri"/>
          <w:spacing w:val="-3"/>
          <w:w w:val="105"/>
          <w:sz w:val="19"/>
        </w:rPr>
        <w:t>m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2"/>
          <w:w w:val="105"/>
          <w:sz w:val="19"/>
        </w:rPr>
        <w:t>r</w:t>
      </w:r>
      <w:r>
        <w:rPr>
          <w:rFonts w:ascii="Calibri"/>
          <w:spacing w:val="-7"/>
          <w:w w:val="105"/>
          <w:sz w:val="19"/>
        </w:rPr>
        <w:t>y</w:t>
      </w:r>
      <w:r>
        <w:rPr>
          <w:rFonts w:ascii="Calibri"/>
          <w:w w:val="105"/>
          <w:sz w:val="19"/>
        </w:rPr>
        <w:t>.</w:t>
      </w:r>
      <w:r>
        <w:rPr>
          <w:rFonts w:ascii="Calibri"/>
          <w:spacing w:val="43"/>
          <w:w w:val="105"/>
          <w:sz w:val="19"/>
        </w:rPr>
        <w:t> </w:t>
      </w:r>
      <w:r>
        <w:rPr>
          <w:rFonts w:ascii="Calibri"/>
          <w:w w:val="105"/>
          <w:sz w:val="19"/>
        </w:rPr>
        <w:t>h</w:t>
      </w:r>
      <w:r>
        <w:rPr>
          <w:rFonts w:ascii="Calibri"/>
          <w:spacing w:val="-3"/>
          <w:w w:val="105"/>
          <w:sz w:val="19"/>
        </w:rPr>
        <w:t>tm</w:t>
      </w:r>
      <w:r>
        <w:rPr>
          <w:rFonts w:ascii="Calibri"/>
          <w:w w:val="105"/>
          <w:sz w:val="19"/>
        </w:rPr>
        <w:t>l,</w:t>
      </w:r>
      <w:r>
        <w:rPr>
          <w:rFonts w:ascii="Calibri"/>
          <w:spacing w:val="43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w w:val="104"/>
          <w:sz w:val="19"/>
        </w:rPr>
        <w:t> </w:t>
      </w:r>
      <w:r>
        <w:rPr>
          <w:rFonts w:ascii="Calibri"/>
          <w:spacing w:val="-2"/>
          <w:w w:val="105"/>
          <w:sz w:val="19"/>
        </w:rPr>
        <w:t>accessed</w:t>
      </w:r>
      <w:r>
        <w:rPr>
          <w:rFonts w:ascii="Calibri"/>
          <w:spacing w:val="5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3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Sept</w:t>
      </w:r>
      <w:r>
        <w:rPr>
          <w:rFonts w:ascii="Calibri"/>
          <w:spacing w:val="-2"/>
          <w:w w:val="105"/>
          <w:sz w:val="19"/>
        </w:rPr>
        <w:t>em</w:t>
      </w:r>
      <w:r>
        <w:rPr>
          <w:rFonts w:ascii="Calibri"/>
          <w:spacing w:val="-1"/>
          <w:w w:val="105"/>
          <w:sz w:val="19"/>
        </w:rPr>
        <w:t>ber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201</w:t>
      </w:r>
      <w:r>
        <w:rPr>
          <w:rFonts w:ascii="Calibri"/>
          <w:spacing w:val="-1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line="228" w:lineRule="exact" w:before="73"/>
        <w:ind w:left="2040" w:right="1519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us</w:t>
      </w:r>
      <w:r>
        <w:rPr>
          <w:rFonts w:ascii="Calibri"/>
          <w:spacing w:val="-3"/>
          <w:w w:val="105"/>
          <w:sz w:val="19"/>
        </w:rPr>
        <w:t>tr</w:t>
      </w:r>
      <w:r>
        <w:rPr>
          <w:rFonts w:ascii="Calibri"/>
          <w:w w:val="105"/>
          <w:sz w:val="19"/>
        </w:rPr>
        <w:t>al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an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3"/>
          <w:w w:val="105"/>
          <w:sz w:val="19"/>
        </w:rPr>
        <w:t>R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w w:val="105"/>
          <w:sz w:val="19"/>
        </w:rPr>
        <w:t>s</w:t>
      </w:r>
      <w:r>
        <w:rPr>
          <w:rFonts w:ascii="Calibri"/>
          <w:spacing w:val="-2"/>
          <w:w w:val="105"/>
          <w:sz w:val="19"/>
        </w:rPr>
        <w:t>e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rc</w:t>
      </w:r>
      <w:r>
        <w:rPr>
          <w:rFonts w:ascii="Calibri"/>
          <w:w w:val="105"/>
          <w:sz w:val="19"/>
        </w:rPr>
        <w:t>h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Al</w:t>
      </w:r>
      <w:r>
        <w:rPr>
          <w:rFonts w:ascii="Calibri"/>
          <w:w w:val="105"/>
          <w:sz w:val="19"/>
        </w:rPr>
        <w:t>l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an</w:t>
      </w:r>
      <w:r>
        <w:rPr>
          <w:rFonts w:ascii="Calibri"/>
          <w:spacing w:val="-3"/>
          <w:w w:val="105"/>
          <w:sz w:val="19"/>
        </w:rPr>
        <w:t>c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10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f</w:t>
      </w:r>
      <w:r>
        <w:rPr>
          <w:rFonts w:ascii="Calibri"/>
          <w:w w:val="105"/>
          <w:sz w:val="19"/>
        </w:rPr>
        <w:t>or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4"/>
          <w:w w:val="105"/>
          <w:sz w:val="19"/>
        </w:rPr>
        <w:t>C</w:t>
      </w:r>
      <w:r>
        <w:rPr>
          <w:rFonts w:ascii="Calibri"/>
          <w:w w:val="105"/>
          <w:sz w:val="19"/>
        </w:rPr>
        <w:t>h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ld</w:t>
      </w:r>
      <w:r>
        <w:rPr>
          <w:rFonts w:ascii="Calibri"/>
          <w:spacing w:val="-1"/>
          <w:w w:val="105"/>
          <w:sz w:val="19"/>
        </w:rPr>
        <w:t>r</w:t>
      </w:r>
      <w:r>
        <w:rPr>
          <w:rFonts w:ascii="Calibri"/>
          <w:w w:val="105"/>
          <w:sz w:val="19"/>
        </w:rPr>
        <w:t>en</w:t>
      </w:r>
      <w:r>
        <w:rPr>
          <w:rFonts w:ascii="Calibri"/>
          <w:spacing w:val="10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4"/>
          <w:w w:val="105"/>
          <w:sz w:val="19"/>
        </w:rPr>
        <w:t> </w:t>
      </w:r>
      <w:r>
        <w:rPr>
          <w:rFonts w:ascii="Calibri"/>
          <w:spacing w:val="-12"/>
          <w:w w:val="105"/>
          <w:sz w:val="19"/>
        </w:rPr>
        <w:t>Y</w:t>
      </w:r>
      <w:r>
        <w:rPr>
          <w:rFonts w:ascii="Calibri"/>
          <w:w w:val="105"/>
          <w:sz w:val="19"/>
        </w:rPr>
        <w:t>outh,</w:t>
      </w:r>
      <w:r>
        <w:rPr>
          <w:rFonts w:ascii="Calibri"/>
          <w:spacing w:val="10"/>
          <w:w w:val="105"/>
          <w:sz w:val="19"/>
        </w:rPr>
        <w:t> </w:t>
      </w: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hyperlink r:id="rId49"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.a</w:t>
        </w:r>
        <w:r>
          <w:rPr>
            <w:rFonts w:ascii="Calibri"/>
            <w:spacing w:val="-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ac</w:t>
        </w:r>
        <w:r>
          <w:rPr>
            <w:rFonts w:ascii="Calibri"/>
            <w:spacing w:val="-6"/>
            <w:w w:val="105"/>
            <w:sz w:val="19"/>
          </w:rPr>
          <w:t>y</w:t>
        </w:r>
        <w:r>
          <w:rPr>
            <w:rFonts w:ascii="Calibri"/>
            <w:w w:val="105"/>
            <w:sz w:val="19"/>
          </w:rPr>
          <w:t>.o</w:t>
        </w:r>
        <w:r>
          <w:rPr>
            <w:rFonts w:ascii="Calibri"/>
            <w:spacing w:val="-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g.au/p</w:t>
        </w:r>
        <w:r>
          <w:rPr>
            <w:rFonts w:ascii="Calibri"/>
            <w:spacing w:val="-1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o</w:t>
        </w:r>
        <w:r>
          <w:rPr>
            <w:rFonts w:ascii="Calibri"/>
            <w:spacing w:val="-2"/>
            <w:w w:val="105"/>
            <w:sz w:val="19"/>
          </w:rPr>
          <w:t>j</w:t>
        </w:r>
        <w:r>
          <w:rPr>
            <w:rFonts w:ascii="Calibri"/>
            <w:w w:val="105"/>
            <w:sz w:val="19"/>
          </w:rPr>
          <w:t>ects/the-n</w:t>
        </w:r>
        <w:r>
          <w:rPr>
            <w:rFonts w:ascii="Calibri"/>
            <w:spacing w:val="-1"/>
            <w:w w:val="105"/>
            <w:sz w:val="19"/>
          </w:rPr>
          <w:t>e</w:t>
        </w:r>
      </w:hyperlink>
      <w:r>
        <w:rPr>
          <w:rFonts w:ascii="Calibri"/>
          <w:spacing w:val="-1"/>
          <w:w w:val="105"/>
          <w:sz w:val="19"/>
        </w:rPr>
        <w:t>s</w:t>
      </w:r>
      <w:hyperlink r:id="rId49">
        <w:r>
          <w:rPr>
            <w:rFonts w:ascii="Calibri"/>
            <w:w w:val="105"/>
            <w:sz w:val="19"/>
          </w:rPr>
          <w:t>t,</w:t>
        </w:r>
      </w:hyperlink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w w:val="104"/>
          <w:sz w:val="19"/>
        </w:rPr>
        <w:t> </w:t>
      </w:r>
      <w:r>
        <w:rPr>
          <w:rFonts w:ascii="Calibri"/>
          <w:spacing w:val="-2"/>
          <w:w w:val="105"/>
          <w:sz w:val="19"/>
        </w:rPr>
        <w:t>accessed</w:t>
      </w:r>
      <w:r>
        <w:rPr>
          <w:rFonts w:ascii="Calibri"/>
          <w:spacing w:val="5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3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Sept</w:t>
      </w:r>
      <w:r>
        <w:rPr>
          <w:rFonts w:ascii="Calibri"/>
          <w:spacing w:val="-2"/>
          <w:w w:val="105"/>
          <w:sz w:val="19"/>
        </w:rPr>
        <w:t>em</w:t>
      </w:r>
      <w:r>
        <w:rPr>
          <w:rFonts w:ascii="Calibri"/>
          <w:spacing w:val="-1"/>
          <w:w w:val="105"/>
          <w:sz w:val="19"/>
        </w:rPr>
        <w:t>ber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201</w:t>
      </w:r>
      <w:r>
        <w:rPr>
          <w:rFonts w:ascii="Calibri"/>
          <w:spacing w:val="-1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before="75"/>
        <w:ind w:left="2040" w:right="0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O</w:t>
      </w:r>
      <w:r>
        <w:rPr>
          <w:rFonts w:ascii="Calibri"/>
          <w:spacing w:val="-5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C</w:t>
      </w:r>
      <w:r>
        <w:rPr>
          <w:rFonts w:ascii="Calibri"/>
          <w:spacing w:val="-5"/>
          <w:w w:val="105"/>
          <w:sz w:val="19"/>
        </w:rPr>
        <w:t>D</w:t>
      </w:r>
      <w:r>
        <w:rPr>
          <w:rFonts w:ascii="Calibri"/>
          <w:w w:val="105"/>
          <w:sz w:val="19"/>
        </w:rPr>
        <w:t>,</w:t>
      </w:r>
      <w:r>
        <w:rPr>
          <w:rFonts w:ascii="Calibri"/>
          <w:spacing w:val="2"/>
          <w:w w:val="105"/>
          <w:sz w:val="19"/>
        </w:rPr>
        <w:t> </w:t>
      </w:r>
      <w:hyperlink r:id="rId50">
        <w:r>
          <w:rPr>
            <w:rFonts w:ascii="Calibri"/>
            <w:w w:val="105"/>
            <w:sz w:val="19"/>
          </w:rPr>
          <w:t>ht</w:t>
        </w:r>
        <w:r>
          <w:rPr>
            <w:rFonts w:ascii="Calibri"/>
            <w:spacing w:val="-3"/>
            <w:w w:val="105"/>
            <w:sz w:val="19"/>
          </w:rPr>
          <w:t>t</w:t>
        </w:r>
        <w:r>
          <w:rPr>
            <w:rFonts w:ascii="Calibri"/>
            <w:w w:val="105"/>
            <w:sz w:val="19"/>
          </w:rPr>
          <w:t>p:</w:t>
        </w:r>
        <w:r>
          <w:rPr>
            <w:rFonts w:ascii="Calibri"/>
            <w:spacing w:val="-28"/>
            <w:w w:val="105"/>
            <w:sz w:val="19"/>
          </w:rPr>
          <w:t>/</w:t>
        </w:r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.oe</w:t>
        </w:r>
        <w:r>
          <w:rPr>
            <w:rFonts w:ascii="Calibri"/>
            <w:spacing w:val="-3"/>
            <w:w w:val="105"/>
            <w:sz w:val="19"/>
          </w:rPr>
          <w:t>c</w:t>
        </w:r>
        <w:r>
          <w:rPr>
            <w:rFonts w:ascii="Calibri"/>
            <w:spacing w:val="-2"/>
            <w:w w:val="105"/>
            <w:sz w:val="19"/>
          </w:rPr>
          <w:t>d</w:t>
        </w:r>
        <w:r>
          <w:rPr>
            <w:rFonts w:ascii="Calibri"/>
            <w:w w:val="105"/>
            <w:sz w:val="19"/>
          </w:rPr>
          <w:t>bet</w:t>
        </w:r>
        <w:r>
          <w:rPr>
            <w:rFonts w:ascii="Calibri"/>
            <w:spacing w:val="-2"/>
            <w:w w:val="105"/>
            <w:sz w:val="19"/>
          </w:rPr>
          <w:t>t</w:t>
        </w:r>
        <w:r>
          <w:rPr>
            <w:rFonts w:ascii="Calibri"/>
            <w:w w:val="105"/>
            <w:sz w:val="19"/>
          </w:rPr>
          <w:t>erli</w:t>
        </w:r>
        <w:r>
          <w:rPr>
            <w:rFonts w:ascii="Calibri"/>
            <w:spacing w:val="-1"/>
            <w:w w:val="105"/>
            <w:sz w:val="19"/>
          </w:rPr>
          <w:t>f</w:t>
        </w:r>
        <w:r>
          <w:rPr>
            <w:rFonts w:ascii="Calibri"/>
            <w:w w:val="105"/>
            <w:sz w:val="19"/>
          </w:rPr>
          <w:t>eind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w w:val="105"/>
            <w:sz w:val="19"/>
          </w:rPr>
          <w:t>x.o</w:t>
        </w:r>
        <w:r>
          <w:rPr>
            <w:rFonts w:ascii="Calibri"/>
            <w:spacing w:val="-1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g,</w:t>
        </w:r>
      </w:hyperlink>
      <w:r>
        <w:rPr>
          <w:rFonts w:ascii="Calibri"/>
          <w:spacing w:val="2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2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3"/>
          <w:w w:val="105"/>
          <w:sz w:val="19"/>
        </w:rPr>
        <w:t>cc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sed 1</w:t>
      </w:r>
      <w:r>
        <w:rPr>
          <w:rFonts w:ascii="Calibri"/>
          <w:spacing w:val="-2"/>
          <w:w w:val="105"/>
          <w:sz w:val="19"/>
        </w:rPr>
        <w:t> </w:t>
      </w:r>
      <w:r>
        <w:rPr>
          <w:rFonts w:ascii="Calibri"/>
          <w:w w:val="105"/>
          <w:sz w:val="19"/>
        </w:rPr>
        <w:t>Sep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-3"/>
          <w:w w:val="105"/>
          <w:sz w:val="19"/>
        </w:rPr>
        <w:t>m</w:t>
      </w:r>
      <w:r>
        <w:rPr>
          <w:rFonts w:ascii="Calibri"/>
          <w:w w:val="105"/>
          <w:sz w:val="19"/>
        </w:rPr>
        <w:t>ber</w:t>
      </w:r>
      <w:r>
        <w:rPr>
          <w:rFonts w:ascii="Calibri"/>
          <w:spacing w:val="2"/>
          <w:w w:val="105"/>
          <w:sz w:val="19"/>
        </w:rPr>
        <w:t> </w:t>
      </w:r>
      <w:r>
        <w:rPr>
          <w:rFonts w:ascii="Calibri"/>
          <w:w w:val="105"/>
          <w:sz w:val="19"/>
        </w:rPr>
        <w:t>20</w:t>
      </w:r>
      <w:r>
        <w:rPr>
          <w:rFonts w:ascii="Calibri"/>
          <w:spacing w:val="-3"/>
          <w:w w:val="105"/>
          <w:sz w:val="19"/>
        </w:rPr>
        <w:t>1</w:t>
      </w:r>
      <w:r>
        <w:rPr>
          <w:rFonts w:ascii="Calibri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before="69"/>
        <w:ind w:left="2040" w:right="0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r>
        <w:rPr>
          <w:rFonts w:ascii="Calibri"/>
          <w:w w:val="105"/>
          <w:sz w:val="19"/>
        </w:rPr>
        <w:t>/</w:t>
      </w:r>
      <w:r>
        <w:rPr>
          <w:rFonts w:ascii="Calibri"/>
          <w:spacing w:val="-1"/>
          <w:w w:val="105"/>
          <w:sz w:val="19"/>
        </w:rPr>
        <w:t>c</w:t>
      </w:r>
      <w:r>
        <w:rPr>
          <w:rFonts w:ascii="Calibri"/>
          <w:w w:val="105"/>
          <w:sz w:val="19"/>
        </w:rPr>
        <w:t>h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ld</w:t>
      </w:r>
      <w:r>
        <w:rPr>
          <w:rFonts w:ascii="Calibri"/>
          <w:spacing w:val="-2"/>
          <w:w w:val="105"/>
          <w:sz w:val="19"/>
        </w:rPr>
        <w:t>y</w:t>
      </w:r>
      <w:r>
        <w:rPr>
          <w:rFonts w:ascii="Calibri"/>
          <w:w w:val="105"/>
          <w:sz w:val="19"/>
        </w:rPr>
        <w:t>out</w:t>
      </w:r>
      <w:r>
        <w:rPr>
          <w:rFonts w:ascii="Calibri"/>
          <w:spacing w:val="-1"/>
          <w:w w:val="105"/>
          <w:sz w:val="19"/>
        </w:rPr>
        <w:t>h</w:t>
      </w:r>
      <w:r>
        <w:rPr>
          <w:rFonts w:ascii="Calibri"/>
          <w:spacing w:val="-2"/>
          <w:w w:val="105"/>
          <w:sz w:val="19"/>
        </w:rPr>
        <w:t>w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ll</w:t>
      </w:r>
      <w:r>
        <w:rPr>
          <w:rFonts w:ascii="Calibri"/>
          <w:w w:val="105"/>
          <w:sz w:val="19"/>
        </w:rPr>
        <w:t>being.g</w:t>
      </w:r>
      <w:r>
        <w:rPr>
          <w:rFonts w:ascii="Calibri"/>
          <w:spacing w:val="-1"/>
          <w:w w:val="105"/>
          <w:sz w:val="19"/>
        </w:rPr>
        <w:t>o</w:t>
      </w:r>
      <w:r>
        <w:rPr>
          <w:rFonts w:ascii="Calibri"/>
          <w:w w:val="105"/>
          <w:sz w:val="19"/>
        </w:rPr>
        <w:t>vt.nz</w:t>
      </w:r>
      <w:r>
        <w:rPr>
          <w:rFonts w:ascii="Calibri"/>
          <w:spacing w:val="-17"/>
          <w:w w:val="105"/>
          <w:sz w:val="19"/>
        </w:rPr>
        <w:t>/</w:t>
      </w:r>
      <w:r>
        <w:rPr>
          <w:rFonts w:ascii="Calibri"/>
          <w:w w:val="105"/>
          <w:sz w:val="19"/>
        </w:rPr>
        <w:t>,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3"/>
          <w:w w:val="105"/>
          <w:sz w:val="19"/>
        </w:rPr>
        <w:t>cc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sed</w:t>
      </w:r>
      <w:r>
        <w:rPr>
          <w:rFonts w:ascii="Calibri"/>
          <w:spacing w:val="13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17"/>
          <w:w w:val="105"/>
          <w:sz w:val="19"/>
        </w:rPr>
        <w:t> </w:t>
      </w:r>
      <w:r>
        <w:rPr>
          <w:rFonts w:ascii="Calibri"/>
          <w:w w:val="105"/>
          <w:sz w:val="19"/>
        </w:rPr>
        <w:t>Oc</w:t>
      </w:r>
      <w:r>
        <w:rPr>
          <w:rFonts w:ascii="Calibri"/>
          <w:spacing w:val="-1"/>
          <w:w w:val="105"/>
          <w:sz w:val="19"/>
        </w:rPr>
        <w:t>to</w:t>
      </w:r>
      <w:r>
        <w:rPr>
          <w:rFonts w:ascii="Calibri"/>
          <w:w w:val="105"/>
          <w:sz w:val="19"/>
        </w:rPr>
        <w:t>ber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w w:val="105"/>
          <w:sz w:val="19"/>
        </w:rPr>
        <w:t>20</w:t>
      </w:r>
      <w:r>
        <w:rPr>
          <w:rFonts w:ascii="Calibri"/>
          <w:spacing w:val="-3"/>
          <w:w w:val="105"/>
          <w:sz w:val="19"/>
        </w:rPr>
        <w:t>1</w:t>
      </w:r>
      <w:r>
        <w:rPr>
          <w:rFonts w:ascii="Calibri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line="228" w:lineRule="exact" w:before="68"/>
        <w:ind w:left="2040" w:right="1216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hyperlink r:id="rId48"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.pm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.g</w:t>
        </w:r>
        <w:r>
          <w:rPr>
            <w:rFonts w:ascii="Calibri"/>
            <w:spacing w:val="-1"/>
            <w:w w:val="105"/>
            <w:sz w:val="19"/>
          </w:rPr>
          <w:t>o</w:t>
        </w:r>
      </w:hyperlink>
      <w:r>
        <w:rPr>
          <w:rFonts w:ascii="Calibri"/>
          <w:spacing w:val="-7"/>
          <w:w w:val="105"/>
          <w:sz w:val="19"/>
        </w:rPr>
        <w:t>v</w:t>
      </w:r>
      <w:hyperlink r:id="rId48">
        <w:r>
          <w:rPr>
            <w:rFonts w:ascii="Calibri"/>
            <w:w w:val="105"/>
            <w:sz w:val="19"/>
          </w:rPr>
          <w:t>.au/</w:t>
        </w:r>
        <w:r>
          <w:rPr>
            <w:rFonts w:ascii="Calibri"/>
            <w:spacing w:val="-2"/>
            <w:w w:val="105"/>
            <w:sz w:val="19"/>
          </w:rPr>
          <w:t>s</w:t>
        </w:r>
        <w:r>
          <w:rPr>
            <w:rFonts w:ascii="Calibri"/>
            <w:w w:val="105"/>
            <w:sz w:val="19"/>
          </w:rPr>
          <w:t>i</w:t>
        </w:r>
        <w:r>
          <w:rPr>
            <w:rFonts w:ascii="Calibri"/>
            <w:spacing w:val="-1"/>
            <w:w w:val="105"/>
            <w:sz w:val="19"/>
          </w:rPr>
          <w:t>te</w:t>
        </w:r>
        <w:r>
          <w:rPr>
            <w:rFonts w:ascii="Calibri"/>
            <w:w w:val="105"/>
            <w:sz w:val="19"/>
          </w:rPr>
          <w:t>s/de</w:t>
        </w:r>
        <w:r>
          <w:rPr>
            <w:rFonts w:ascii="Calibri"/>
            <w:spacing w:val="-3"/>
            <w:w w:val="105"/>
            <w:sz w:val="19"/>
          </w:rPr>
          <w:t>f</w:t>
        </w:r>
        <w:r>
          <w:rPr>
            <w:rFonts w:ascii="Calibri"/>
            <w:w w:val="105"/>
            <w:sz w:val="19"/>
          </w:rPr>
          <w:t>a</w:t>
        </w:r>
        <w:r>
          <w:rPr>
            <w:rFonts w:ascii="Calibri"/>
            <w:spacing w:val="-1"/>
            <w:w w:val="105"/>
            <w:sz w:val="19"/>
          </w:rPr>
          <w:t>u</w:t>
        </w:r>
        <w:r>
          <w:rPr>
            <w:rFonts w:ascii="Calibri"/>
            <w:w w:val="105"/>
            <w:sz w:val="19"/>
          </w:rPr>
          <w:t>lt/f</w:t>
        </w:r>
        <w:r>
          <w:rPr>
            <w:rFonts w:ascii="Calibri"/>
            <w:spacing w:val="-1"/>
            <w:w w:val="105"/>
            <w:sz w:val="19"/>
          </w:rPr>
          <w:t>i</w:t>
        </w:r>
        <w:r>
          <w:rPr>
            <w:rFonts w:ascii="Calibri"/>
            <w:w w:val="105"/>
            <w:sz w:val="19"/>
          </w:rPr>
          <w:t>l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w w:val="105"/>
            <w:sz w:val="19"/>
          </w:rPr>
          <w:t>s/</w:t>
        </w:r>
        <w:r>
          <w:rPr>
            <w:rFonts w:ascii="Calibri"/>
            <w:spacing w:val="-1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epo</w:t>
        </w:r>
        <w:r>
          <w:rPr>
            <w:rFonts w:ascii="Calibri"/>
            <w:spacing w:val="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ts/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l</w:t>
        </w:r>
        <w:r>
          <w:rPr>
            <w:rFonts w:ascii="Calibri"/>
            <w:spacing w:val="-1"/>
            <w:w w:val="105"/>
            <w:sz w:val="19"/>
          </w:rPr>
          <w:t>o</w:t>
        </w:r>
        <w:r>
          <w:rPr>
            <w:rFonts w:ascii="Calibri"/>
            <w:spacing w:val="-2"/>
            <w:w w:val="105"/>
            <w:sz w:val="19"/>
          </w:rPr>
          <w:t>s</w:t>
        </w:r>
        <w:r>
          <w:rPr>
            <w:rFonts w:ascii="Calibri"/>
            <w:w w:val="105"/>
            <w:sz w:val="19"/>
          </w:rPr>
          <w:t>in</w:t>
        </w:r>
        <w:r>
          <w:rPr>
            <w:rFonts w:ascii="Calibri"/>
            <w:spacing w:val="-1"/>
            <w:w w:val="105"/>
            <w:sz w:val="19"/>
          </w:rPr>
          <w:t>g</w:t>
        </w:r>
        <w:r>
          <w:rPr>
            <w:rFonts w:ascii="Calibri"/>
            <w:w w:val="105"/>
            <w:sz w:val="19"/>
          </w:rPr>
          <w:t>-the-</w:t>
        </w:r>
        <w:r>
          <w:rPr>
            <w:rFonts w:ascii="Calibri"/>
            <w:spacing w:val="-3"/>
            <w:w w:val="105"/>
            <w:sz w:val="19"/>
          </w:rPr>
          <w:t>g</w:t>
        </w:r>
        <w:r>
          <w:rPr>
            <w:rFonts w:ascii="Calibri"/>
            <w:w w:val="105"/>
            <w:sz w:val="19"/>
          </w:rPr>
          <w:t>ap</w:t>
        </w:r>
        <w:r>
          <w:rPr>
            <w:rFonts w:ascii="Calibri"/>
            <w:spacing w:val="-4"/>
            <w:w w:val="105"/>
            <w:sz w:val="19"/>
          </w:rPr>
          <w:t>-</w:t>
        </w:r>
        <w:r>
          <w:rPr>
            <w:rFonts w:ascii="Calibri"/>
            <w:w w:val="105"/>
            <w:sz w:val="19"/>
          </w:rPr>
          <w:t>2018/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spacing w:val="-4"/>
            <w:w w:val="105"/>
            <w:sz w:val="19"/>
          </w:rPr>
          <w:t>x</w:t>
        </w:r>
        <w:r>
          <w:rPr>
            <w:rFonts w:ascii="Calibri"/>
            <w:w w:val="105"/>
            <w:sz w:val="19"/>
          </w:rPr>
          <w:t>e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ut</w:t>
        </w:r>
        <w:r>
          <w:rPr>
            <w:rFonts w:ascii="Calibri"/>
            <w:spacing w:val="-2"/>
            <w:w w:val="105"/>
            <w:sz w:val="19"/>
          </w:rPr>
          <w:t>iv</w:t>
        </w:r>
        <w:r>
          <w:rPr>
            <w:rFonts w:ascii="Calibri"/>
            <w:w w:val="105"/>
            <w:sz w:val="19"/>
          </w:rPr>
          <w:t>e</w:t>
        </w:r>
        <w:r>
          <w:rPr>
            <w:rFonts w:ascii="Calibri"/>
            <w:spacing w:val="-2"/>
            <w:w w:val="105"/>
            <w:sz w:val="19"/>
          </w:rPr>
          <w:t>-</w:t>
        </w:r>
        <w:r>
          <w:rPr>
            <w:rFonts w:ascii="Calibri"/>
            <w:spacing w:val="-1"/>
            <w:w w:val="105"/>
            <w:sz w:val="19"/>
          </w:rPr>
          <w:t>s</w:t>
        </w:r>
        <w:r>
          <w:rPr>
            <w:rFonts w:ascii="Calibri"/>
            <w:spacing w:val="-2"/>
            <w:w w:val="105"/>
            <w:sz w:val="19"/>
          </w:rPr>
          <w:t>u</w:t>
        </w:r>
        <w:r>
          <w:rPr>
            <w:rFonts w:ascii="Calibri"/>
            <w:w w:val="105"/>
            <w:sz w:val="19"/>
          </w:rPr>
          <w:t>m</w:t>
        </w:r>
        <w:r>
          <w:rPr>
            <w:rFonts w:ascii="Calibri"/>
            <w:spacing w:val="-3"/>
            <w:w w:val="105"/>
            <w:sz w:val="19"/>
          </w:rPr>
          <w:t>m</w:t>
        </w:r>
        <w:r>
          <w:rPr>
            <w:rFonts w:ascii="Calibri"/>
            <w:w w:val="105"/>
            <w:sz w:val="19"/>
          </w:rPr>
          <w:t>a</w:t>
        </w:r>
        <w:r>
          <w:rPr>
            <w:rFonts w:ascii="Calibri"/>
            <w:spacing w:val="2"/>
            <w:w w:val="105"/>
            <w:sz w:val="19"/>
          </w:rPr>
          <w:t>r</w:t>
        </w:r>
        <w:r>
          <w:rPr>
            <w:rFonts w:ascii="Calibri"/>
            <w:spacing w:val="-7"/>
            <w:w w:val="105"/>
            <w:sz w:val="19"/>
          </w:rPr>
          <w:t>y</w:t>
        </w:r>
        <w:r>
          <w:rPr>
            <w:rFonts w:ascii="Calibri"/>
            <w:w w:val="105"/>
            <w:sz w:val="19"/>
          </w:rPr>
          <w:t>.h</w:t>
        </w:r>
        <w:r>
          <w:rPr>
            <w:rFonts w:ascii="Calibri"/>
            <w:spacing w:val="-2"/>
            <w:w w:val="105"/>
            <w:sz w:val="19"/>
          </w:rPr>
          <w:t>t</w:t>
        </w:r>
        <w:r>
          <w:rPr>
            <w:rFonts w:ascii="Calibri"/>
            <w:spacing w:val="-3"/>
            <w:w w:val="105"/>
            <w:sz w:val="19"/>
          </w:rPr>
          <w:t>m</w:t>
        </w:r>
        <w:r>
          <w:rPr>
            <w:rFonts w:ascii="Calibri"/>
            <w:w w:val="105"/>
            <w:sz w:val="19"/>
          </w:rPr>
          <w:t>l,</w:t>
        </w:r>
      </w:hyperlink>
      <w:r>
        <w:rPr>
          <w:rFonts w:ascii="Calibri"/>
          <w:w w:val="105"/>
          <w:sz w:val="19"/>
        </w:rPr>
        <w:t>  </w:t>
      </w:r>
      <w:r>
        <w:rPr>
          <w:rFonts w:ascii="Calibri"/>
          <w:spacing w:val="41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w w:val="104"/>
          <w:sz w:val="19"/>
        </w:rPr>
        <w:t> </w:t>
      </w:r>
      <w:r>
        <w:rPr>
          <w:rFonts w:ascii="Calibri"/>
          <w:spacing w:val="-2"/>
          <w:w w:val="105"/>
          <w:sz w:val="19"/>
        </w:rPr>
        <w:t>accessed</w:t>
      </w:r>
      <w:r>
        <w:rPr>
          <w:rFonts w:ascii="Calibri"/>
          <w:spacing w:val="5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3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Sept</w:t>
      </w:r>
      <w:r>
        <w:rPr>
          <w:rFonts w:ascii="Calibri"/>
          <w:spacing w:val="-2"/>
          <w:w w:val="105"/>
          <w:sz w:val="19"/>
        </w:rPr>
        <w:t>em</w:t>
      </w:r>
      <w:r>
        <w:rPr>
          <w:rFonts w:ascii="Calibri"/>
          <w:spacing w:val="-1"/>
          <w:w w:val="105"/>
          <w:sz w:val="19"/>
        </w:rPr>
        <w:t>ber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201</w:t>
      </w:r>
      <w:r>
        <w:rPr>
          <w:rFonts w:ascii="Calibri"/>
          <w:spacing w:val="-1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line="228" w:lineRule="exact" w:before="73"/>
        <w:ind w:left="2040" w:right="1519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us</w:t>
      </w:r>
      <w:r>
        <w:rPr>
          <w:rFonts w:ascii="Calibri"/>
          <w:spacing w:val="-3"/>
          <w:w w:val="105"/>
          <w:sz w:val="19"/>
        </w:rPr>
        <w:t>tr</w:t>
      </w:r>
      <w:r>
        <w:rPr>
          <w:rFonts w:ascii="Calibri"/>
          <w:w w:val="105"/>
          <w:sz w:val="19"/>
        </w:rPr>
        <w:t>al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an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3"/>
          <w:w w:val="105"/>
          <w:sz w:val="19"/>
        </w:rPr>
        <w:t>R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w w:val="105"/>
          <w:sz w:val="19"/>
        </w:rPr>
        <w:t>s</w:t>
      </w:r>
      <w:r>
        <w:rPr>
          <w:rFonts w:ascii="Calibri"/>
          <w:spacing w:val="-2"/>
          <w:w w:val="105"/>
          <w:sz w:val="19"/>
        </w:rPr>
        <w:t>e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rc</w:t>
      </w:r>
      <w:r>
        <w:rPr>
          <w:rFonts w:ascii="Calibri"/>
          <w:w w:val="105"/>
          <w:sz w:val="19"/>
        </w:rPr>
        <w:t>h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Al</w:t>
      </w:r>
      <w:r>
        <w:rPr>
          <w:rFonts w:ascii="Calibri"/>
          <w:w w:val="105"/>
          <w:sz w:val="19"/>
        </w:rPr>
        <w:t>l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an</w:t>
      </w:r>
      <w:r>
        <w:rPr>
          <w:rFonts w:ascii="Calibri"/>
          <w:spacing w:val="-3"/>
          <w:w w:val="105"/>
          <w:sz w:val="19"/>
        </w:rPr>
        <w:t>c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10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f</w:t>
      </w:r>
      <w:r>
        <w:rPr>
          <w:rFonts w:ascii="Calibri"/>
          <w:w w:val="105"/>
          <w:sz w:val="19"/>
        </w:rPr>
        <w:t>or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4"/>
          <w:w w:val="105"/>
          <w:sz w:val="19"/>
        </w:rPr>
        <w:t>C</w:t>
      </w:r>
      <w:r>
        <w:rPr>
          <w:rFonts w:ascii="Calibri"/>
          <w:w w:val="105"/>
          <w:sz w:val="19"/>
        </w:rPr>
        <w:t>h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ld</w:t>
      </w:r>
      <w:r>
        <w:rPr>
          <w:rFonts w:ascii="Calibri"/>
          <w:spacing w:val="-1"/>
          <w:w w:val="105"/>
          <w:sz w:val="19"/>
        </w:rPr>
        <w:t>r</w:t>
      </w:r>
      <w:r>
        <w:rPr>
          <w:rFonts w:ascii="Calibri"/>
          <w:w w:val="105"/>
          <w:sz w:val="19"/>
        </w:rPr>
        <w:t>en</w:t>
      </w:r>
      <w:r>
        <w:rPr>
          <w:rFonts w:ascii="Calibri"/>
          <w:spacing w:val="10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4"/>
          <w:w w:val="105"/>
          <w:sz w:val="19"/>
        </w:rPr>
        <w:t> </w:t>
      </w:r>
      <w:r>
        <w:rPr>
          <w:rFonts w:ascii="Calibri"/>
          <w:spacing w:val="-12"/>
          <w:w w:val="105"/>
          <w:sz w:val="19"/>
        </w:rPr>
        <w:t>Y</w:t>
      </w:r>
      <w:r>
        <w:rPr>
          <w:rFonts w:ascii="Calibri"/>
          <w:w w:val="105"/>
          <w:sz w:val="19"/>
        </w:rPr>
        <w:t>outh,</w:t>
      </w:r>
      <w:r>
        <w:rPr>
          <w:rFonts w:ascii="Calibri"/>
          <w:spacing w:val="10"/>
          <w:w w:val="105"/>
          <w:sz w:val="19"/>
        </w:rPr>
        <w:t> </w:t>
      </w: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hyperlink r:id="rId49"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.a</w:t>
        </w:r>
        <w:r>
          <w:rPr>
            <w:rFonts w:ascii="Calibri"/>
            <w:spacing w:val="-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ac</w:t>
        </w:r>
        <w:r>
          <w:rPr>
            <w:rFonts w:ascii="Calibri"/>
            <w:spacing w:val="-6"/>
            <w:w w:val="105"/>
            <w:sz w:val="19"/>
          </w:rPr>
          <w:t>y</w:t>
        </w:r>
        <w:r>
          <w:rPr>
            <w:rFonts w:ascii="Calibri"/>
            <w:w w:val="105"/>
            <w:sz w:val="19"/>
          </w:rPr>
          <w:t>.o</w:t>
        </w:r>
        <w:r>
          <w:rPr>
            <w:rFonts w:ascii="Calibri"/>
            <w:spacing w:val="-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g.au/p</w:t>
        </w:r>
        <w:r>
          <w:rPr>
            <w:rFonts w:ascii="Calibri"/>
            <w:spacing w:val="-1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o</w:t>
        </w:r>
        <w:r>
          <w:rPr>
            <w:rFonts w:ascii="Calibri"/>
            <w:spacing w:val="-2"/>
            <w:w w:val="105"/>
            <w:sz w:val="19"/>
          </w:rPr>
          <w:t>j</w:t>
        </w:r>
        <w:r>
          <w:rPr>
            <w:rFonts w:ascii="Calibri"/>
            <w:w w:val="105"/>
            <w:sz w:val="19"/>
          </w:rPr>
          <w:t>ects/the-n</w:t>
        </w:r>
        <w:r>
          <w:rPr>
            <w:rFonts w:ascii="Calibri"/>
            <w:spacing w:val="-1"/>
            <w:w w:val="105"/>
            <w:sz w:val="19"/>
          </w:rPr>
          <w:t>e</w:t>
        </w:r>
      </w:hyperlink>
      <w:r>
        <w:rPr>
          <w:rFonts w:ascii="Calibri"/>
          <w:spacing w:val="-1"/>
          <w:w w:val="105"/>
          <w:sz w:val="19"/>
        </w:rPr>
        <w:t>s</w:t>
      </w:r>
      <w:hyperlink r:id="rId49">
        <w:r>
          <w:rPr>
            <w:rFonts w:ascii="Calibri"/>
            <w:w w:val="105"/>
            <w:sz w:val="19"/>
          </w:rPr>
          <w:t>t,</w:t>
        </w:r>
      </w:hyperlink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w w:val="104"/>
          <w:sz w:val="19"/>
        </w:rPr>
        <w:t> </w:t>
      </w:r>
      <w:r>
        <w:rPr>
          <w:rFonts w:ascii="Calibri"/>
          <w:spacing w:val="-2"/>
          <w:w w:val="105"/>
          <w:sz w:val="19"/>
        </w:rPr>
        <w:t>accessed</w:t>
      </w:r>
      <w:r>
        <w:rPr>
          <w:rFonts w:ascii="Calibri"/>
          <w:spacing w:val="5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3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Sept</w:t>
      </w:r>
      <w:r>
        <w:rPr>
          <w:rFonts w:ascii="Calibri"/>
          <w:spacing w:val="-2"/>
          <w:w w:val="105"/>
          <w:sz w:val="19"/>
        </w:rPr>
        <w:t>em</w:t>
      </w:r>
      <w:r>
        <w:rPr>
          <w:rFonts w:ascii="Calibri"/>
          <w:spacing w:val="-1"/>
          <w:w w:val="105"/>
          <w:sz w:val="19"/>
        </w:rPr>
        <w:t>ber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201</w:t>
      </w:r>
      <w:r>
        <w:rPr>
          <w:rFonts w:ascii="Calibri"/>
          <w:spacing w:val="-1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before="75"/>
        <w:ind w:left="2040" w:right="0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O</w:t>
      </w:r>
      <w:r>
        <w:rPr>
          <w:rFonts w:ascii="Calibri"/>
          <w:spacing w:val="-5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C</w:t>
      </w:r>
      <w:r>
        <w:rPr>
          <w:rFonts w:ascii="Calibri"/>
          <w:spacing w:val="-5"/>
          <w:w w:val="105"/>
          <w:sz w:val="19"/>
        </w:rPr>
        <w:t>D</w:t>
      </w:r>
      <w:r>
        <w:rPr>
          <w:rFonts w:ascii="Calibri"/>
          <w:w w:val="105"/>
          <w:sz w:val="19"/>
        </w:rPr>
        <w:t>,</w:t>
      </w:r>
      <w:r>
        <w:rPr>
          <w:rFonts w:ascii="Calibri"/>
          <w:spacing w:val="2"/>
          <w:w w:val="105"/>
          <w:sz w:val="19"/>
        </w:rPr>
        <w:t> </w:t>
      </w:r>
      <w:hyperlink r:id="rId50">
        <w:r>
          <w:rPr>
            <w:rFonts w:ascii="Calibri"/>
            <w:w w:val="105"/>
            <w:sz w:val="19"/>
          </w:rPr>
          <w:t>ht</w:t>
        </w:r>
        <w:r>
          <w:rPr>
            <w:rFonts w:ascii="Calibri"/>
            <w:spacing w:val="-3"/>
            <w:w w:val="105"/>
            <w:sz w:val="19"/>
          </w:rPr>
          <w:t>t</w:t>
        </w:r>
        <w:r>
          <w:rPr>
            <w:rFonts w:ascii="Calibri"/>
            <w:w w:val="105"/>
            <w:sz w:val="19"/>
          </w:rPr>
          <w:t>p:</w:t>
        </w:r>
        <w:r>
          <w:rPr>
            <w:rFonts w:ascii="Calibri"/>
            <w:spacing w:val="-28"/>
            <w:w w:val="105"/>
            <w:sz w:val="19"/>
          </w:rPr>
          <w:t>/</w:t>
        </w:r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.oe</w:t>
        </w:r>
        <w:r>
          <w:rPr>
            <w:rFonts w:ascii="Calibri"/>
            <w:spacing w:val="-3"/>
            <w:w w:val="105"/>
            <w:sz w:val="19"/>
          </w:rPr>
          <w:t>c</w:t>
        </w:r>
        <w:r>
          <w:rPr>
            <w:rFonts w:ascii="Calibri"/>
            <w:spacing w:val="-2"/>
            <w:w w:val="105"/>
            <w:sz w:val="19"/>
          </w:rPr>
          <w:t>d</w:t>
        </w:r>
        <w:r>
          <w:rPr>
            <w:rFonts w:ascii="Calibri"/>
            <w:w w:val="105"/>
            <w:sz w:val="19"/>
          </w:rPr>
          <w:t>bet</w:t>
        </w:r>
        <w:r>
          <w:rPr>
            <w:rFonts w:ascii="Calibri"/>
            <w:spacing w:val="-2"/>
            <w:w w:val="105"/>
            <w:sz w:val="19"/>
          </w:rPr>
          <w:t>t</w:t>
        </w:r>
        <w:r>
          <w:rPr>
            <w:rFonts w:ascii="Calibri"/>
            <w:w w:val="105"/>
            <w:sz w:val="19"/>
          </w:rPr>
          <w:t>erli</w:t>
        </w:r>
        <w:r>
          <w:rPr>
            <w:rFonts w:ascii="Calibri"/>
            <w:spacing w:val="-1"/>
            <w:w w:val="105"/>
            <w:sz w:val="19"/>
          </w:rPr>
          <w:t>f</w:t>
        </w:r>
        <w:r>
          <w:rPr>
            <w:rFonts w:ascii="Calibri"/>
            <w:w w:val="105"/>
            <w:sz w:val="19"/>
          </w:rPr>
          <w:t>eind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w w:val="105"/>
            <w:sz w:val="19"/>
          </w:rPr>
          <w:t>x.o</w:t>
        </w:r>
        <w:r>
          <w:rPr>
            <w:rFonts w:ascii="Calibri"/>
            <w:spacing w:val="-1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g,</w:t>
        </w:r>
      </w:hyperlink>
      <w:r>
        <w:rPr>
          <w:rFonts w:ascii="Calibri"/>
          <w:spacing w:val="2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2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3"/>
          <w:w w:val="105"/>
          <w:sz w:val="19"/>
        </w:rPr>
        <w:t>cc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sed 1</w:t>
      </w:r>
      <w:r>
        <w:rPr>
          <w:rFonts w:ascii="Calibri"/>
          <w:spacing w:val="-2"/>
          <w:w w:val="105"/>
          <w:sz w:val="19"/>
        </w:rPr>
        <w:t> </w:t>
      </w:r>
      <w:r>
        <w:rPr>
          <w:rFonts w:ascii="Calibri"/>
          <w:w w:val="105"/>
          <w:sz w:val="19"/>
        </w:rPr>
        <w:t>Sep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-3"/>
          <w:w w:val="105"/>
          <w:sz w:val="19"/>
        </w:rPr>
        <w:t>m</w:t>
      </w:r>
      <w:r>
        <w:rPr>
          <w:rFonts w:ascii="Calibri"/>
          <w:w w:val="105"/>
          <w:sz w:val="19"/>
        </w:rPr>
        <w:t>ber</w:t>
      </w:r>
      <w:r>
        <w:rPr>
          <w:rFonts w:ascii="Calibri"/>
          <w:spacing w:val="2"/>
          <w:w w:val="105"/>
          <w:sz w:val="19"/>
        </w:rPr>
        <w:t> </w:t>
      </w:r>
      <w:r>
        <w:rPr>
          <w:rFonts w:ascii="Calibri"/>
          <w:w w:val="105"/>
          <w:sz w:val="19"/>
        </w:rPr>
        <w:t>20</w:t>
      </w:r>
      <w:r>
        <w:rPr>
          <w:rFonts w:ascii="Calibri"/>
          <w:spacing w:val="-3"/>
          <w:w w:val="105"/>
          <w:sz w:val="19"/>
        </w:rPr>
        <w:t>1</w:t>
      </w:r>
      <w:r>
        <w:rPr>
          <w:rFonts w:ascii="Calibri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2041" w:val="left" w:leader="none"/>
        </w:tabs>
        <w:spacing w:before="69"/>
        <w:ind w:left="2040" w:right="0" w:hanging="453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r>
        <w:rPr>
          <w:rFonts w:ascii="Calibri"/>
          <w:w w:val="105"/>
          <w:sz w:val="19"/>
        </w:rPr>
        <w:t>/</w:t>
      </w:r>
      <w:r>
        <w:rPr>
          <w:rFonts w:ascii="Calibri"/>
          <w:spacing w:val="-1"/>
          <w:w w:val="105"/>
          <w:sz w:val="19"/>
        </w:rPr>
        <w:t>c</w:t>
      </w:r>
      <w:r>
        <w:rPr>
          <w:rFonts w:ascii="Calibri"/>
          <w:w w:val="105"/>
          <w:sz w:val="19"/>
        </w:rPr>
        <w:t>h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ld</w:t>
      </w:r>
      <w:r>
        <w:rPr>
          <w:rFonts w:ascii="Calibri"/>
          <w:spacing w:val="-2"/>
          <w:w w:val="105"/>
          <w:sz w:val="19"/>
        </w:rPr>
        <w:t>y</w:t>
      </w:r>
      <w:r>
        <w:rPr>
          <w:rFonts w:ascii="Calibri"/>
          <w:w w:val="105"/>
          <w:sz w:val="19"/>
        </w:rPr>
        <w:t>out</w:t>
      </w:r>
      <w:r>
        <w:rPr>
          <w:rFonts w:ascii="Calibri"/>
          <w:spacing w:val="-1"/>
          <w:w w:val="105"/>
          <w:sz w:val="19"/>
        </w:rPr>
        <w:t>h</w:t>
      </w:r>
      <w:r>
        <w:rPr>
          <w:rFonts w:ascii="Calibri"/>
          <w:spacing w:val="-2"/>
          <w:w w:val="105"/>
          <w:sz w:val="19"/>
        </w:rPr>
        <w:t>w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ll</w:t>
      </w:r>
      <w:r>
        <w:rPr>
          <w:rFonts w:ascii="Calibri"/>
          <w:w w:val="105"/>
          <w:sz w:val="19"/>
        </w:rPr>
        <w:t>being.g</w:t>
      </w:r>
      <w:r>
        <w:rPr>
          <w:rFonts w:ascii="Calibri"/>
          <w:spacing w:val="-1"/>
          <w:w w:val="105"/>
          <w:sz w:val="19"/>
        </w:rPr>
        <w:t>o</w:t>
      </w:r>
      <w:r>
        <w:rPr>
          <w:rFonts w:ascii="Calibri"/>
          <w:w w:val="105"/>
          <w:sz w:val="19"/>
        </w:rPr>
        <w:t>vt.nz</w:t>
      </w:r>
      <w:r>
        <w:rPr>
          <w:rFonts w:ascii="Calibri"/>
          <w:spacing w:val="-18"/>
          <w:w w:val="105"/>
          <w:sz w:val="19"/>
        </w:rPr>
        <w:t>/</w:t>
      </w:r>
      <w:r>
        <w:rPr>
          <w:rFonts w:ascii="Calibri"/>
          <w:w w:val="105"/>
          <w:sz w:val="19"/>
        </w:rPr>
        <w:t>,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3"/>
          <w:w w:val="105"/>
          <w:sz w:val="19"/>
        </w:rPr>
        <w:t>cc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sed</w:t>
      </w:r>
      <w:r>
        <w:rPr>
          <w:rFonts w:ascii="Calibri"/>
          <w:spacing w:val="13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17"/>
          <w:w w:val="105"/>
          <w:sz w:val="19"/>
        </w:rPr>
        <w:t> </w:t>
      </w:r>
      <w:r>
        <w:rPr>
          <w:rFonts w:ascii="Calibri"/>
          <w:w w:val="105"/>
          <w:sz w:val="19"/>
        </w:rPr>
        <w:t>Oc</w:t>
      </w:r>
      <w:r>
        <w:rPr>
          <w:rFonts w:ascii="Calibri"/>
          <w:spacing w:val="-1"/>
          <w:w w:val="105"/>
          <w:sz w:val="19"/>
        </w:rPr>
        <w:t>to</w:t>
      </w:r>
      <w:r>
        <w:rPr>
          <w:rFonts w:ascii="Calibri"/>
          <w:w w:val="105"/>
          <w:sz w:val="19"/>
        </w:rPr>
        <w:t>ber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w w:val="105"/>
          <w:sz w:val="19"/>
        </w:rPr>
        <w:t>20</w:t>
      </w:r>
      <w:r>
        <w:rPr>
          <w:rFonts w:ascii="Calibri"/>
          <w:spacing w:val="-3"/>
          <w:w w:val="105"/>
          <w:sz w:val="19"/>
        </w:rPr>
        <w:t>1</w:t>
      </w:r>
      <w:r>
        <w:rPr>
          <w:rFonts w:ascii="Calibri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before="67"/>
        <w:ind w:left="23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w w:val="110"/>
          <w:sz w:val="18"/>
        </w:rPr>
        <w:t>20</w:t>
      </w:r>
      <w:r>
        <w:rPr>
          <w:rFonts w:asci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headerReference w:type="even" r:id="rId40"/>
          <w:pgSz w:w="11910" w:h="16840"/>
          <w:pgMar w:header="0" w:footer="0" w:top="134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numPr>
          <w:ilvl w:val="0"/>
          <w:numId w:val="3"/>
        </w:numPr>
        <w:tabs>
          <w:tab w:pos="1474" w:val="left" w:leader="none"/>
        </w:tabs>
        <w:spacing w:line="228" w:lineRule="exact" w:before="64"/>
        <w:ind w:left="1474" w:right="2287" w:hanging="454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hyperlink r:id="rId48"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.pm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.g</w:t>
        </w:r>
        <w:r>
          <w:rPr>
            <w:rFonts w:ascii="Calibri"/>
            <w:spacing w:val="-1"/>
            <w:w w:val="105"/>
            <w:sz w:val="19"/>
          </w:rPr>
          <w:t>o</w:t>
        </w:r>
      </w:hyperlink>
      <w:r>
        <w:rPr>
          <w:rFonts w:ascii="Calibri"/>
          <w:spacing w:val="-7"/>
          <w:w w:val="105"/>
          <w:sz w:val="19"/>
        </w:rPr>
        <w:t>v</w:t>
      </w:r>
      <w:hyperlink r:id="rId48">
        <w:r>
          <w:rPr>
            <w:rFonts w:ascii="Calibri"/>
            <w:w w:val="105"/>
            <w:sz w:val="19"/>
          </w:rPr>
          <w:t>.au/</w:t>
        </w:r>
        <w:r>
          <w:rPr>
            <w:rFonts w:ascii="Calibri"/>
            <w:spacing w:val="-2"/>
            <w:w w:val="105"/>
            <w:sz w:val="19"/>
          </w:rPr>
          <w:t>s</w:t>
        </w:r>
        <w:r>
          <w:rPr>
            <w:rFonts w:ascii="Calibri"/>
            <w:w w:val="105"/>
            <w:sz w:val="19"/>
          </w:rPr>
          <w:t>i</w:t>
        </w:r>
        <w:r>
          <w:rPr>
            <w:rFonts w:ascii="Calibri"/>
            <w:spacing w:val="-1"/>
            <w:w w:val="105"/>
            <w:sz w:val="19"/>
          </w:rPr>
          <w:t>te</w:t>
        </w:r>
        <w:r>
          <w:rPr>
            <w:rFonts w:ascii="Calibri"/>
            <w:w w:val="105"/>
            <w:sz w:val="19"/>
          </w:rPr>
          <w:t>s/de</w:t>
        </w:r>
        <w:r>
          <w:rPr>
            <w:rFonts w:ascii="Calibri"/>
            <w:spacing w:val="-3"/>
            <w:w w:val="105"/>
            <w:sz w:val="19"/>
          </w:rPr>
          <w:t>f</w:t>
        </w:r>
        <w:r>
          <w:rPr>
            <w:rFonts w:ascii="Calibri"/>
            <w:w w:val="105"/>
            <w:sz w:val="19"/>
          </w:rPr>
          <w:t>a</w:t>
        </w:r>
        <w:r>
          <w:rPr>
            <w:rFonts w:ascii="Calibri"/>
            <w:spacing w:val="-1"/>
            <w:w w:val="105"/>
            <w:sz w:val="19"/>
          </w:rPr>
          <w:t>u</w:t>
        </w:r>
        <w:r>
          <w:rPr>
            <w:rFonts w:ascii="Calibri"/>
            <w:w w:val="105"/>
            <w:sz w:val="19"/>
          </w:rPr>
          <w:t>lt/f</w:t>
        </w:r>
        <w:r>
          <w:rPr>
            <w:rFonts w:ascii="Calibri"/>
            <w:spacing w:val="-1"/>
            <w:w w:val="105"/>
            <w:sz w:val="19"/>
          </w:rPr>
          <w:t>i</w:t>
        </w:r>
        <w:r>
          <w:rPr>
            <w:rFonts w:ascii="Calibri"/>
            <w:w w:val="105"/>
            <w:sz w:val="19"/>
          </w:rPr>
          <w:t>l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w w:val="105"/>
            <w:sz w:val="19"/>
          </w:rPr>
          <w:t>s/</w:t>
        </w:r>
        <w:r>
          <w:rPr>
            <w:rFonts w:ascii="Calibri"/>
            <w:spacing w:val="-1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epo</w:t>
        </w:r>
        <w:r>
          <w:rPr>
            <w:rFonts w:ascii="Calibri"/>
            <w:spacing w:val="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ts/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l</w:t>
        </w:r>
        <w:r>
          <w:rPr>
            <w:rFonts w:ascii="Calibri"/>
            <w:spacing w:val="-1"/>
            <w:w w:val="105"/>
            <w:sz w:val="19"/>
          </w:rPr>
          <w:t>o</w:t>
        </w:r>
        <w:r>
          <w:rPr>
            <w:rFonts w:ascii="Calibri"/>
            <w:spacing w:val="-2"/>
            <w:w w:val="105"/>
            <w:sz w:val="19"/>
          </w:rPr>
          <w:t>s</w:t>
        </w:r>
        <w:r>
          <w:rPr>
            <w:rFonts w:ascii="Calibri"/>
            <w:w w:val="105"/>
            <w:sz w:val="19"/>
          </w:rPr>
          <w:t>in</w:t>
        </w:r>
        <w:r>
          <w:rPr>
            <w:rFonts w:ascii="Calibri"/>
            <w:spacing w:val="-1"/>
            <w:w w:val="105"/>
            <w:sz w:val="19"/>
          </w:rPr>
          <w:t>g</w:t>
        </w:r>
        <w:r>
          <w:rPr>
            <w:rFonts w:ascii="Calibri"/>
            <w:w w:val="105"/>
            <w:sz w:val="19"/>
          </w:rPr>
          <w:t>-the-</w:t>
        </w:r>
        <w:r>
          <w:rPr>
            <w:rFonts w:ascii="Calibri"/>
            <w:spacing w:val="-3"/>
            <w:w w:val="105"/>
            <w:sz w:val="19"/>
          </w:rPr>
          <w:t>g</w:t>
        </w:r>
        <w:r>
          <w:rPr>
            <w:rFonts w:ascii="Calibri"/>
            <w:w w:val="105"/>
            <w:sz w:val="19"/>
          </w:rPr>
          <w:t>ap</w:t>
        </w:r>
        <w:r>
          <w:rPr>
            <w:rFonts w:ascii="Calibri"/>
            <w:spacing w:val="-4"/>
            <w:w w:val="105"/>
            <w:sz w:val="19"/>
          </w:rPr>
          <w:t>-</w:t>
        </w:r>
        <w:r>
          <w:rPr>
            <w:rFonts w:ascii="Calibri"/>
            <w:w w:val="105"/>
            <w:sz w:val="19"/>
          </w:rPr>
          <w:t>2018/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spacing w:val="-4"/>
            <w:w w:val="105"/>
            <w:sz w:val="19"/>
          </w:rPr>
          <w:t>x</w:t>
        </w:r>
        <w:r>
          <w:rPr>
            <w:rFonts w:ascii="Calibri"/>
            <w:w w:val="105"/>
            <w:sz w:val="19"/>
          </w:rPr>
          <w:t>e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ut</w:t>
        </w:r>
        <w:r>
          <w:rPr>
            <w:rFonts w:ascii="Calibri"/>
            <w:spacing w:val="-2"/>
            <w:w w:val="105"/>
            <w:sz w:val="19"/>
          </w:rPr>
          <w:t>iv</w:t>
        </w:r>
        <w:r>
          <w:rPr>
            <w:rFonts w:ascii="Calibri"/>
            <w:w w:val="105"/>
            <w:sz w:val="19"/>
          </w:rPr>
          <w:t>e</w:t>
        </w:r>
        <w:r>
          <w:rPr>
            <w:rFonts w:ascii="Calibri"/>
            <w:spacing w:val="-2"/>
            <w:w w:val="105"/>
            <w:sz w:val="19"/>
          </w:rPr>
          <w:t>-</w:t>
        </w:r>
        <w:r>
          <w:rPr>
            <w:rFonts w:ascii="Calibri"/>
            <w:spacing w:val="-1"/>
            <w:w w:val="105"/>
            <w:sz w:val="19"/>
          </w:rPr>
          <w:t>s</w:t>
        </w:r>
        <w:r>
          <w:rPr>
            <w:rFonts w:ascii="Calibri"/>
            <w:spacing w:val="-2"/>
            <w:w w:val="105"/>
            <w:sz w:val="19"/>
          </w:rPr>
          <w:t>u</w:t>
        </w:r>
        <w:r>
          <w:rPr>
            <w:rFonts w:ascii="Calibri"/>
            <w:w w:val="105"/>
            <w:sz w:val="19"/>
          </w:rPr>
          <w:t>m</w:t>
        </w:r>
        <w:r>
          <w:rPr>
            <w:rFonts w:ascii="Calibri"/>
            <w:spacing w:val="-3"/>
            <w:w w:val="105"/>
            <w:sz w:val="19"/>
          </w:rPr>
          <w:t>m</w:t>
        </w:r>
        <w:r>
          <w:rPr>
            <w:rFonts w:ascii="Calibri"/>
            <w:w w:val="105"/>
            <w:sz w:val="19"/>
          </w:rPr>
          <w:t>a</w:t>
        </w:r>
        <w:r>
          <w:rPr>
            <w:rFonts w:ascii="Calibri"/>
            <w:spacing w:val="2"/>
            <w:w w:val="105"/>
            <w:sz w:val="19"/>
          </w:rPr>
          <w:t>r</w:t>
        </w:r>
        <w:r>
          <w:rPr>
            <w:rFonts w:ascii="Calibri"/>
            <w:spacing w:val="-7"/>
            <w:w w:val="105"/>
            <w:sz w:val="19"/>
          </w:rPr>
          <w:t>y</w:t>
        </w:r>
        <w:r>
          <w:rPr>
            <w:rFonts w:ascii="Calibri"/>
            <w:w w:val="105"/>
            <w:sz w:val="19"/>
          </w:rPr>
          <w:t>.h</w:t>
        </w:r>
        <w:r>
          <w:rPr>
            <w:rFonts w:ascii="Calibri"/>
            <w:spacing w:val="-2"/>
            <w:w w:val="105"/>
            <w:sz w:val="19"/>
          </w:rPr>
          <w:t>t</w:t>
        </w:r>
        <w:r>
          <w:rPr>
            <w:rFonts w:ascii="Calibri"/>
            <w:spacing w:val="-3"/>
            <w:w w:val="105"/>
            <w:sz w:val="19"/>
          </w:rPr>
          <w:t>m</w:t>
        </w:r>
        <w:r>
          <w:rPr>
            <w:rFonts w:ascii="Calibri"/>
            <w:w w:val="105"/>
            <w:sz w:val="19"/>
          </w:rPr>
          <w:t>l,</w:t>
        </w:r>
      </w:hyperlink>
      <w:r>
        <w:rPr>
          <w:rFonts w:ascii="Calibri"/>
          <w:w w:val="116"/>
          <w:sz w:val="19"/>
        </w:rPr>
        <w:t> </w:t>
      </w:r>
      <w:r>
        <w:rPr>
          <w:rFonts w:ascii="Calibri"/>
          <w:spacing w:val="-1"/>
          <w:w w:val="105"/>
          <w:sz w:val="19"/>
        </w:rPr>
        <w:t>date</w:t>
      </w:r>
      <w:r>
        <w:rPr>
          <w:rFonts w:ascii="Calibri"/>
          <w:spacing w:val="5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accessed</w:t>
      </w:r>
      <w:r>
        <w:rPr>
          <w:rFonts w:ascii="Calibri"/>
          <w:spacing w:val="3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1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Sept</w:t>
      </w:r>
      <w:r>
        <w:rPr>
          <w:rFonts w:ascii="Calibri"/>
          <w:spacing w:val="-2"/>
          <w:w w:val="105"/>
          <w:sz w:val="19"/>
        </w:rPr>
        <w:t>em</w:t>
      </w:r>
      <w:r>
        <w:rPr>
          <w:rFonts w:ascii="Calibri"/>
          <w:spacing w:val="-1"/>
          <w:w w:val="105"/>
          <w:sz w:val="19"/>
        </w:rPr>
        <w:t>ber</w:t>
      </w:r>
      <w:r>
        <w:rPr>
          <w:rFonts w:ascii="Calibri"/>
          <w:spacing w:val="6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201</w:t>
      </w:r>
      <w:r>
        <w:rPr>
          <w:rFonts w:ascii="Calibri"/>
          <w:spacing w:val="-1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1474" w:val="left" w:leader="none"/>
        </w:tabs>
        <w:spacing w:before="75"/>
        <w:ind w:left="1474" w:right="0" w:hanging="454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O</w:t>
      </w:r>
      <w:r>
        <w:rPr>
          <w:rFonts w:ascii="Calibri"/>
          <w:spacing w:val="-5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C</w:t>
      </w:r>
      <w:r>
        <w:rPr>
          <w:rFonts w:ascii="Calibri"/>
          <w:spacing w:val="-5"/>
          <w:w w:val="105"/>
          <w:sz w:val="19"/>
        </w:rPr>
        <w:t>D</w:t>
      </w:r>
      <w:r>
        <w:rPr>
          <w:rFonts w:ascii="Calibri"/>
          <w:w w:val="105"/>
          <w:sz w:val="19"/>
        </w:rPr>
        <w:t>,</w:t>
      </w:r>
      <w:r>
        <w:rPr>
          <w:rFonts w:ascii="Calibri"/>
          <w:spacing w:val="2"/>
          <w:w w:val="105"/>
          <w:sz w:val="19"/>
        </w:rPr>
        <w:t> </w:t>
      </w:r>
      <w:hyperlink r:id="rId50">
        <w:r>
          <w:rPr>
            <w:rFonts w:ascii="Calibri"/>
            <w:w w:val="105"/>
            <w:sz w:val="19"/>
          </w:rPr>
          <w:t>ht</w:t>
        </w:r>
        <w:r>
          <w:rPr>
            <w:rFonts w:ascii="Calibri"/>
            <w:spacing w:val="-3"/>
            <w:w w:val="105"/>
            <w:sz w:val="19"/>
          </w:rPr>
          <w:t>t</w:t>
        </w:r>
        <w:r>
          <w:rPr>
            <w:rFonts w:ascii="Calibri"/>
            <w:w w:val="105"/>
            <w:sz w:val="19"/>
          </w:rPr>
          <w:t>p:</w:t>
        </w:r>
        <w:r>
          <w:rPr>
            <w:rFonts w:ascii="Calibri"/>
            <w:spacing w:val="-28"/>
            <w:w w:val="105"/>
            <w:sz w:val="19"/>
          </w:rPr>
          <w:t>/</w:t>
        </w:r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.oe</w:t>
        </w:r>
        <w:r>
          <w:rPr>
            <w:rFonts w:ascii="Calibri"/>
            <w:spacing w:val="-3"/>
            <w:w w:val="105"/>
            <w:sz w:val="19"/>
          </w:rPr>
          <w:t>c</w:t>
        </w:r>
        <w:r>
          <w:rPr>
            <w:rFonts w:ascii="Calibri"/>
            <w:spacing w:val="-2"/>
            <w:w w:val="105"/>
            <w:sz w:val="19"/>
          </w:rPr>
          <w:t>d</w:t>
        </w:r>
        <w:r>
          <w:rPr>
            <w:rFonts w:ascii="Calibri"/>
            <w:w w:val="105"/>
            <w:sz w:val="19"/>
          </w:rPr>
          <w:t>bet</w:t>
        </w:r>
        <w:r>
          <w:rPr>
            <w:rFonts w:ascii="Calibri"/>
            <w:spacing w:val="-2"/>
            <w:w w:val="105"/>
            <w:sz w:val="19"/>
          </w:rPr>
          <w:t>t</w:t>
        </w:r>
        <w:r>
          <w:rPr>
            <w:rFonts w:ascii="Calibri"/>
            <w:w w:val="105"/>
            <w:sz w:val="19"/>
          </w:rPr>
          <w:t>erli</w:t>
        </w:r>
        <w:r>
          <w:rPr>
            <w:rFonts w:ascii="Calibri"/>
            <w:spacing w:val="-1"/>
            <w:w w:val="105"/>
            <w:sz w:val="19"/>
          </w:rPr>
          <w:t>f</w:t>
        </w:r>
        <w:r>
          <w:rPr>
            <w:rFonts w:ascii="Calibri"/>
            <w:w w:val="105"/>
            <w:sz w:val="19"/>
          </w:rPr>
          <w:t>eind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w w:val="105"/>
            <w:sz w:val="19"/>
          </w:rPr>
          <w:t>x.o</w:t>
        </w:r>
        <w:r>
          <w:rPr>
            <w:rFonts w:ascii="Calibri"/>
            <w:spacing w:val="-1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g,</w:t>
        </w:r>
      </w:hyperlink>
      <w:r>
        <w:rPr>
          <w:rFonts w:ascii="Calibri"/>
          <w:spacing w:val="2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2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3"/>
          <w:w w:val="105"/>
          <w:sz w:val="19"/>
        </w:rPr>
        <w:t>cc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sed</w:t>
      </w:r>
      <w:r>
        <w:rPr>
          <w:rFonts w:ascii="Calibri"/>
          <w:spacing w:val="-1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-2"/>
          <w:w w:val="105"/>
          <w:sz w:val="19"/>
        </w:rPr>
        <w:t> </w:t>
      </w:r>
      <w:r>
        <w:rPr>
          <w:rFonts w:ascii="Calibri"/>
          <w:w w:val="105"/>
          <w:sz w:val="19"/>
        </w:rPr>
        <w:t>Sep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-3"/>
          <w:w w:val="105"/>
          <w:sz w:val="19"/>
        </w:rPr>
        <w:t>m</w:t>
      </w:r>
      <w:r>
        <w:rPr>
          <w:rFonts w:ascii="Calibri"/>
          <w:w w:val="105"/>
          <w:sz w:val="19"/>
        </w:rPr>
        <w:t>ber</w:t>
      </w:r>
      <w:r>
        <w:rPr>
          <w:rFonts w:ascii="Calibri"/>
          <w:spacing w:val="2"/>
          <w:w w:val="105"/>
          <w:sz w:val="19"/>
        </w:rPr>
        <w:t> </w:t>
      </w:r>
      <w:r>
        <w:rPr>
          <w:rFonts w:ascii="Calibri"/>
          <w:w w:val="105"/>
          <w:sz w:val="19"/>
        </w:rPr>
        <w:t>20</w:t>
      </w:r>
      <w:r>
        <w:rPr>
          <w:rFonts w:ascii="Calibri"/>
          <w:spacing w:val="-3"/>
          <w:w w:val="105"/>
          <w:sz w:val="19"/>
        </w:rPr>
        <w:t>1</w:t>
      </w:r>
      <w:r>
        <w:rPr>
          <w:rFonts w:ascii="Calibri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1474" w:val="left" w:leader="none"/>
        </w:tabs>
        <w:spacing w:before="69"/>
        <w:ind w:left="1474" w:right="0" w:hanging="454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r>
        <w:rPr>
          <w:rFonts w:ascii="Calibri"/>
          <w:w w:val="105"/>
          <w:sz w:val="19"/>
        </w:rPr>
        <w:t>/</w:t>
      </w:r>
      <w:r>
        <w:rPr>
          <w:rFonts w:ascii="Calibri"/>
          <w:spacing w:val="-1"/>
          <w:w w:val="105"/>
          <w:sz w:val="19"/>
        </w:rPr>
        <w:t>c</w:t>
      </w:r>
      <w:r>
        <w:rPr>
          <w:rFonts w:ascii="Calibri"/>
          <w:w w:val="105"/>
          <w:sz w:val="19"/>
        </w:rPr>
        <w:t>h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ld</w:t>
      </w:r>
      <w:r>
        <w:rPr>
          <w:rFonts w:ascii="Calibri"/>
          <w:spacing w:val="-2"/>
          <w:w w:val="105"/>
          <w:sz w:val="19"/>
        </w:rPr>
        <w:t>y</w:t>
      </w:r>
      <w:r>
        <w:rPr>
          <w:rFonts w:ascii="Calibri"/>
          <w:w w:val="105"/>
          <w:sz w:val="19"/>
        </w:rPr>
        <w:t>out</w:t>
      </w:r>
      <w:r>
        <w:rPr>
          <w:rFonts w:ascii="Calibri"/>
          <w:spacing w:val="-1"/>
          <w:w w:val="105"/>
          <w:sz w:val="19"/>
        </w:rPr>
        <w:t>h</w:t>
      </w:r>
      <w:r>
        <w:rPr>
          <w:rFonts w:ascii="Calibri"/>
          <w:spacing w:val="-2"/>
          <w:w w:val="105"/>
          <w:sz w:val="19"/>
        </w:rPr>
        <w:t>w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ll</w:t>
      </w:r>
      <w:r>
        <w:rPr>
          <w:rFonts w:ascii="Calibri"/>
          <w:w w:val="105"/>
          <w:sz w:val="19"/>
        </w:rPr>
        <w:t>being.g</w:t>
      </w:r>
      <w:r>
        <w:rPr>
          <w:rFonts w:ascii="Calibri"/>
          <w:spacing w:val="-1"/>
          <w:w w:val="105"/>
          <w:sz w:val="19"/>
        </w:rPr>
        <w:t>o</w:t>
      </w:r>
      <w:r>
        <w:rPr>
          <w:rFonts w:ascii="Calibri"/>
          <w:w w:val="105"/>
          <w:sz w:val="19"/>
        </w:rPr>
        <w:t>vt.n</w:t>
      </w:r>
      <w:r>
        <w:rPr>
          <w:rFonts w:ascii="Calibri"/>
          <w:spacing w:val="-10"/>
          <w:w w:val="105"/>
          <w:sz w:val="19"/>
        </w:rPr>
        <w:t>z</w:t>
      </w:r>
      <w:r>
        <w:rPr>
          <w:rFonts w:ascii="Calibri"/>
          <w:spacing w:val="-17"/>
          <w:w w:val="105"/>
          <w:sz w:val="19"/>
        </w:rPr>
        <w:t>/</w:t>
      </w:r>
      <w:r>
        <w:rPr>
          <w:rFonts w:ascii="Calibri"/>
          <w:w w:val="105"/>
          <w:sz w:val="19"/>
        </w:rPr>
        <w:t>,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3"/>
          <w:w w:val="105"/>
          <w:sz w:val="19"/>
        </w:rPr>
        <w:t>cc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sed</w:t>
      </w:r>
      <w:r>
        <w:rPr>
          <w:rFonts w:ascii="Calibri"/>
          <w:spacing w:val="13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17"/>
          <w:w w:val="105"/>
          <w:sz w:val="19"/>
        </w:rPr>
        <w:t> </w:t>
      </w:r>
      <w:r>
        <w:rPr>
          <w:rFonts w:ascii="Calibri"/>
          <w:w w:val="105"/>
          <w:sz w:val="19"/>
        </w:rPr>
        <w:t>Oc</w:t>
      </w:r>
      <w:r>
        <w:rPr>
          <w:rFonts w:ascii="Calibri"/>
          <w:spacing w:val="-1"/>
          <w:w w:val="105"/>
          <w:sz w:val="19"/>
        </w:rPr>
        <w:t>to</w:t>
      </w:r>
      <w:r>
        <w:rPr>
          <w:rFonts w:ascii="Calibri"/>
          <w:w w:val="105"/>
          <w:sz w:val="19"/>
        </w:rPr>
        <w:t>ber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w w:val="105"/>
          <w:sz w:val="19"/>
        </w:rPr>
        <w:t>20</w:t>
      </w:r>
      <w:r>
        <w:rPr>
          <w:rFonts w:ascii="Calibri"/>
          <w:spacing w:val="-3"/>
          <w:w w:val="105"/>
          <w:sz w:val="19"/>
        </w:rPr>
        <w:t>1</w:t>
      </w:r>
      <w:r>
        <w:rPr>
          <w:rFonts w:ascii="Calibri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1474" w:val="left" w:leader="none"/>
        </w:tabs>
        <w:spacing w:line="228" w:lineRule="exact" w:before="68"/>
        <w:ind w:left="1474" w:right="2086" w:hanging="454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us</w:t>
      </w:r>
      <w:r>
        <w:rPr>
          <w:rFonts w:ascii="Calibri"/>
          <w:spacing w:val="-3"/>
          <w:w w:val="105"/>
          <w:sz w:val="19"/>
        </w:rPr>
        <w:t>tr</w:t>
      </w:r>
      <w:r>
        <w:rPr>
          <w:rFonts w:ascii="Calibri"/>
          <w:w w:val="105"/>
          <w:sz w:val="19"/>
        </w:rPr>
        <w:t>al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an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3"/>
          <w:w w:val="105"/>
          <w:sz w:val="19"/>
        </w:rPr>
        <w:t>R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w w:val="105"/>
          <w:sz w:val="19"/>
        </w:rPr>
        <w:t>s</w:t>
      </w:r>
      <w:r>
        <w:rPr>
          <w:rFonts w:ascii="Calibri"/>
          <w:spacing w:val="-2"/>
          <w:w w:val="105"/>
          <w:sz w:val="19"/>
        </w:rPr>
        <w:t>e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rc</w:t>
      </w:r>
      <w:r>
        <w:rPr>
          <w:rFonts w:ascii="Calibri"/>
          <w:w w:val="105"/>
          <w:sz w:val="19"/>
        </w:rPr>
        <w:t>h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Al</w:t>
      </w:r>
      <w:r>
        <w:rPr>
          <w:rFonts w:ascii="Calibri"/>
          <w:w w:val="105"/>
          <w:sz w:val="19"/>
        </w:rPr>
        <w:t>l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an</w:t>
      </w:r>
      <w:r>
        <w:rPr>
          <w:rFonts w:ascii="Calibri"/>
          <w:spacing w:val="-3"/>
          <w:w w:val="105"/>
          <w:sz w:val="19"/>
        </w:rPr>
        <w:t>c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10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f</w:t>
      </w:r>
      <w:r>
        <w:rPr>
          <w:rFonts w:ascii="Calibri"/>
          <w:w w:val="105"/>
          <w:sz w:val="19"/>
        </w:rPr>
        <w:t>or</w:t>
      </w:r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4"/>
          <w:w w:val="105"/>
          <w:sz w:val="19"/>
        </w:rPr>
        <w:t>C</w:t>
      </w:r>
      <w:r>
        <w:rPr>
          <w:rFonts w:ascii="Calibri"/>
          <w:w w:val="105"/>
          <w:sz w:val="19"/>
        </w:rPr>
        <w:t>h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ld</w:t>
      </w:r>
      <w:r>
        <w:rPr>
          <w:rFonts w:ascii="Calibri"/>
          <w:spacing w:val="-1"/>
          <w:w w:val="105"/>
          <w:sz w:val="19"/>
        </w:rPr>
        <w:t>r</w:t>
      </w:r>
      <w:r>
        <w:rPr>
          <w:rFonts w:ascii="Calibri"/>
          <w:w w:val="105"/>
          <w:sz w:val="19"/>
        </w:rPr>
        <w:t>en</w:t>
      </w:r>
      <w:r>
        <w:rPr>
          <w:rFonts w:ascii="Calibri"/>
          <w:spacing w:val="10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4"/>
          <w:w w:val="105"/>
          <w:sz w:val="19"/>
        </w:rPr>
        <w:t> </w:t>
      </w:r>
      <w:r>
        <w:rPr>
          <w:rFonts w:ascii="Calibri"/>
          <w:spacing w:val="-12"/>
          <w:w w:val="105"/>
          <w:sz w:val="19"/>
        </w:rPr>
        <w:t>Y</w:t>
      </w:r>
      <w:r>
        <w:rPr>
          <w:rFonts w:ascii="Calibri"/>
          <w:w w:val="105"/>
          <w:sz w:val="19"/>
        </w:rPr>
        <w:t>outh,</w:t>
      </w:r>
      <w:r>
        <w:rPr>
          <w:rFonts w:ascii="Calibri"/>
          <w:spacing w:val="10"/>
          <w:w w:val="105"/>
          <w:sz w:val="19"/>
        </w:rPr>
        <w:t> </w:t>
      </w: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hyperlink r:id="rId49"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.a</w:t>
        </w:r>
        <w:r>
          <w:rPr>
            <w:rFonts w:ascii="Calibri"/>
            <w:spacing w:val="-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ac</w:t>
        </w:r>
        <w:r>
          <w:rPr>
            <w:rFonts w:ascii="Calibri"/>
            <w:spacing w:val="-6"/>
            <w:w w:val="105"/>
            <w:sz w:val="19"/>
          </w:rPr>
          <w:t>y</w:t>
        </w:r>
        <w:r>
          <w:rPr>
            <w:rFonts w:ascii="Calibri"/>
            <w:w w:val="105"/>
            <w:sz w:val="19"/>
          </w:rPr>
          <w:t>.o</w:t>
        </w:r>
        <w:r>
          <w:rPr>
            <w:rFonts w:ascii="Calibri"/>
            <w:spacing w:val="-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g.au/p</w:t>
        </w:r>
        <w:r>
          <w:rPr>
            <w:rFonts w:ascii="Calibri"/>
            <w:spacing w:val="-1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o</w:t>
        </w:r>
        <w:r>
          <w:rPr>
            <w:rFonts w:ascii="Calibri"/>
            <w:spacing w:val="-2"/>
            <w:w w:val="105"/>
            <w:sz w:val="19"/>
          </w:rPr>
          <w:t>j</w:t>
        </w:r>
        <w:r>
          <w:rPr>
            <w:rFonts w:ascii="Calibri"/>
            <w:w w:val="105"/>
            <w:sz w:val="19"/>
          </w:rPr>
          <w:t>ects/the-n</w:t>
        </w:r>
        <w:r>
          <w:rPr>
            <w:rFonts w:ascii="Calibri"/>
            <w:spacing w:val="-1"/>
            <w:w w:val="105"/>
            <w:sz w:val="19"/>
          </w:rPr>
          <w:t>e</w:t>
        </w:r>
      </w:hyperlink>
      <w:r>
        <w:rPr>
          <w:rFonts w:ascii="Calibri"/>
          <w:spacing w:val="-1"/>
          <w:w w:val="105"/>
          <w:sz w:val="19"/>
        </w:rPr>
        <w:t>s</w:t>
      </w:r>
      <w:hyperlink r:id="rId49">
        <w:r>
          <w:rPr>
            <w:rFonts w:ascii="Calibri"/>
            <w:w w:val="105"/>
            <w:sz w:val="19"/>
          </w:rPr>
          <w:t>t,</w:t>
        </w:r>
      </w:hyperlink>
      <w:r>
        <w:rPr>
          <w:rFonts w:ascii="Calibri"/>
          <w:spacing w:val="9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w w:val="104"/>
          <w:sz w:val="19"/>
        </w:rPr>
        <w:t> </w:t>
      </w:r>
      <w:r>
        <w:rPr>
          <w:rFonts w:ascii="Calibri"/>
          <w:spacing w:val="-2"/>
          <w:w w:val="105"/>
          <w:sz w:val="19"/>
        </w:rPr>
        <w:t>accessed</w:t>
      </w:r>
      <w:r>
        <w:rPr>
          <w:rFonts w:ascii="Calibri"/>
          <w:spacing w:val="10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1Sept</w:t>
      </w:r>
      <w:r>
        <w:rPr>
          <w:rFonts w:ascii="Calibri"/>
          <w:spacing w:val="-2"/>
          <w:w w:val="105"/>
          <w:sz w:val="19"/>
        </w:rPr>
        <w:t>em</w:t>
      </w:r>
      <w:r>
        <w:rPr>
          <w:rFonts w:ascii="Calibri"/>
          <w:spacing w:val="-1"/>
          <w:w w:val="105"/>
          <w:sz w:val="19"/>
        </w:rPr>
        <w:t>ber</w:t>
      </w:r>
      <w:r>
        <w:rPr>
          <w:rFonts w:ascii="Calibri"/>
          <w:spacing w:val="14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201</w:t>
      </w:r>
      <w:r>
        <w:rPr>
          <w:rFonts w:ascii="Calibri"/>
          <w:spacing w:val="-1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1474" w:val="left" w:leader="none"/>
        </w:tabs>
        <w:spacing w:before="75"/>
        <w:ind w:left="1474" w:right="0" w:hanging="454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O</w:t>
      </w:r>
      <w:r>
        <w:rPr>
          <w:rFonts w:ascii="Calibri"/>
          <w:spacing w:val="-5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C</w:t>
      </w:r>
      <w:r>
        <w:rPr>
          <w:rFonts w:ascii="Calibri"/>
          <w:spacing w:val="-5"/>
          <w:w w:val="105"/>
          <w:sz w:val="19"/>
        </w:rPr>
        <w:t>D</w:t>
      </w:r>
      <w:r>
        <w:rPr>
          <w:rFonts w:ascii="Calibri"/>
          <w:w w:val="105"/>
          <w:sz w:val="19"/>
        </w:rPr>
        <w:t>,</w:t>
      </w:r>
      <w:r>
        <w:rPr>
          <w:rFonts w:ascii="Calibri"/>
          <w:spacing w:val="2"/>
          <w:w w:val="105"/>
          <w:sz w:val="19"/>
        </w:rPr>
        <w:t> </w:t>
      </w:r>
      <w:hyperlink r:id="rId50">
        <w:r>
          <w:rPr>
            <w:rFonts w:ascii="Calibri"/>
            <w:w w:val="105"/>
            <w:sz w:val="19"/>
          </w:rPr>
          <w:t>ht</w:t>
        </w:r>
        <w:r>
          <w:rPr>
            <w:rFonts w:ascii="Calibri"/>
            <w:spacing w:val="-3"/>
            <w:w w:val="105"/>
            <w:sz w:val="19"/>
          </w:rPr>
          <w:t>t</w:t>
        </w:r>
        <w:r>
          <w:rPr>
            <w:rFonts w:ascii="Calibri"/>
            <w:w w:val="105"/>
            <w:sz w:val="19"/>
          </w:rPr>
          <w:t>p:</w:t>
        </w:r>
        <w:r>
          <w:rPr>
            <w:rFonts w:ascii="Calibri"/>
            <w:spacing w:val="-28"/>
            <w:w w:val="105"/>
            <w:sz w:val="19"/>
          </w:rPr>
          <w:t>/</w:t>
        </w:r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.oe</w:t>
        </w:r>
        <w:r>
          <w:rPr>
            <w:rFonts w:ascii="Calibri"/>
            <w:spacing w:val="-3"/>
            <w:w w:val="105"/>
            <w:sz w:val="19"/>
          </w:rPr>
          <w:t>c</w:t>
        </w:r>
        <w:r>
          <w:rPr>
            <w:rFonts w:ascii="Calibri"/>
            <w:spacing w:val="-2"/>
            <w:w w:val="105"/>
            <w:sz w:val="19"/>
          </w:rPr>
          <w:t>d</w:t>
        </w:r>
        <w:r>
          <w:rPr>
            <w:rFonts w:ascii="Calibri"/>
            <w:w w:val="105"/>
            <w:sz w:val="19"/>
          </w:rPr>
          <w:t>bet</w:t>
        </w:r>
        <w:r>
          <w:rPr>
            <w:rFonts w:ascii="Calibri"/>
            <w:spacing w:val="-2"/>
            <w:w w:val="105"/>
            <w:sz w:val="19"/>
          </w:rPr>
          <w:t>t</w:t>
        </w:r>
        <w:r>
          <w:rPr>
            <w:rFonts w:ascii="Calibri"/>
            <w:w w:val="105"/>
            <w:sz w:val="19"/>
          </w:rPr>
          <w:t>erli</w:t>
        </w:r>
        <w:r>
          <w:rPr>
            <w:rFonts w:ascii="Calibri"/>
            <w:spacing w:val="-1"/>
            <w:w w:val="105"/>
            <w:sz w:val="19"/>
          </w:rPr>
          <w:t>f</w:t>
        </w:r>
        <w:r>
          <w:rPr>
            <w:rFonts w:ascii="Calibri"/>
            <w:w w:val="105"/>
            <w:sz w:val="19"/>
          </w:rPr>
          <w:t>eind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w w:val="105"/>
            <w:sz w:val="19"/>
          </w:rPr>
          <w:t>x.o</w:t>
        </w:r>
        <w:r>
          <w:rPr>
            <w:rFonts w:ascii="Calibri"/>
            <w:spacing w:val="-1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g,</w:t>
        </w:r>
      </w:hyperlink>
      <w:r>
        <w:rPr>
          <w:rFonts w:ascii="Calibri"/>
          <w:spacing w:val="2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2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3"/>
          <w:w w:val="105"/>
          <w:sz w:val="19"/>
        </w:rPr>
        <w:t>cc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sed</w:t>
      </w:r>
      <w:r>
        <w:rPr>
          <w:rFonts w:ascii="Calibri"/>
          <w:spacing w:val="-1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-2"/>
          <w:w w:val="105"/>
          <w:sz w:val="19"/>
        </w:rPr>
        <w:t> </w:t>
      </w:r>
      <w:r>
        <w:rPr>
          <w:rFonts w:ascii="Calibri"/>
          <w:w w:val="105"/>
          <w:sz w:val="19"/>
        </w:rPr>
        <w:t>Sep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-3"/>
          <w:w w:val="105"/>
          <w:sz w:val="19"/>
        </w:rPr>
        <w:t>m</w:t>
      </w:r>
      <w:r>
        <w:rPr>
          <w:rFonts w:ascii="Calibri"/>
          <w:w w:val="105"/>
          <w:sz w:val="19"/>
        </w:rPr>
        <w:t>ber</w:t>
      </w:r>
      <w:r>
        <w:rPr>
          <w:rFonts w:ascii="Calibri"/>
          <w:spacing w:val="2"/>
          <w:w w:val="105"/>
          <w:sz w:val="19"/>
        </w:rPr>
        <w:t> </w:t>
      </w:r>
      <w:r>
        <w:rPr>
          <w:rFonts w:ascii="Calibri"/>
          <w:w w:val="105"/>
          <w:sz w:val="19"/>
        </w:rPr>
        <w:t>20</w:t>
      </w:r>
      <w:r>
        <w:rPr>
          <w:rFonts w:ascii="Calibri"/>
          <w:spacing w:val="-3"/>
          <w:w w:val="105"/>
          <w:sz w:val="19"/>
        </w:rPr>
        <w:t>1</w:t>
      </w:r>
      <w:r>
        <w:rPr>
          <w:rFonts w:ascii="Calibri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1474" w:val="left" w:leader="none"/>
        </w:tabs>
        <w:spacing w:before="69"/>
        <w:ind w:left="1474" w:right="0" w:hanging="454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r>
        <w:rPr>
          <w:rFonts w:ascii="Calibri"/>
          <w:w w:val="105"/>
          <w:sz w:val="19"/>
        </w:rPr>
        <w:t>/</w:t>
      </w:r>
      <w:r>
        <w:rPr>
          <w:rFonts w:ascii="Calibri"/>
          <w:spacing w:val="-1"/>
          <w:w w:val="105"/>
          <w:sz w:val="19"/>
        </w:rPr>
        <w:t>c</w:t>
      </w:r>
      <w:r>
        <w:rPr>
          <w:rFonts w:ascii="Calibri"/>
          <w:w w:val="105"/>
          <w:sz w:val="19"/>
        </w:rPr>
        <w:t>h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ld</w:t>
      </w:r>
      <w:r>
        <w:rPr>
          <w:rFonts w:ascii="Calibri"/>
          <w:spacing w:val="-2"/>
          <w:w w:val="105"/>
          <w:sz w:val="19"/>
        </w:rPr>
        <w:t>y</w:t>
      </w:r>
      <w:r>
        <w:rPr>
          <w:rFonts w:ascii="Calibri"/>
          <w:w w:val="105"/>
          <w:sz w:val="19"/>
        </w:rPr>
        <w:t>out</w:t>
      </w:r>
      <w:r>
        <w:rPr>
          <w:rFonts w:ascii="Calibri"/>
          <w:spacing w:val="-1"/>
          <w:w w:val="105"/>
          <w:sz w:val="19"/>
        </w:rPr>
        <w:t>h</w:t>
      </w:r>
      <w:r>
        <w:rPr>
          <w:rFonts w:ascii="Calibri"/>
          <w:spacing w:val="-2"/>
          <w:w w:val="105"/>
          <w:sz w:val="19"/>
        </w:rPr>
        <w:t>w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ll</w:t>
      </w:r>
      <w:r>
        <w:rPr>
          <w:rFonts w:ascii="Calibri"/>
          <w:w w:val="105"/>
          <w:sz w:val="19"/>
        </w:rPr>
        <w:t>being.g</w:t>
      </w:r>
      <w:r>
        <w:rPr>
          <w:rFonts w:ascii="Calibri"/>
          <w:spacing w:val="-1"/>
          <w:w w:val="105"/>
          <w:sz w:val="19"/>
        </w:rPr>
        <w:t>o</w:t>
      </w:r>
      <w:r>
        <w:rPr>
          <w:rFonts w:ascii="Calibri"/>
          <w:w w:val="105"/>
          <w:sz w:val="19"/>
        </w:rPr>
        <w:t>vt.n</w:t>
      </w:r>
      <w:r>
        <w:rPr>
          <w:rFonts w:ascii="Calibri"/>
          <w:spacing w:val="-8"/>
          <w:w w:val="105"/>
          <w:sz w:val="19"/>
        </w:rPr>
        <w:t>z</w:t>
      </w:r>
      <w:r>
        <w:rPr>
          <w:rFonts w:ascii="Calibri"/>
          <w:spacing w:val="-17"/>
          <w:w w:val="105"/>
          <w:sz w:val="19"/>
        </w:rPr>
        <w:t>/</w:t>
      </w:r>
      <w:r>
        <w:rPr>
          <w:rFonts w:ascii="Calibri"/>
          <w:w w:val="105"/>
          <w:sz w:val="19"/>
        </w:rPr>
        <w:t>,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t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3"/>
          <w:w w:val="105"/>
          <w:sz w:val="19"/>
        </w:rPr>
        <w:t>cc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spacing w:val="-2"/>
          <w:w w:val="105"/>
          <w:sz w:val="19"/>
        </w:rPr>
        <w:t>s</w:t>
      </w:r>
      <w:r>
        <w:rPr>
          <w:rFonts w:ascii="Calibri"/>
          <w:w w:val="105"/>
          <w:sz w:val="19"/>
        </w:rPr>
        <w:t>sed</w:t>
      </w:r>
      <w:r>
        <w:rPr>
          <w:rFonts w:ascii="Calibri"/>
          <w:spacing w:val="13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17"/>
          <w:w w:val="105"/>
          <w:sz w:val="19"/>
        </w:rPr>
        <w:t> </w:t>
      </w:r>
      <w:r>
        <w:rPr>
          <w:rFonts w:ascii="Calibri"/>
          <w:w w:val="105"/>
          <w:sz w:val="19"/>
        </w:rPr>
        <w:t>Oc</w:t>
      </w:r>
      <w:r>
        <w:rPr>
          <w:rFonts w:ascii="Calibri"/>
          <w:spacing w:val="-1"/>
          <w:w w:val="105"/>
          <w:sz w:val="19"/>
        </w:rPr>
        <w:t>to</w:t>
      </w:r>
      <w:r>
        <w:rPr>
          <w:rFonts w:ascii="Calibri"/>
          <w:w w:val="105"/>
          <w:sz w:val="19"/>
        </w:rPr>
        <w:t>ber</w:t>
      </w:r>
      <w:r>
        <w:rPr>
          <w:rFonts w:ascii="Calibri"/>
          <w:spacing w:val="16"/>
          <w:w w:val="105"/>
          <w:sz w:val="19"/>
        </w:rPr>
        <w:t> </w:t>
      </w:r>
      <w:r>
        <w:rPr>
          <w:rFonts w:ascii="Calibri"/>
          <w:w w:val="105"/>
          <w:sz w:val="19"/>
        </w:rPr>
        <w:t>20</w:t>
      </w:r>
      <w:r>
        <w:rPr>
          <w:rFonts w:ascii="Calibri"/>
          <w:spacing w:val="-3"/>
          <w:w w:val="105"/>
          <w:sz w:val="19"/>
        </w:rPr>
        <w:t>1</w:t>
      </w:r>
      <w:r>
        <w:rPr>
          <w:rFonts w:ascii="Calibri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1474" w:val="left" w:leader="none"/>
        </w:tabs>
        <w:spacing w:line="228" w:lineRule="exact" w:before="68"/>
        <w:ind w:left="1474" w:right="2195" w:hanging="454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hyperlink r:id="rId48"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.pm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.g</w:t>
        </w:r>
        <w:r>
          <w:rPr>
            <w:rFonts w:ascii="Calibri"/>
            <w:spacing w:val="-1"/>
            <w:w w:val="105"/>
            <w:sz w:val="19"/>
          </w:rPr>
          <w:t>o</w:t>
        </w:r>
      </w:hyperlink>
      <w:r>
        <w:rPr>
          <w:rFonts w:ascii="Calibri"/>
          <w:spacing w:val="-7"/>
          <w:w w:val="105"/>
          <w:sz w:val="19"/>
        </w:rPr>
        <w:t>v</w:t>
      </w:r>
      <w:hyperlink r:id="rId48">
        <w:r>
          <w:rPr>
            <w:rFonts w:ascii="Calibri"/>
            <w:w w:val="105"/>
            <w:sz w:val="19"/>
          </w:rPr>
          <w:t>.au/</w:t>
        </w:r>
        <w:r>
          <w:rPr>
            <w:rFonts w:ascii="Calibri"/>
            <w:spacing w:val="-2"/>
            <w:w w:val="105"/>
            <w:sz w:val="19"/>
          </w:rPr>
          <w:t>s</w:t>
        </w:r>
        <w:r>
          <w:rPr>
            <w:rFonts w:ascii="Calibri"/>
            <w:w w:val="105"/>
            <w:sz w:val="19"/>
          </w:rPr>
          <w:t>i</w:t>
        </w:r>
        <w:r>
          <w:rPr>
            <w:rFonts w:ascii="Calibri"/>
            <w:spacing w:val="-1"/>
            <w:w w:val="105"/>
            <w:sz w:val="19"/>
          </w:rPr>
          <w:t>te</w:t>
        </w:r>
        <w:r>
          <w:rPr>
            <w:rFonts w:ascii="Calibri"/>
            <w:w w:val="105"/>
            <w:sz w:val="19"/>
          </w:rPr>
          <w:t>s/de</w:t>
        </w:r>
        <w:r>
          <w:rPr>
            <w:rFonts w:ascii="Calibri"/>
            <w:spacing w:val="-3"/>
            <w:w w:val="105"/>
            <w:sz w:val="19"/>
          </w:rPr>
          <w:t>f</w:t>
        </w:r>
        <w:r>
          <w:rPr>
            <w:rFonts w:ascii="Calibri"/>
            <w:w w:val="105"/>
            <w:sz w:val="19"/>
          </w:rPr>
          <w:t>a</w:t>
        </w:r>
        <w:r>
          <w:rPr>
            <w:rFonts w:ascii="Calibri"/>
            <w:spacing w:val="-1"/>
            <w:w w:val="105"/>
            <w:sz w:val="19"/>
          </w:rPr>
          <w:t>u</w:t>
        </w:r>
        <w:r>
          <w:rPr>
            <w:rFonts w:ascii="Calibri"/>
            <w:w w:val="105"/>
            <w:sz w:val="19"/>
          </w:rPr>
          <w:t>lt/f</w:t>
        </w:r>
        <w:r>
          <w:rPr>
            <w:rFonts w:ascii="Calibri"/>
            <w:spacing w:val="-1"/>
            <w:w w:val="105"/>
            <w:sz w:val="19"/>
          </w:rPr>
          <w:t>i</w:t>
        </w:r>
        <w:r>
          <w:rPr>
            <w:rFonts w:ascii="Calibri"/>
            <w:w w:val="105"/>
            <w:sz w:val="19"/>
          </w:rPr>
          <w:t>l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w w:val="105"/>
            <w:sz w:val="19"/>
          </w:rPr>
          <w:t>s/</w:t>
        </w:r>
        <w:r>
          <w:rPr>
            <w:rFonts w:ascii="Calibri"/>
            <w:spacing w:val="-1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epo</w:t>
        </w:r>
        <w:r>
          <w:rPr>
            <w:rFonts w:ascii="Calibri"/>
            <w:spacing w:val="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ts/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l</w:t>
        </w:r>
        <w:r>
          <w:rPr>
            <w:rFonts w:ascii="Calibri"/>
            <w:spacing w:val="-1"/>
            <w:w w:val="105"/>
            <w:sz w:val="19"/>
          </w:rPr>
          <w:t>o</w:t>
        </w:r>
        <w:r>
          <w:rPr>
            <w:rFonts w:ascii="Calibri"/>
            <w:spacing w:val="-2"/>
            <w:w w:val="105"/>
            <w:sz w:val="19"/>
          </w:rPr>
          <w:t>s</w:t>
        </w:r>
        <w:r>
          <w:rPr>
            <w:rFonts w:ascii="Calibri"/>
            <w:w w:val="105"/>
            <w:sz w:val="19"/>
          </w:rPr>
          <w:t>in</w:t>
        </w:r>
        <w:r>
          <w:rPr>
            <w:rFonts w:ascii="Calibri"/>
            <w:spacing w:val="-1"/>
            <w:w w:val="105"/>
            <w:sz w:val="19"/>
          </w:rPr>
          <w:t>g</w:t>
        </w:r>
        <w:r>
          <w:rPr>
            <w:rFonts w:ascii="Calibri"/>
            <w:w w:val="105"/>
            <w:sz w:val="19"/>
          </w:rPr>
          <w:t>-the-</w:t>
        </w:r>
        <w:r>
          <w:rPr>
            <w:rFonts w:ascii="Calibri"/>
            <w:spacing w:val="-3"/>
            <w:w w:val="105"/>
            <w:sz w:val="19"/>
          </w:rPr>
          <w:t>g</w:t>
        </w:r>
        <w:r>
          <w:rPr>
            <w:rFonts w:ascii="Calibri"/>
            <w:w w:val="105"/>
            <w:sz w:val="19"/>
          </w:rPr>
          <w:t>ap</w:t>
        </w:r>
        <w:r>
          <w:rPr>
            <w:rFonts w:ascii="Calibri"/>
            <w:spacing w:val="-4"/>
            <w:w w:val="105"/>
            <w:sz w:val="19"/>
          </w:rPr>
          <w:t>-</w:t>
        </w:r>
        <w:r>
          <w:rPr>
            <w:rFonts w:ascii="Calibri"/>
            <w:w w:val="105"/>
            <w:sz w:val="19"/>
          </w:rPr>
          <w:t>2018/</w:t>
        </w:r>
        <w:r>
          <w:rPr>
            <w:rFonts w:ascii="Calibri"/>
            <w:spacing w:val="-1"/>
            <w:w w:val="105"/>
            <w:sz w:val="19"/>
          </w:rPr>
          <w:t>e</w:t>
        </w:r>
        <w:r>
          <w:rPr>
            <w:rFonts w:ascii="Calibri"/>
            <w:spacing w:val="-4"/>
            <w:w w:val="105"/>
            <w:sz w:val="19"/>
          </w:rPr>
          <w:t>x</w:t>
        </w:r>
        <w:r>
          <w:rPr>
            <w:rFonts w:ascii="Calibri"/>
            <w:w w:val="105"/>
            <w:sz w:val="19"/>
          </w:rPr>
          <w:t>e</w:t>
        </w:r>
        <w:r>
          <w:rPr>
            <w:rFonts w:ascii="Calibri"/>
            <w:spacing w:val="-1"/>
            <w:w w:val="105"/>
            <w:sz w:val="19"/>
          </w:rPr>
          <w:t>c</w:t>
        </w:r>
        <w:r>
          <w:rPr>
            <w:rFonts w:ascii="Calibri"/>
            <w:w w:val="105"/>
            <w:sz w:val="19"/>
          </w:rPr>
          <w:t>ut</w:t>
        </w:r>
        <w:r>
          <w:rPr>
            <w:rFonts w:ascii="Calibri"/>
            <w:spacing w:val="-2"/>
            <w:w w:val="105"/>
            <w:sz w:val="19"/>
          </w:rPr>
          <w:t>iv</w:t>
        </w:r>
        <w:r>
          <w:rPr>
            <w:rFonts w:ascii="Calibri"/>
            <w:w w:val="105"/>
            <w:sz w:val="19"/>
          </w:rPr>
          <w:t>e</w:t>
        </w:r>
        <w:r>
          <w:rPr>
            <w:rFonts w:ascii="Calibri"/>
            <w:spacing w:val="-2"/>
            <w:w w:val="105"/>
            <w:sz w:val="19"/>
          </w:rPr>
          <w:t>-</w:t>
        </w:r>
        <w:r>
          <w:rPr>
            <w:rFonts w:ascii="Calibri"/>
            <w:spacing w:val="-1"/>
            <w:w w:val="105"/>
            <w:sz w:val="19"/>
          </w:rPr>
          <w:t>s</w:t>
        </w:r>
        <w:r>
          <w:rPr>
            <w:rFonts w:ascii="Calibri"/>
            <w:spacing w:val="-2"/>
            <w:w w:val="105"/>
            <w:sz w:val="19"/>
          </w:rPr>
          <w:t>u</w:t>
        </w:r>
        <w:r>
          <w:rPr>
            <w:rFonts w:ascii="Calibri"/>
            <w:w w:val="105"/>
            <w:sz w:val="19"/>
          </w:rPr>
          <w:t>m</w:t>
        </w:r>
        <w:r>
          <w:rPr>
            <w:rFonts w:ascii="Calibri"/>
            <w:spacing w:val="-3"/>
            <w:w w:val="105"/>
            <w:sz w:val="19"/>
          </w:rPr>
          <w:t>m</w:t>
        </w:r>
        <w:r>
          <w:rPr>
            <w:rFonts w:ascii="Calibri"/>
            <w:w w:val="105"/>
            <w:sz w:val="19"/>
          </w:rPr>
          <w:t>a</w:t>
        </w:r>
        <w:r>
          <w:rPr>
            <w:rFonts w:ascii="Calibri"/>
            <w:spacing w:val="2"/>
            <w:w w:val="105"/>
            <w:sz w:val="19"/>
          </w:rPr>
          <w:t>r</w:t>
        </w:r>
        <w:r>
          <w:rPr>
            <w:rFonts w:ascii="Calibri"/>
            <w:spacing w:val="-7"/>
            <w:w w:val="105"/>
            <w:sz w:val="19"/>
          </w:rPr>
          <w:t>y</w:t>
        </w:r>
        <w:r>
          <w:rPr>
            <w:rFonts w:ascii="Calibri"/>
            <w:w w:val="105"/>
            <w:sz w:val="19"/>
          </w:rPr>
          <w:t>.h</w:t>
        </w:r>
        <w:r>
          <w:rPr>
            <w:rFonts w:ascii="Calibri"/>
            <w:spacing w:val="-2"/>
            <w:w w:val="105"/>
            <w:sz w:val="19"/>
          </w:rPr>
          <w:t>t</w:t>
        </w:r>
        <w:r>
          <w:rPr>
            <w:rFonts w:ascii="Calibri"/>
            <w:spacing w:val="-3"/>
            <w:w w:val="105"/>
            <w:sz w:val="19"/>
          </w:rPr>
          <w:t>m</w:t>
        </w:r>
        <w:r>
          <w:rPr>
            <w:rFonts w:ascii="Calibri"/>
            <w:w w:val="105"/>
            <w:sz w:val="19"/>
          </w:rPr>
          <w:t>l,</w:t>
        </w:r>
      </w:hyperlink>
      <w:r>
        <w:rPr>
          <w:rFonts w:ascii="Calibri"/>
          <w:w w:val="116"/>
          <w:sz w:val="19"/>
        </w:rPr>
        <w:t> </w:t>
      </w:r>
      <w:r>
        <w:rPr>
          <w:rFonts w:ascii="Calibri"/>
          <w:spacing w:val="-1"/>
          <w:w w:val="105"/>
          <w:sz w:val="19"/>
        </w:rPr>
        <w:t>date</w:t>
      </w:r>
      <w:r>
        <w:rPr>
          <w:rFonts w:ascii="Calibri"/>
          <w:spacing w:val="5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accessed</w:t>
      </w:r>
      <w:r>
        <w:rPr>
          <w:rFonts w:ascii="Calibri"/>
          <w:spacing w:val="3"/>
          <w:w w:val="105"/>
          <w:sz w:val="19"/>
        </w:rPr>
        <w:t> </w:t>
      </w:r>
      <w:r>
        <w:rPr>
          <w:rFonts w:ascii="Calibri"/>
          <w:w w:val="105"/>
          <w:sz w:val="19"/>
        </w:rPr>
        <w:t>1</w:t>
      </w:r>
      <w:r>
        <w:rPr>
          <w:rFonts w:ascii="Calibri"/>
          <w:spacing w:val="1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Sept</w:t>
      </w:r>
      <w:r>
        <w:rPr>
          <w:rFonts w:ascii="Calibri"/>
          <w:spacing w:val="-2"/>
          <w:w w:val="105"/>
          <w:sz w:val="19"/>
        </w:rPr>
        <w:t>em</w:t>
      </w:r>
      <w:r>
        <w:rPr>
          <w:rFonts w:ascii="Calibri"/>
          <w:spacing w:val="-1"/>
          <w:w w:val="105"/>
          <w:sz w:val="19"/>
        </w:rPr>
        <w:t>ber</w:t>
      </w:r>
      <w:r>
        <w:rPr>
          <w:rFonts w:ascii="Calibri"/>
          <w:spacing w:val="6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201</w:t>
      </w:r>
      <w:r>
        <w:rPr>
          <w:rFonts w:ascii="Calibri"/>
          <w:spacing w:val="-1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numPr>
          <w:ilvl w:val="0"/>
          <w:numId w:val="3"/>
        </w:numPr>
        <w:tabs>
          <w:tab w:pos="1475" w:val="left" w:leader="none"/>
        </w:tabs>
        <w:spacing w:line="228" w:lineRule="exact" w:before="73"/>
        <w:ind w:left="1474" w:right="3232" w:hanging="454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us</w:t>
      </w:r>
      <w:r>
        <w:rPr>
          <w:rFonts w:ascii="Calibri"/>
          <w:spacing w:val="-3"/>
          <w:w w:val="105"/>
          <w:sz w:val="19"/>
        </w:rPr>
        <w:t>tr</w:t>
      </w:r>
      <w:r>
        <w:rPr>
          <w:rFonts w:ascii="Calibri"/>
          <w:w w:val="105"/>
          <w:sz w:val="19"/>
        </w:rPr>
        <w:t>al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an</w:t>
      </w:r>
      <w:r>
        <w:rPr>
          <w:rFonts w:ascii="Calibri"/>
          <w:spacing w:val="10"/>
          <w:w w:val="105"/>
          <w:sz w:val="19"/>
        </w:rPr>
        <w:t> </w:t>
      </w:r>
      <w:r>
        <w:rPr>
          <w:rFonts w:ascii="Calibri"/>
          <w:spacing w:val="-3"/>
          <w:w w:val="105"/>
          <w:sz w:val="19"/>
        </w:rPr>
        <w:t>R</w:t>
      </w:r>
      <w:r>
        <w:rPr>
          <w:rFonts w:ascii="Calibri"/>
          <w:spacing w:val="-1"/>
          <w:w w:val="105"/>
          <w:sz w:val="19"/>
        </w:rPr>
        <w:t>e</w:t>
      </w:r>
      <w:r>
        <w:rPr>
          <w:rFonts w:ascii="Calibri"/>
          <w:w w:val="105"/>
          <w:sz w:val="19"/>
        </w:rPr>
        <w:t>s</w:t>
      </w:r>
      <w:r>
        <w:rPr>
          <w:rFonts w:ascii="Calibri"/>
          <w:spacing w:val="-2"/>
          <w:w w:val="105"/>
          <w:sz w:val="19"/>
        </w:rPr>
        <w:t>e</w:t>
      </w:r>
      <w:r>
        <w:rPr>
          <w:rFonts w:ascii="Calibri"/>
          <w:w w:val="105"/>
          <w:sz w:val="19"/>
        </w:rPr>
        <w:t>a</w:t>
      </w:r>
      <w:r>
        <w:rPr>
          <w:rFonts w:ascii="Calibri"/>
          <w:spacing w:val="-1"/>
          <w:w w:val="105"/>
          <w:sz w:val="19"/>
        </w:rPr>
        <w:t>rc</w:t>
      </w:r>
      <w:r>
        <w:rPr>
          <w:rFonts w:ascii="Calibri"/>
          <w:w w:val="105"/>
          <w:sz w:val="19"/>
        </w:rPr>
        <w:t>h</w:t>
      </w:r>
      <w:r>
        <w:rPr>
          <w:rFonts w:ascii="Calibri"/>
          <w:spacing w:val="11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Al</w:t>
      </w:r>
      <w:r>
        <w:rPr>
          <w:rFonts w:ascii="Calibri"/>
          <w:w w:val="105"/>
          <w:sz w:val="19"/>
        </w:rPr>
        <w:t>l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an</w:t>
      </w:r>
      <w:r>
        <w:rPr>
          <w:rFonts w:ascii="Calibri"/>
          <w:spacing w:val="-3"/>
          <w:w w:val="105"/>
          <w:sz w:val="19"/>
        </w:rPr>
        <w:t>c</w:t>
      </w:r>
      <w:r>
        <w:rPr>
          <w:rFonts w:ascii="Calibri"/>
          <w:w w:val="105"/>
          <w:sz w:val="19"/>
        </w:rPr>
        <w:t>e</w:t>
      </w:r>
      <w:r>
        <w:rPr>
          <w:rFonts w:ascii="Calibri"/>
          <w:spacing w:val="11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f</w:t>
      </w:r>
      <w:r>
        <w:rPr>
          <w:rFonts w:ascii="Calibri"/>
          <w:w w:val="105"/>
          <w:sz w:val="19"/>
        </w:rPr>
        <w:t>or</w:t>
      </w:r>
      <w:r>
        <w:rPr>
          <w:rFonts w:ascii="Calibri"/>
          <w:spacing w:val="11"/>
          <w:w w:val="105"/>
          <w:sz w:val="19"/>
        </w:rPr>
        <w:t> </w:t>
      </w:r>
      <w:r>
        <w:rPr>
          <w:rFonts w:ascii="Calibri"/>
          <w:spacing w:val="-4"/>
          <w:w w:val="105"/>
          <w:sz w:val="19"/>
        </w:rPr>
        <w:t>C</w:t>
      </w:r>
      <w:r>
        <w:rPr>
          <w:rFonts w:ascii="Calibri"/>
          <w:w w:val="105"/>
          <w:sz w:val="19"/>
        </w:rPr>
        <w:t>h</w:t>
      </w:r>
      <w:r>
        <w:rPr>
          <w:rFonts w:ascii="Calibri"/>
          <w:spacing w:val="-1"/>
          <w:w w:val="105"/>
          <w:sz w:val="19"/>
        </w:rPr>
        <w:t>i</w:t>
      </w:r>
      <w:r>
        <w:rPr>
          <w:rFonts w:ascii="Calibri"/>
          <w:w w:val="105"/>
          <w:sz w:val="19"/>
        </w:rPr>
        <w:t>ld</w:t>
      </w:r>
      <w:r>
        <w:rPr>
          <w:rFonts w:ascii="Calibri"/>
          <w:spacing w:val="-1"/>
          <w:w w:val="105"/>
          <w:sz w:val="19"/>
        </w:rPr>
        <w:t>r</w:t>
      </w:r>
      <w:r>
        <w:rPr>
          <w:rFonts w:ascii="Calibri"/>
          <w:w w:val="105"/>
          <w:sz w:val="19"/>
        </w:rPr>
        <w:t>en</w:t>
      </w:r>
      <w:r>
        <w:rPr>
          <w:rFonts w:ascii="Calibri"/>
          <w:spacing w:val="11"/>
          <w:w w:val="105"/>
          <w:sz w:val="19"/>
        </w:rPr>
        <w:t> </w:t>
      </w:r>
      <w:r>
        <w:rPr>
          <w:rFonts w:ascii="Calibri"/>
          <w:w w:val="105"/>
          <w:sz w:val="19"/>
        </w:rPr>
        <w:t>and</w:t>
      </w:r>
      <w:r>
        <w:rPr>
          <w:rFonts w:ascii="Calibri"/>
          <w:spacing w:val="5"/>
          <w:w w:val="105"/>
          <w:sz w:val="19"/>
        </w:rPr>
        <w:t> </w:t>
      </w:r>
      <w:r>
        <w:rPr>
          <w:rFonts w:ascii="Calibri"/>
          <w:spacing w:val="-12"/>
          <w:w w:val="105"/>
          <w:sz w:val="19"/>
        </w:rPr>
        <w:t>Y</w:t>
      </w:r>
      <w:r>
        <w:rPr>
          <w:rFonts w:ascii="Calibri"/>
          <w:w w:val="105"/>
          <w:sz w:val="19"/>
        </w:rPr>
        <w:t>outh,</w:t>
      </w:r>
      <w:r>
        <w:rPr>
          <w:rFonts w:ascii="Calibri"/>
          <w:spacing w:val="11"/>
          <w:w w:val="105"/>
          <w:sz w:val="19"/>
        </w:rPr>
        <w:t> </w:t>
      </w:r>
      <w:r>
        <w:rPr>
          <w:rFonts w:ascii="Calibri"/>
          <w:w w:val="105"/>
          <w:sz w:val="19"/>
        </w:rPr>
        <w:t>ht</w:t>
      </w:r>
      <w:r>
        <w:rPr>
          <w:rFonts w:ascii="Calibri"/>
          <w:spacing w:val="-3"/>
          <w:w w:val="105"/>
          <w:sz w:val="19"/>
        </w:rPr>
        <w:t>tp</w:t>
      </w:r>
      <w:r>
        <w:rPr>
          <w:rFonts w:ascii="Calibri"/>
          <w:w w:val="105"/>
          <w:sz w:val="19"/>
        </w:rPr>
        <w:t>s:</w:t>
      </w:r>
      <w:r>
        <w:rPr>
          <w:rFonts w:ascii="Calibri"/>
          <w:spacing w:val="-28"/>
          <w:w w:val="105"/>
          <w:sz w:val="19"/>
        </w:rPr>
        <w:t>/</w:t>
      </w:r>
      <w:hyperlink r:id="rId52">
        <w:r>
          <w:rPr>
            <w:rFonts w:ascii="Calibri"/>
            <w:w w:val="105"/>
            <w:sz w:val="19"/>
          </w:rPr>
          <w:t>/ww</w:t>
        </w:r>
        <w:r>
          <w:rPr>
            <w:rFonts w:ascii="Calibri"/>
            <w:spacing w:val="-4"/>
            <w:w w:val="105"/>
            <w:sz w:val="19"/>
          </w:rPr>
          <w:t>w</w:t>
        </w:r>
        <w:r>
          <w:rPr>
            <w:rFonts w:ascii="Calibri"/>
            <w:w w:val="105"/>
            <w:sz w:val="19"/>
          </w:rPr>
          <w:t>.a</w:t>
        </w:r>
        <w:r>
          <w:rPr>
            <w:rFonts w:ascii="Calibri"/>
            <w:spacing w:val="-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ac</w:t>
        </w:r>
        <w:r>
          <w:rPr>
            <w:rFonts w:ascii="Calibri"/>
            <w:spacing w:val="-6"/>
            <w:w w:val="105"/>
            <w:sz w:val="19"/>
          </w:rPr>
          <w:t>y</w:t>
        </w:r>
        <w:r>
          <w:rPr>
            <w:rFonts w:ascii="Calibri"/>
            <w:w w:val="105"/>
            <w:sz w:val="19"/>
          </w:rPr>
          <w:t>.o</w:t>
        </w:r>
        <w:r>
          <w:rPr>
            <w:rFonts w:ascii="Calibri"/>
            <w:spacing w:val="-2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g.au/p</w:t>
        </w:r>
        <w:r>
          <w:rPr>
            <w:rFonts w:ascii="Calibri"/>
            <w:spacing w:val="-1"/>
            <w:w w:val="105"/>
            <w:sz w:val="19"/>
          </w:rPr>
          <w:t>r</w:t>
        </w:r>
        <w:r>
          <w:rPr>
            <w:rFonts w:ascii="Calibri"/>
            <w:w w:val="105"/>
            <w:sz w:val="19"/>
          </w:rPr>
          <w:t>o</w:t>
        </w:r>
        <w:r>
          <w:rPr>
            <w:rFonts w:ascii="Calibri"/>
            <w:spacing w:val="-2"/>
            <w:w w:val="105"/>
            <w:sz w:val="19"/>
          </w:rPr>
          <w:t>j</w:t>
        </w:r>
        <w:r>
          <w:rPr>
            <w:rFonts w:ascii="Calibri"/>
            <w:w w:val="105"/>
            <w:sz w:val="19"/>
          </w:rPr>
          <w:t>ects/</w:t>
        </w:r>
      </w:hyperlink>
      <w:r>
        <w:rPr>
          <w:rFonts w:ascii="Calibri"/>
          <w:w w:val="110"/>
          <w:sz w:val="19"/>
        </w:rPr>
        <w:t> </w:t>
      </w:r>
      <w:r>
        <w:rPr>
          <w:rFonts w:ascii="Calibri"/>
          <w:spacing w:val="-1"/>
          <w:w w:val="105"/>
          <w:sz w:val="19"/>
        </w:rPr>
        <w:t>the-nes</w:t>
      </w:r>
      <w:r>
        <w:rPr>
          <w:rFonts w:ascii="Calibri"/>
          <w:spacing w:val="-2"/>
          <w:w w:val="105"/>
          <w:sz w:val="19"/>
        </w:rPr>
        <w:t>t</w:t>
      </w:r>
      <w:r>
        <w:rPr>
          <w:rFonts w:ascii="Calibri"/>
          <w:spacing w:val="-1"/>
          <w:w w:val="105"/>
          <w:sz w:val="19"/>
        </w:rPr>
        <w:t>,</w:t>
      </w:r>
      <w:r>
        <w:rPr>
          <w:rFonts w:ascii="Calibri"/>
          <w:spacing w:val="4"/>
          <w:w w:val="105"/>
          <w:sz w:val="19"/>
        </w:rPr>
        <w:t> </w:t>
      </w:r>
      <w:r>
        <w:rPr>
          <w:rFonts w:ascii="Calibri"/>
          <w:spacing w:val="-1"/>
          <w:w w:val="105"/>
          <w:sz w:val="19"/>
        </w:rPr>
        <w:t>date</w:t>
      </w:r>
      <w:r>
        <w:rPr>
          <w:rFonts w:ascii="Calibri"/>
          <w:spacing w:val="5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accessed</w:t>
      </w:r>
      <w:r>
        <w:rPr>
          <w:rFonts w:ascii="Calibri"/>
          <w:spacing w:val="2"/>
          <w:w w:val="105"/>
          <w:sz w:val="19"/>
        </w:rPr>
        <w:t> </w:t>
      </w:r>
      <w:r>
        <w:rPr>
          <w:rFonts w:ascii="Calibri"/>
          <w:w w:val="105"/>
          <w:sz w:val="19"/>
        </w:rPr>
        <w:t>1 </w:t>
      </w:r>
      <w:r>
        <w:rPr>
          <w:rFonts w:ascii="Calibri"/>
          <w:spacing w:val="-1"/>
          <w:w w:val="105"/>
          <w:sz w:val="19"/>
        </w:rPr>
        <w:t>Sept</w:t>
      </w:r>
      <w:r>
        <w:rPr>
          <w:rFonts w:ascii="Calibri"/>
          <w:spacing w:val="-2"/>
          <w:w w:val="105"/>
          <w:sz w:val="19"/>
        </w:rPr>
        <w:t>em</w:t>
      </w:r>
      <w:r>
        <w:rPr>
          <w:rFonts w:ascii="Calibri"/>
          <w:spacing w:val="-1"/>
          <w:w w:val="105"/>
          <w:sz w:val="19"/>
        </w:rPr>
        <w:t>ber</w:t>
      </w:r>
      <w:r>
        <w:rPr>
          <w:rFonts w:ascii="Calibri"/>
          <w:spacing w:val="5"/>
          <w:w w:val="105"/>
          <w:sz w:val="19"/>
        </w:rPr>
        <w:t> </w:t>
      </w:r>
      <w:r>
        <w:rPr>
          <w:rFonts w:ascii="Calibri"/>
          <w:spacing w:val="-2"/>
          <w:w w:val="105"/>
          <w:sz w:val="19"/>
        </w:rPr>
        <w:t>201</w:t>
      </w:r>
      <w:r>
        <w:rPr>
          <w:rFonts w:ascii="Calibri"/>
          <w:spacing w:val="-1"/>
          <w:w w:val="105"/>
          <w:sz w:val="19"/>
        </w:rPr>
        <w:t>9.</w:t>
      </w:r>
      <w:r>
        <w:rPr>
          <w:rFonts w:ascii="Calibri"/>
          <w:sz w:val="19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9"/>
          <w:szCs w:val="29"/>
        </w:rPr>
      </w:pPr>
    </w:p>
    <w:p>
      <w:pPr>
        <w:spacing w:before="67"/>
        <w:ind w:left="0" w:right="281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2"/>
          <w:w w:val="95"/>
          <w:sz w:val="18"/>
        </w:rPr>
        <w:t>21</w:t>
      </w:r>
      <w:r>
        <w:rPr>
          <w:rFonts w:ascii="Calibri"/>
          <w:sz w:val="18"/>
        </w:rPr>
      </w:r>
    </w:p>
    <w:p>
      <w:pPr>
        <w:spacing w:after="0"/>
        <w:jc w:val="right"/>
        <w:rPr>
          <w:rFonts w:ascii="Calibri" w:hAnsi="Calibri" w:cs="Calibri" w:eastAsia="Calibri"/>
          <w:sz w:val="18"/>
          <w:szCs w:val="18"/>
        </w:rPr>
        <w:sectPr>
          <w:headerReference w:type="default" r:id="rId51"/>
          <w:pgSz w:w="11910" w:h="16840"/>
          <w:pgMar w:header="1828" w:footer="0" w:top="2180" w:bottom="0" w:left="0" w:right="0"/>
        </w:sectPr>
      </w:pPr>
    </w:p>
    <w:p>
      <w:pPr>
        <w:spacing w:before="51"/>
        <w:ind w:left="0" w:right="116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color w:val="6D6E71"/>
          <w:spacing w:val="-1"/>
          <w:w w:val="105"/>
          <w:sz w:val="14"/>
        </w:rPr>
        <w:t>0722-NOV2019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9"/>
          <w:szCs w:val="19"/>
        </w:rPr>
      </w:pPr>
    </w:p>
    <w:p>
      <w:pPr>
        <w:spacing w:line="200" w:lineRule="atLeast"/>
        <w:ind w:left="535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840405" cy="881062"/>
            <wp:effectExtent l="0" t="0" r="0" b="0"/>
            <wp:docPr id="5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05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1"/>
          <w:szCs w:val="11"/>
        </w:rPr>
      </w:pPr>
    </w:p>
    <w:p>
      <w:pPr>
        <w:spacing w:line="200" w:lineRule="atLeast"/>
        <w:ind w:left="537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844575" cy="862012"/>
            <wp:effectExtent l="0" t="0" r="0" b="0"/>
            <wp:docPr id="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575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7"/>
          <w:szCs w:val="27"/>
        </w:rPr>
      </w:pPr>
    </w:p>
    <w:p>
      <w:pPr>
        <w:spacing w:line="200" w:lineRule="atLeast"/>
        <w:ind w:left="537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825186" cy="876300"/>
            <wp:effectExtent l="0" t="0" r="0" b="0"/>
            <wp:docPr id="9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6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00" w:lineRule="atLeast"/>
        <w:ind w:left="529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860806" cy="872775"/>
            <wp:effectExtent l="0" t="0" r="0" b="0"/>
            <wp:docPr id="11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806" cy="87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sectPr>
      <w:headerReference w:type="even" r:id="rId53"/>
      <w:pgSz w:w="16840" w:h="11910" w:orient="landscape"/>
      <w:pgMar w:header="0" w:footer="0" w:top="40" w:bottom="280" w:left="24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48.077866pt;margin-top:89.33374pt;width:14.25pt;height:16.1pt;mso-position-horizontal-relative:page;mso-position-vertical-relative:page;z-index:-67840" coordorigin="4962,1787" coordsize="285,322">
          <v:group style="position:absolute;left:4962;top:1787;width:285;height:322" coordorigin="4962,1787" coordsize="285,322">
            <v:shape style="position:absolute;left:4962;top:1787;width:285;height:322" coordorigin="4962,1787" coordsize="285,322" path="m5109,1787l5037,1805,4990,1844,4963,1916,4962,1935,4962,1958,4970,2021,5004,2073,5062,2104,5087,2108,5106,2105,5125,2100,5164,2088,5183,2082,5230,2037,5245,2000,5083,2000,5065,1999,5049,1993,5034,1981,5023,1965,5015,1945,5020,1925,5032,1910,5047,1907,5235,1907,5233,1900,5207,1846,5159,1800,5127,1788,5109,1787xe" filled="true" fillcolor="#000000" stroked="false">
              <v:path arrowok="t"/>
              <v:fill type="solid"/>
            </v:shape>
            <v:shape style="position:absolute;left:4962;top:1787;width:285;height:322" coordorigin="4962,1787" coordsize="285,322" path="m5235,1907l5047,1907,5066,1910,5087,1917,5105,1928,5118,1942,5122,1958,5114,1979,5107,1994,5102,1996,5083,2000,5245,2000,5246,1981,5246,1979,5244,1960,5241,1940,5238,1920,5235,1907xe" filled="true" fillcolor="#000000" stroked="false">
              <v:path arrowok="t"/>
              <v:fill type="solid"/>
            </v:shape>
          </v:group>
          <v:group style="position:absolute;left:4988;top:1823;width:232;height:263" coordorigin="4988,1823" coordsize="232,263">
            <v:shape style="position:absolute;left:4988;top:1823;width:232;height:263" coordorigin="4988,1823" coordsize="232,263" path="m5114,1823l5043,1843,4999,1890,4988,1947,4988,1968,5002,2028,5046,2073,5092,2085,5111,2082,5130,2076,5150,2070,5169,2064,5213,2017,5219,1997,5087,1997,5069,1995,5053,1987,5041,1973,5032,1953,5037,1936,5055,1921,5211,1921,5209,1916,5181,1862,5130,1826,5114,1823xe" filled="true" fillcolor="#fcb325" stroked="false">
              <v:path arrowok="t"/>
              <v:fill type="solid"/>
            </v:shape>
            <v:shape style="position:absolute;left:4988;top:1823;width:232;height:263" coordorigin="4988,1823" coordsize="232,263" path="m5211,1921l5055,1921,5075,1923,5097,1931,5114,1942,5121,1955,5115,1976,5107,1992,5106,1993,5087,1997,5219,1997,5220,1974,5218,1954,5214,1935,5211,1921xe" filled="true" fillcolor="#fcb325" stroked="false">
              <v:path arrowok="t"/>
              <v:fill type="solid"/>
            </v:shape>
          </v:group>
          <v:group style="position:absolute;left:5035;top:1925;width:87;height:73" coordorigin="5035,1925" coordsize="87,73">
            <v:shape style="position:absolute;left:5035;top:1925;width:87;height:73" coordorigin="5035,1925" coordsize="87,73" path="m5055,1925l5038,1932,5035,1949,5040,1974,5053,1987,5069,1995,5087,1997,5107,1992,5108,1989,5116,1972,5121,1950,5114,1940,5098,1931,5076,1925,5055,1925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5.273361pt;margin-top:89.454842pt;width:14.25pt;height:16.1pt;mso-position-horizontal-relative:page;mso-position-vertical-relative:page;z-index:-67816" coordorigin="905,1789" coordsize="285,322">
          <v:group style="position:absolute;left:905;top:1789;width:285;height:322" coordorigin="905,1789" coordsize="285,322">
            <v:shape style="position:absolute;left:905;top:1789;width:285;height:322" coordorigin="905,1789" coordsize="285,322" path="m1053,1789l981,1808,934,1847,907,1918,905,1937,906,1961,914,2023,948,2075,1006,2107,1030,2111,1049,2108,1069,2103,1107,2090,1127,2084,1174,2040,1189,2003,1027,2003,1009,2002,992,1995,978,1984,967,1968,959,1947,964,1928,976,1912,991,1909,1178,1909,1177,1903,1151,1848,1103,1802,1071,1791,1053,1789xe" filled="true" fillcolor="#000000" stroked="false">
              <v:path arrowok="t"/>
              <v:fill type="solid"/>
            </v:shape>
            <v:shape style="position:absolute;left:905;top:1789;width:285;height:322" coordorigin="905,1789" coordsize="285,322" path="m1178,1909l991,1909,1010,1912,1031,1920,1049,1931,1062,1945,1066,1961,1058,1981,1051,1996,1046,1998,1027,2003,1189,2003,1190,1984,1190,1981,1188,1962,1185,1942,1182,1922,1178,1909xe" filled="true" fillcolor="#000000" stroked="false">
              <v:path arrowok="t"/>
              <v:fill type="solid"/>
            </v:shape>
          </v:group>
          <v:group style="position:absolute;left:932;top:1825;width:232;height:263" coordorigin="932,1825" coordsize="232,263">
            <v:shape style="position:absolute;left:932;top:1825;width:232;height:263" coordorigin="932,1825" coordsize="232,263" path="m1057,1825l987,1846,943,1892,932,1950,932,1970,946,2031,990,2075,1036,2088,1055,2084,1074,2079,1094,2072,1113,2066,1157,2019,1163,2000,1031,2000,1013,1998,997,1989,985,1975,976,1956,981,1939,999,1923,1155,1923,1153,1918,1125,1865,1074,1828,1057,1825xe" filled="true" fillcolor="#fcb325" stroked="false">
              <v:path arrowok="t"/>
              <v:fill type="solid"/>
            </v:shape>
            <v:shape style="position:absolute;left:932;top:1825;width:232;height:263" coordorigin="932,1825" coordsize="232,263" path="m1155,1923l999,1923,1019,1926,1041,1933,1058,1945,1065,1957,1059,1978,1051,1995,1050,1995,1031,2000,1163,2000,1164,1977,1161,1957,1158,1937,1155,1923xe" filled="true" fillcolor="#fcb325" stroked="false">
              <v:path arrowok="t"/>
              <v:fill type="solid"/>
            </v:shape>
          </v:group>
          <v:group style="position:absolute;left:979;top:1927;width:87;height:73" coordorigin="979,1927" coordsize="87,73">
            <v:shape style="position:absolute;left:979;top:1927;width:87;height:73" coordorigin="979,1927" coordsize="87,73" path="m999,1927l982,1934,979,1952,984,1976,997,1990,1013,1998,1031,2000,1051,1995,1052,1992,1060,1974,1065,1952,1058,1942,1042,1934,1020,1928,999,1927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15.853577pt;margin-top:89.454842pt;width:14.25pt;height:16.1pt;mso-position-horizontal-relative:page;mso-position-vertical-relative:page;z-index:-67792" coordorigin="6317,1789" coordsize="285,322">
          <v:group style="position:absolute;left:6317;top:1789;width:285;height:322" coordorigin="6317,1789" coordsize="285,322">
            <v:shape style="position:absolute;left:6317;top:1789;width:285;height:322" coordorigin="6317,1789" coordsize="285,322" path="m6465,1789l6392,1808,6346,1847,6319,1918,6317,1937,6317,1961,6326,2023,6360,2075,6418,2107,6442,2111,6461,2108,6480,2103,6519,2090,6538,2084,6586,2040,6601,2003,6438,2003,6420,2002,6404,1995,6390,1984,6378,1968,6370,1947,6375,1928,6388,1912,6402,1909,6590,1909,6588,1903,6563,1848,6515,1802,6483,1791,6465,1789xe" filled="true" fillcolor="#000000" stroked="false">
              <v:path arrowok="t"/>
              <v:fill type="solid"/>
            </v:shape>
            <v:shape style="position:absolute;left:6317;top:1789;width:285;height:322" coordorigin="6317,1789" coordsize="285,322" path="m6590,1909l6402,1909,6422,1912,6442,1920,6461,1931,6474,1945,6478,1961,6470,1981,6462,1996,6457,1998,6438,2003,6601,2003,6602,1984,6602,1981,6600,1962,6597,1942,6593,1922,6590,1909xe" filled="true" fillcolor="#000000" stroked="false">
              <v:path arrowok="t"/>
              <v:fill type="solid"/>
            </v:shape>
          </v:group>
          <v:group style="position:absolute;left:6344;top:1825;width:232;height:263" coordorigin="6344,1825" coordsize="232,263">
            <v:shape style="position:absolute;left:6344;top:1825;width:232;height:263" coordorigin="6344,1825" coordsize="232,263" path="m6469,1825l6398,1846,6355,1892,6344,1950,6344,1970,6358,2031,6402,2075,6448,2088,6467,2084,6486,2079,6505,2072,6525,2066,6569,2019,6575,2000,6442,2000,6424,1998,6409,1989,6396,1975,6387,1956,6393,1939,6410,1923,6566,1923,6565,1918,6536,1865,6486,1828,6469,1825xe" filled="true" fillcolor="#fcb325" stroked="false">
              <v:path arrowok="t"/>
              <v:fill type="solid"/>
            </v:shape>
            <v:shape style="position:absolute;left:6344;top:1825;width:232;height:263" coordorigin="6344,1825" coordsize="232,263" path="m6566,1923l6410,1923,6431,1926,6453,1933,6470,1945,6477,1957,6470,1978,6463,1995,6461,1995,6442,2000,6575,2000,6575,1977,6573,1957,6570,1937,6566,1923xe" filled="true" fillcolor="#fcb325" stroked="false">
              <v:path arrowok="t"/>
              <v:fill type="solid"/>
            </v:shape>
          </v:group>
          <v:group style="position:absolute;left:6390;top:1927;width:87;height:73" coordorigin="6390,1927" coordsize="87,73">
            <v:shape style="position:absolute;left:6390;top:1927;width:87;height:73" coordorigin="6390,1927" coordsize="87,73" path="m6411,1927l6394,1934,6390,1952,6396,1976,6408,1990,6424,1998,6443,2000,6463,1995,6464,1992,6472,1974,6477,1952,6470,1942,6453,1934,6432,1928,6411,1927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14.411064pt;margin-top:90.299141pt;width:14.25pt;height:16.1pt;mso-position-horizontal-relative:page;mso-position-vertical-relative:page;z-index:-67768" coordorigin="2288,1806" coordsize="285,322">
          <v:group style="position:absolute;left:2288;top:1806;width:285;height:322" coordorigin="2288,1806" coordsize="285,322">
            <v:shape style="position:absolute;left:2288;top:1806;width:285;height:322" coordorigin="2288,1806" coordsize="285,322" path="m2436,1806l2363,1825,2317,1864,2290,1935,2288,1954,2288,1978,2297,2040,2331,2092,2389,2124,2413,2127,2432,2125,2451,2120,2490,2107,2510,2101,2557,2057,2572,2020,2409,2020,2391,2018,2375,2012,2361,2001,2350,1985,2341,1964,2346,1945,2359,1929,2373,1926,2561,1926,2560,1920,2534,1865,2486,1819,2454,1808,2436,1806xe" filled="true" fillcolor="#000000" stroked="false">
              <v:path arrowok="t"/>
              <v:fill type="solid"/>
            </v:shape>
            <v:shape style="position:absolute;left:2288;top:1806;width:285;height:322" coordorigin="2288,1806" coordsize="285,322" path="m2561,1926l2373,1926,2393,1929,2413,1937,2432,1948,2445,1962,2449,1978,2441,1998,2434,2013,2429,2015,2409,2020,2572,2020,2573,2001,2573,1998,2571,1979,2568,1959,2564,1939,2561,1926xe" filled="true" fillcolor="#000000" stroked="false">
              <v:path arrowok="t"/>
              <v:fill type="solid"/>
            </v:shape>
          </v:group>
          <v:group style="position:absolute;left:2315;top:1842;width:232;height:263" coordorigin="2315,1842" coordsize="232,263">
            <v:shape style="position:absolute;left:2315;top:1842;width:232;height:263" coordorigin="2315,1842" coordsize="232,263" path="m2440,1842l2369,1863,2326,1909,2315,1967,2315,1987,2329,2047,2373,2092,2419,2105,2438,2101,2457,2096,2477,2089,2496,2083,2540,2036,2546,2017,2413,2017,2395,2014,2380,2006,2367,1992,2359,1973,2364,1956,2382,1940,2537,1940,2536,1935,2507,1881,2457,1845,2440,1842xe" filled="true" fillcolor="#fcb325" stroked="false">
              <v:path arrowok="t"/>
              <v:fill type="solid"/>
            </v:shape>
            <v:shape style="position:absolute;left:2315;top:1842;width:232;height:263" coordorigin="2315,1842" coordsize="232,263" path="m2537,1940l2382,1940,2402,1943,2424,1950,2441,1962,2448,1974,2441,1995,2434,2011,2433,2012,2413,2017,2546,2017,2547,1994,2544,1974,2541,1954,2537,1940xe" filled="true" fillcolor="#fcb325" stroked="false">
              <v:path arrowok="t"/>
              <v:fill type="solid"/>
            </v:shape>
          </v:group>
          <v:group style="position:absolute;left:2361;top:1944;width:87;height:73" coordorigin="2361,1944" coordsize="87,73">
            <v:shape style="position:absolute;left:2361;top:1944;width:87;height:73" coordorigin="2361,1944" coordsize="87,73" path="m2382,1944l2365,1951,2361,1969,2367,1993,2379,2007,2395,2015,2414,2017,2434,2011,2435,2009,2443,1991,2448,1969,2441,1959,2424,1950,2403,1945,2382,194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84.991272pt;margin-top:90.299141pt;width:14.25pt;height:16.1pt;mso-position-horizontal-relative:page;mso-position-vertical-relative:page;z-index:-67744" coordorigin="7700,1806" coordsize="285,322">
          <v:group style="position:absolute;left:7700;top:1806;width:285;height:322" coordorigin="7700,1806" coordsize="285,322">
            <v:shape style="position:absolute;left:7700;top:1806;width:285;height:322" coordorigin="7700,1806" coordsize="285,322" path="m7848,1806l7775,1825,7729,1864,7701,1935,7700,1954,7700,1978,7709,2040,7742,2092,7800,2124,7825,2127,7844,2125,7863,2120,7902,2107,7921,2101,7969,2057,7984,2020,7821,2020,7803,2018,7787,2012,7773,2001,7761,1985,7753,1964,7758,1945,7770,1929,7785,1926,7973,1926,7971,1920,7945,1865,7897,1819,7865,1808,7848,1806xe" filled="true" fillcolor="#000000" stroked="false">
              <v:path arrowok="t"/>
              <v:fill type="solid"/>
            </v:shape>
            <v:shape style="position:absolute;left:7700;top:1806;width:285;height:322" coordorigin="7700,1806" coordsize="285,322" path="m7973,1926l7785,1926,7804,1929,7825,1937,7843,1948,7856,1962,7861,1978,7853,1998,7845,2013,7840,2015,7821,2020,7984,2020,7984,2001,7984,1998,7982,1979,7980,1959,7976,1939,7973,1926xe" filled="true" fillcolor="#000000" stroked="false">
              <v:path arrowok="t"/>
              <v:fill type="solid"/>
            </v:shape>
          </v:group>
          <v:group style="position:absolute;left:7726;top:1842;width:232;height:263" coordorigin="7726,1842" coordsize="232,263">
            <v:shape style="position:absolute;left:7726;top:1842;width:232;height:263" coordorigin="7726,1842" coordsize="232,263" path="m7852,1842l7781,1863,7738,1909,7726,1967,7727,1987,7741,2047,7785,2092,7830,2105,7849,2101,7869,2096,7888,2089,7907,2083,7951,2036,7957,2017,7825,2017,7807,2014,7791,2006,7779,1992,7770,1973,7776,1956,7793,1940,7949,1940,7948,1935,7919,1881,7869,1845,7852,1842xe" filled="true" fillcolor="#fcb325" stroked="false">
              <v:path arrowok="t"/>
              <v:fill type="solid"/>
            </v:shape>
            <v:shape style="position:absolute;left:7726;top:1842;width:232;height:263" coordorigin="7726,1842" coordsize="232,263" path="m7949,1940l7793,1940,7814,1943,7835,1950,7853,1962,7860,1974,7853,1995,7845,2011,7844,2012,7825,2017,7957,2017,7958,1994,7956,1974,7952,1954,7949,1940xe" filled="true" fillcolor="#fcb325" stroked="false">
              <v:path arrowok="t"/>
              <v:fill type="solid"/>
            </v:shape>
          </v:group>
          <v:group style="position:absolute;left:7773;top:1944;width:87;height:73" coordorigin="7773,1944" coordsize="87,73">
            <v:shape style="position:absolute;left:7773;top:1944;width:87;height:73" coordorigin="7773,1944" coordsize="87,73" path="m7793,1944l7776,1951,7773,1969,7778,1993,7791,2007,7807,2015,7825,2017,7845,2011,7847,2009,7855,1991,7860,1969,7852,1959,7836,1950,7815,1945,7793,194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45.061890pt;margin-top:90.299141pt;width:14.25pt;height:16.1pt;mso-position-horizontal-relative:page;mso-position-vertical-relative:page;z-index:-67720" coordorigin="10901,1806" coordsize="285,322">
          <v:group style="position:absolute;left:10901;top:1806;width:285;height:322" coordorigin="10901,1806" coordsize="285,322">
            <v:shape style="position:absolute;left:10901;top:1806;width:285;height:322" coordorigin="10901,1806" coordsize="285,322" path="m11049,1806l10976,1825,10930,1864,10903,1935,10901,1954,10901,1978,10910,2040,10944,2092,11002,2124,11026,2127,11045,2125,11065,2120,11103,2107,11123,2101,11170,2057,11185,2020,11022,2020,11005,2018,10988,2012,10974,2001,10963,1985,10954,1964,10960,1945,10972,1929,10986,1926,11174,1926,11173,1920,11147,1865,11099,1819,11067,1808,11049,1806xe" filled="true" fillcolor="#000000" stroked="false">
              <v:path arrowok="t"/>
              <v:fill type="solid"/>
            </v:shape>
            <v:shape style="position:absolute;left:10901;top:1806;width:285;height:322" coordorigin="10901,1806" coordsize="285,322" path="m11174,1926l10986,1926,11006,1929,11026,1937,11045,1948,11058,1962,11062,1978,11054,1998,11047,2013,11042,2015,11022,2020,11185,2020,11186,2001,11186,1998,11184,1979,11181,1959,11177,1939,11174,1926xe" filled="true" fillcolor="#000000" stroked="false">
              <v:path arrowok="t"/>
              <v:fill type="solid"/>
            </v:shape>
          </v:group>
          <v:group style="position:absolute;left:10928;top:1842;width:232;height:263" coordorigin="10928,1842" coordsize="232,263">
            <v:shape style="position:absolute;left:10928;top:1842;width:232;height:263" coordorigin="10928,1842" coordsize="232,263" path="m11053,1842l10982,1863,10939,1909,10928,1967,10928,1987,10942,2047,10986,2092,11032,2105,11051,2101,11070,2096,11090,2089,11109,2083,11153,2036,11159,2017,11026,2017,11009,2014,10993,2006,10980,1992,10972,1973,10977,1956,10995,1940,11150,1940,11149,1935,11120,1881,11070,1845,11053,1842xe" filled="true" fillcolor="#c01c7b" stroked="false">
              <v:path arrowok="t"/>
              <v:fill type="solid"/>
            </v:shape>
            <v:shape style="position:absolute;left:10928;top:1842;width:232;height:263" coordorigin="10928,1842" coordsize="232,263" path="m11150,1940l10995,1940,11015,1943,11037,1950,11054,1962,11061,1974,11054,1995,11047,2011,11046,2012,11026,2017,11159,2017,11160,1994,11157,1974,11154,1954,11150,1940xe" filled="true" fillcolor="#c01c7b" stroked="false">
              <v:path arrowok="t"/>
              <v:fill type="solid"/>
            </v:shape>
          </v:group>
          <v:group style="position:absolute;left:10974;top:1944;width:87;height:73" coordorigin="10974,1944" coordsize="87,73">
            <v:shape style="position:absolute;left:10974;top:1944;width:87;height:73" coordorigin="10974,1944" coordsize="87,73" path="m10995,1944l10978,1951,10974,1969,10980,1993,10992,2007,11008,2015,11027,2017,11047,2011,11048,2009,11056,1991,11061,1969,11054,1959,11037,1950,11016,1945,10995,194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82.186768pt;margin-top:90.420242pt;width:14.25pt;height:16.1pt;mso-position-horizontal-relative:page;mso-position-vertical-relative:page;z-index:-67696" coordorigin="3644,1808" coordsize="285,322">
          <v:group style="position:absolute;left:3644;top:1808;width:285;height:322" coordorigin="3644,1808" coordsize="285,322">
            <v:shape style="position:absolute;left:3644;top:1808;width:285;height:322" coordorigin="3644,1808" coordsize="285,322" path="m3792,1808l3719,1827,3672,1866,3645,1937,3644,1957,3644,1980,3652,2042,3686,2095,3744,2126,3769,2130,3788,2127,3807,2122,3846,2109,3865,2104,3913,2059,3928,2022,3765,2022,3747,2021,3731,2014,3717,2003,3705,1987,3697,1967,3702,1947,3714,1931,3729,1929,3917,1929,3915,1922,3889,1867,3841,1822,3809,1810,3792,1808xe" filled="true" fillcolor="#000000" stroked="false">
              <v:path arrowok="t"/>
              <v:fill type="solid"/>
            </v:shape>
            <v:shape style="position:absolute;left:3644;top:1808;width:285;height:322" coordorigin="3644,1808" coordsize="285,322" path="m3917,1929l3729,1929,3748,1932,3769,1939,3787,1950,3800,1964,3804,1980,3796,2000,3789,2016,3784,2018,3765,2022,3928,2022,3928,2003,3928,2000,3926,1982,3924,1961,3920,1941,3917,1929xe" filled="true" fillcolor="#000000" stroked="false">
              <v:path arrowok="t"/>
              <v:fill type="solid"/>
            </v:shape>
          </v:group>
          <v:group style="position:absolute;left:3670;top:1845;width:232;height:263" coordorigin="3670,1845" coordsize="232,263">
            <v:shape style="position:absolute;left:3670;top:1845;width:232;height:263" coordorigin="3670,1845" coordsize="232,263" path="m3796,1845l3725,1865,3682,1912,3670,1969,3670,1989,3684,2050,3729,2094,3774,2107,3793,2104,3813,2098,3832,2092,3851,2086,3895,2038,3901,2019,3769,2019,3751,2017,3735,2009,3723,1994,3714,1975,3719,1958,3737,1943,3893,1943,3891,1937,3863,1884,3812,1847,3796,1845xe" filled="true" fillcolor="#fcb325" stroked="false">
              <v:path arrowok="t"/>
              <v:fill type="solid"/>
            </v:shape>
            <v:shape style="position:absolute;left:3670;top:1845;width:232;height:263" coordorigin="3670,1845" coordsize="232,263" path="m3893,1943l3737,1943,3757,1945,3779,1953,3797,1964,3803,1977,3797,1998,3789,2014,3788,2014,3769,2019,3901,2019,3902,1996,3900,1976,3896,1957,3893,1943xe" filled="true" fillcolor="#fcb325" stroked="false">
              <v:path arrowok="t"/>
              <v:fill type="solid"/>
            </v:shape>
          </v:group>
          <v:group style="position:absolute;left:3717;top:1947;width:87;height:73" coordorigin="3717,1947" coordsize="87,73">
            <v:shape style="position:absolute;left:3717;top:1947;width:87;height:73" coordorigin="3717,1947" coordsize="87,73" path="m3737,1947l3720,1954,3717,1971,3722,1996,3735,2009,3751,2017,3769,2019,3789,2014,3791,2011,3799,1994,3804,1972,3796,1962,3780,1953,3759,1947,3737,1947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52.766968pt;margin-top:90.420242pt;width:14.25pt;height:16.1pt;mso-position-horizontal-relative:page;mso-position-vertical-relative:page;z-index:-67672" coordorigin="9055,1808" coordsize="285,322">
          <v:group style="position:absolute;left:9055;top:1808;width:285;height:322" coordorigin="9055,1808" coordsize="285,322">
            <v:shape style="position:absolute;left:9055;top:1808;width:285;height:322" coordorigin="9055,1808" coordsize="285,322" path="m9203,1808l9130,1827,9084,1866,9057,1937,9055,1957,9055,1980,9064,2042,9098,2095,9156,2126,9180,2130,9199,2127,9219,2122,9257,2109,9277,2104,9324,2059,9339,2022,9177,2022,9159,2021,9142,2014,9128,2003,9117,1987,9109,1967,9114,1947,9126,1931,9141,1929,9328,1929,9327,1922,9301,1867,9253,1822,9221,1810,9203,1808xe" filled="true" fillcolor="#000000" stroked="false">
              <v:path arrowok="t"/>
              <v:fill type="solid"/>
            </v:shape>
            <v:shape style="position:absolute;left:9055;top:1808;width:285;height:322" coordorigin="9055,1808" coordsize="285,322" path="m9328,1929l9141,1929,9160,1932,9180,1939,9199,1950,9212,1964,9216,1980,9208,2000,9201,2016,9196,2018,9177,2022,9339,2022,9340,2003,9340,2000,9338,1982,9335,1961,9332,1941,9328,1929xe" filled="true" fillcolor="#000000" stroked="false">
              <v:path arrowok="t"/>
              <v:fill type="solid"/>
            </v:shape>
          </v:group>
          <v:group style="position:absolute;left:9082;top:1845;width:232;height:263" coordorigin="9082,1845" coordsize="232,263">
            <v:shape style="position:absolute;left:9082;top:1845;width:232;height:263" coordorigin="9082,1845" coordsize="232,263" path="m9207,1845l9136,1865,9093,1912,9082,1969,9082,1989,9096,2050,9140,2094,9186,2107,9205,2104,9224,2098,9244,2092,9263,2086,9307,2038,9313,2019,9180,2019,9163,2017,9147,2009,9134,1994,9126,1975,9131,1958,9149,1943,9304,1943,9303,1937,9275,1884,9224,1847,9207,1845xe" filled="true" fillcolor="#fcb325" stroked="false">
              <v:path arrowok="t"/>
              <v:fill type="solid"/>
            </v:shape>
            <v:shape style="position:absolute;left:9082;top:1845;width:232;height:263" coordorigin="9082,1845" coordsize="232,263" path="m9304,1943l9149,1943,9169,1945,9191,1953,9208,1964,9215,1977,9208,1998,9201,2014,9200,2014,9180,2019,9313,2019,9314,1996,9311,1976,9308,1957,9304,1943xe" filled="true" fillcolor="#fcb325" stroked="false">
              <v:path arrowok="t"/>
              <v:fill type="solid"/>
            </v:shape>
          </v:group>
          <v:group style="position:absolute;left:9129;top:1947;width:87;height:73" coordorigin="9129,1947" coordsize="87,73">
            <v:shape style="position:absolute;left:9129;top:1947;width:87;height:73" coordorigin="9129,1947" coordsize="87,73" path="m9149,1947l9132,1954,9129,1971,9134,1996,9147,2009,9162,2017,9181,2019,9201,2014,9202,2011,9210,1994,9215,1972,9208,1962,9191,1953,9170,1947,9149,1947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9.510405pt;margin-top:90.53756pt;width:15.1pt;height:15.55pt;mso-position-horizontal-relative:page;mso-position-vertical-relative:page;z-index:-67648" coordorigin="390,1811" coordsize="302,311">
          <v:group style="position:absolute;left:390;top:1811;width:302;height:311" coordorigin="390,1811" coordsize="302,311">
            <v:shape style="position:absolute;left:390;top:1811;width:302;height:311" coordorigin="390,1811" coordsize="302,311" path="m551,1811l492,1828,435,1880,400,1934,390,1988,392,2007,431,2078,485,2104,504,2112,523,2120,532,2121,552,2121,571,2120,640,2077,676,2015,680,2004,521,2004,514,2002,497,1993,485,1980,477,1965,473,1947,475,1927,483,1906,500,1895,521,1893,685,1893,681,1878,629,1828,571,1811,551,1811xe" filled="true" fillcolor="#000000" stroked="false">
              <v:path arrowok="t"/>
              <v:fill type="solid"/>
            </v:shape>
            <v:shape style="position:absolute;left:390;top:1811;width:302;height:311" coordorigin="390,1811" coordsize="302,311" path="m685,1893l521,1893,534,1902,546,1917,556,1935,562,1954,562,1972,555,1986,536,1997,521,2004,680,2004,682,1998,687,1980,690,1962,691,1943,690,1922,687,1901,685,1893xe" filled="true" fillcolor="#000000" stroked="false">
              <v:path arrowok="t"/>
              <v:fill type="solid"/>
            </v:shape>
          </v:group>
          <v:group style="position:absolute;left:416;top:1845;width:247;height:254" coordorigin="416,1845" coordsize="247,254">
            <v:shape style="position:absolute;left:416;top:1845;width:247;height:254" coordorigin="416,1845" coordsize="247,254" path="m551,1845l491,1863,436,1922,416,1987,416,1993,419,2011,450,2064,505,2089,524,2098,600,2084,644,2022,653,2003,522,2003,519,2002,502,1993,490,1980,484,1963,484,1944,491,1923,506,1915,658,1915,657,1910,609,1858,572,1847,551,1845xe" filled="true" fillcolor="#eecae0" stroked="false">
              <v:path arrowok="t"/>
              <v:fill type="solid"/>
            </v:shape>
            <v:shape style="position:absolute;left:416;top:1845;width:247;height:254" coordorigin="416,1845" coordsize="247,254" path="m658,1915l506,1915,530,1916,543,1931,554,1951,560,1970,557,1983,538,1995,522,2003,653,2003,658,1987,662,1969,663,1950,661,1930,658,1915xe" filled="true" fillcolor="#eecae0" stroked="false">
              <v:path arrowok="t"/>
              <v:fill type="solid"/>
            </v:shape>
          </v:group>
          <v:group style="position:absolute;left:483;top:1911;width:79;height:92" coordorigin="483,1911" coordsize="79,92">
            <v:shape style="position:absolute;left:483;top:1911;width:79;height:92" coordorigin="483,1911" coordsize="79,92" path="m511,1911l496,1921,483,1944,483,1963,490,1980,503,1993,522,2003,529,1999,545,1989,561,1969,555,1952,543,1933,527,1917,511,1911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90.090607pt;margin-top:90.53756pt;width:15.1pt;height:15.55pt;mso-position-horizontal-relative:page;mso-position-vertical-relative:page;z-index:-67624" coordorigin="5802,1811" coordsize="302,311">
          <v:group style="position:absolute;left:5802;top:1811;width:302;height:311" coordorigin="5802,1811" coordsize="302,311">
            <v:shape style="position:absolute;left:5802;top:1811;width:302;height:311" coordorigin="5802,1811" coordsize="302,311" path="m5962,1811l5904,1828,5846,1880,5812,1934,5802,1988,5804,2007,5842,2078,5896,2104,5916,2112,5934,2120,5943,2121,5963,2121,5983,2120,6052,2077,6088,2015,6092,2004,5932,2004,5926,2002,5909,1993,5896,1980,5888,1965,5885,1947,5887,1927,5894,1906,5911,1895,5933,1893,6096,1893,6093,1878,6040,1828,5983,1811,5962,1811xe" filled="true" fillcolor="#000000" stroked="false">
              <v:path arrowok="t"/>
              <v:fill type="solid"/>
            </v:shape>
            <v:shape style="position:absolute;left:5802;top:1811;width:302;height:311" coordorigin="5802,1811" coordsize="302,311" path="m6096,1893l5933,1893,5945,1902,5958,1917,5967,1935,5974,1954,5974,1972,5967,1986,5948,1997,5932,2004,6092,2004,6094,1998,6099,1980,6102,1962,6103,1943,6102,1922,6099,1901,6096,1893xe" filled="true" fillcolor="#000000" stroked="false">
              <v:path arrowok="t"/>
              <v:fill type="solid"/>
            </v:shape>
          </v:group>
          <v:group style="position:absolute;left:5828;top:1845;width:247;height:254" coordorigin="5828,1845" coordsize="247,254">
            <v:shape style="position:absolute;left:5828;top:1845;width:247;height:254" coordorigin="5828,1845" coordsize="247,254" path="m5963,1845l5902,1863,5848,1922,5828,1987,5828,1993,5831,2011,5862,2064,5916,2089,5935,2098,6012,2084,6056,2022,6064,2003,5934,2003,5931,2002,5914,1993,5902,1980,5896,1963,5896,1944,5902,1923,5918,1915,6069,1915,6068,1910,6021,1858,5983,1847,5963,1845xe" filled="true" fillcolor="#eecae0" stroked="false">
              <v:path arrowok="t"/>
              <v:fill type="solid"/>
            </v:shape>
            <v:shape style="position:absolute;left:5828;top:1845;width:247;height:254" coordorigin="5828,1845" coordsize="247,254" path="m6069,1915l5918,1915,5941,1916,5955,1931,5966,1951,5971,1970,5968,1983,5950,1995,5934,2003,6064,2003,6069,1987,6073,1969,6074,1950,6073,1930,6069,1915xe" filled="true" fillcolor="#eecae0" stroked="false">
              <v:path arrowok="t"/>
              <v:fill type="solid"/>
            </v:shape>
          </v:group>
          <v:group style="position:absolute;left:5894;top:1911;width:79;height:92" coordorigin="5894,1911" coordsize="79,92">
            <v:shape style="position:absolute;left:5894;top:1911;width:79;height:92" coordorigin="5894,1911" coordsize="79,92" path="m5923,1911l5907,1921,5894,1944,5895,1963,5902,1980,5915,1993,5934,2003,5941,1999,5957,1989,5973,1969,5967,1952,5955,1933,5939,1917,5923,1911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87.286003pt;margin-top:90.658661pt;width:15.1pt;height:15.55pt;mso-position-horizontal-relative:page;mso-position-vertical-relative:page;z-index:-67600" coordorigin="1746,1813" coordsize="302,311">
          <v:group style="position:absolute;left:1746;top:1813;width:302;height:311" coordorigin="1746,1813" coordsize="302,311">
            <v:shape style="position:absolute;left:1746;top:1813;width:302;height:311" coordorigin="1746,1813" coordsize="302,311" path="m1906,1813l1848,1830,1790,1882,1755,1936,1746,1991,1748,2010,1786,2080,1840,2107,1859,2114,1878,2122,1887,2123,1907,2124,1927,2122,1996,2079,2032,2017,2036,2006,1876,2006,1870,2004,1853,1995,1840,1982,1832,1967,1829,1949,1831,1930,1838,1908,1855,1898,1877,1895,2040,1895,2036,1881,1984,1830,1927,1814,1906,1813xe" filled="true" fillcolor="#000000" stroked="false">
              <v:path arrowok="t"/>
              <v:fill type="solid"/>
            </v:shape>
            <v:shape style="position:absolute;left:1746;top:1813;width:302;height:311" coordorigin="1746,1813" coordsize="302,311" path="m2040,1895l1877,1895,1889,1904,1901,1919,1911,1938,1917,1957,1918,1975,1911,1989,1892,1999,1876,2006,2036,2006,2038,2000,2043,1982,2046,1964,2047,1945,2046,1925,2042,1903,2040,1895xe" filled="true" fillcolor="#000000" stroked="false">
              <v:path arrowok="t"/>
              <v:fill type="solid"/>
            </v:shape>
          </v:group>
          <v:group style="position:absolute;left:1772;top:1848;width:247;height:254" coordorigin="1772,1848" coordsize="247,254">
            <v:shape style="position:absolute;left:1772;top:1848;width:247;height:254" coordorigin="1772,1848" coordsize="247,254" path="m1906,1848l1846,1866,1792,1924,1772,1990,1772,1995,1774,2013,1805,2066,1860,2092,1879,2100,1956,2086,2000,2024,2008,2005,1878,2005,1875,2004,1858,1995,1846,1982,1840,1965,1840,1946,1846,1925,1862,1917,2013,1917,2012,1912,1965,1861,1927,1849,1906,1848xe" filled="true" fillcolor="#eecae0" stroked="false">
              <v:path arrowok="t"/>
              <v:fill type="solid"/>
            </v:shape>
            <v:shape style="position:absolute;left:1772;top:1848;width:247;height:254" coordorigin="1772,1848" coordsize="247,254" path="m2013,1917l1862,1917,1885,1919,1899,1934,1910,1953,1915,1972,1912,1985,1894,1997,1878,2005,2008,2005,2013,1990,2017,1972,2018,1953,2017,1933,2013,1917xe" filled="true" fillcolor="#eecae0" stroked="false">
              <v:path arrowok="t"/>
              <v:fill type="solid"/>
            </v:shape>
          </v:group>
          <v:group style="position:absolute;left:1838;top:1913;width:79;height:92" coordorigin="1838,1913" coordsize="79,92">
            <v:shape style="position:absolute;left:1838;top:1913;width:79;height:92" coordorigin="1838,1913" coordsize="79,92" path="m1866,1913l1851,1924,1838,1947,1839,1966,1846,1982,1859,1996,1878,2005,1884,2002,1900,1992,1917,1972,1911,1954,1898,1935,1883,1920,1866,191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57.866302pt;margin-top:90.658661pt;width:15.1pt;height:15.55pt;mso-position-horizontal-relative:page;mso-position-vertical-relative:page;z-index:-67576" coordorigin="7157,1813" coordsize="302,311">
          <v:group style="position:absolute;left:7157;top:1813;width:302;height:311" coordorigin="7157,1813" coordsize="302,311">
            <v:shape style="position:absolute;left:7157;top:1813;width:302;height:311" coordorigin="7157,1813" coordsize="302,311" path="m7318,1813l7260,1830,7202,1882,7167,1936,7157,1991,7159,2010,7198,2080,7252,2107,7271,2114,7290,2122,7299,2123,7319,2124,7339,2122,7408,2079,7443,2017,7447,2006,7288,2006,7281,2004,7264,1995,7252,1982,7244,1967,7241,1949,7242,1930,7250,1908,7267,1898,7289,1895,7452,1895,7448,1881,7396,1830,7338,1814,7318,1813xe" filled="true" fillcolor="#000000" stroked="false">
              <v:path arrowok="t"/>
              <v:fill type="solid"/>
            </v:shape>
            <v:shape style="position:absolute;left:7157;top:1813;width:302;height:311" coordorigin="7157,1813" coordsize="302,311" path="m7452,1895l7289,1895,7301,1904,7313,1919,7323,1938,7329,1957,7329,1975,7322,1989,7303,1999,7288,2006,7447,2006,7449,2000,7454,1982,7457,1964,7459,1945,7458,1925,7454,1903,7452,1895xe" filled="true" fillcolor="#000000" stroked="false">
              <v:path arrowok="t"/>
              <v:fill type="solid"/>
            </v:shape>
          </v:group>
          <v:group style="position:absolute;left:7183;top:1848;width:247;height:254" coordorigin="7183,1848" coordsize="247,254">
            <v:shape style="position:absolute;left:7183;top:1848;width:247;height:254" coordorigin="7183,1848" coordsize="247,254" path="m7318,1848l7258,1866,7203,1924,7183,1990,7183,1995,7186,2013,7217,2066,7272,2092,7291,2100,7367,2086,7411,2024,7420,2005,7289,2005,7286,2004,7269,1995,7258,1982,7251,1965,7251,1946,7258,1925,7273,1917,7425,1917,7424,1912,7376,1861,7339,1849,7318,1848xe" filled="true" fillcolor="#eecae0" stroked="false">
              <v:path arrowok="t"/>
              <v:fill type="solid"/>
            </v:shape>
            <v:shape style="position:absolute;left:7183;top:1848;width:247;height:254" coordorigin="7183,1848" coordsize="247,254" path="m7425,1917l7273,1917,7297,1919,7310,1934,7321,1953,7327,1972,7324,1985,7305,1997,7289,2005,7420,2005,7425,1990,7429,1972,7430,1953,7428,1933,7425,1917xe" filled="true" fillcolor="#eecae0" stroked="false">
              <v:path arrowok="t"/>
              <v:fill type="solid"/>
            </v:shape>
          </v:group>
          <v:group style="position:absolute;left:7250;top:1913;width:79;height:92" coordorigin="7250,1913" coordsize="79,92">
            <v:shape style="position:absolute;left:7250;top:1913;width:79;height:92" coordorigin="7250,1913" coordsize="79,92" path="m7278,1913l7263,1924,7250,1947,7250,1966,7257,1982,7270,1996,7289,2005,7296,2002,7312,1992,7328,1972,7322,1954,7310,1935,7295,1920,7278,191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17.936829pt;margin-top:90.658661pt;width:15.1pt;height:15.55pt;mso-position-horizontal-relative:page;mso-position-vertical-relative:page;z-index:-67552" coordorigin="10359,1813" coordsize="302,311">
          <v:group style="position:absolute;left:10359;top:1813;width:302;height:311" coordorigin="10359,1813" coordsize="302,311">
            <v:shape style="position:absolute;left:10359;top:1813;width:302;height:311" coordorigin="10359,1813" coordsize="302,311" path="m10519,1813l10461,1830,10403,1882,10368,1936,10359,1991,10361,2010,10399,2080,10453,2107,10472,2114,10491,2122,10500,2123,10520,2124,10540,2122,10609,2079,10645,2017,10649,2006,10489,2006,10483,2004,10466,1995,10453,1982,10445,1967,10442,1949,10444,1930,10451,1908,10468,1898,10490,1895,10653,1895,10649,1881,10597,1830,10540,1814,10519,1813xe" filled="true" fillcolor="#000000" stroked="false">
              <v:path arrowok="t"/>
              <v:fill type="solid"/>
            </v:shape>
            <v:shape style="position:absolute;left:10359;top:1813;width:302;height:311" coordorigin="10359,1813" coordsize="302,311" path="m10653,1895l10490,1895,10502,1904,10514,1919,10524,1938,10530,1957,10531,1975,10524,1989,10505,1999,10489,2006,10649,2006,10651,2000,10656,1982,10659,1964,10660,1945,10659,1925,10655,1903,10653,1895xe" filled="true" fillcolor="#000000" stroked="false">
              <v:path arrowok="t"/>
              <v:fill type="solid"/>
            </v:shape>
          </v:group>
          <v:group style="position:absolute;left:10385;top:1848;width:247;height:254" coordorigin="10385,1848" coordsize="247,254">
            <v:shape style="position:absolute;left:10385;top:1848;width:247;height:254" coordorigin="10385,1848" coordsize="247,254" path="m10519,1848l10459,1866,10405,1924,10385,1990,10385,1995,10387,2013,10418,2066,10473,2092,10492,2100,10569,2086,10613,2024,10621,2005,10491,2005,10488,2004,10471,1995,10459,1982,10453,1965,10453,1946,10459,1925,10475,1917,10626,1917,10625,1912,10578,1861,10540,1849,10519,1848xe" filled="true" fillcolor="#fcb325" stroked="false">
              <v:path arrowok="t"/>
              <v:fill type="solid"/>
            </v:shape>
            <v:shape style="position:absolute;left:10385;top:1848;width:247;height:254" coordorigin="10385,1848" coordsize="247,254" path="m10626,1917l10475,1917,10498,1919,10512,1934,10523,1953,10528,1972,10525,1985,10507,1997,10491,2005,10621,2005,10626,1990,10630,1972,10631,1953,10630,1933,10626,1917xe" filled="true" fillcolor="#fcb325" stroked="false">
              <v:path arrowok="t"/>
              <v:fill type="solid"/>
            </v:shape>
          </v:group>
          <v:group style="position:absolute;left:10451;top:1913;width:79;height:92" coordorigin="10451,1913" coordsize="79,92">
            <v:shape style="position:absolute;left:10451;top:1913;width:79;height:92" coordorigin="10451,1913" coordsize="79,92" path="m10479,1913l10464,1924,10451,1947,10452,1966,10459,1982,10472,1996,10491,2005,10497,2002,10513,1992,10530,1972,10524,1954,10511,1935,10496,1920,10479,191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.0pt;margin-top:90.761932pt;width:13.75pt;height:14.5pt;mso-position-horizontal-relative:page;mso-position-vertical-relative:page;z-index:-67528" coordorigin="0,1815" coordsize="275,290">
          <v:group style="position:absolute;left:0;top:1815;width:275;height:290" coordorigin="0,1815" coordsize="275,290">
            <v:shape style="position:absolute;left:0;top:1815;width:275;height:290" coordorigin="0,1815" coordsize="275,290" path="m128,1815l67,1822,7,1845,0,1850,0,2064,59,2102,78,2104,99,2103,158,2088,227,2048,268,1993,272,1978,104,1978,83,1972,67,1966,62,1956,58,1939,59,1922,65,1906,76,1892,92,1880,113,1870,245,1870,243,1866,182,1824,147,1816,128,1815xe" filled="true" fillcolor="#000000" stroked="false">
              <v:path arrowok="t"/>
              <v:fill type="solid"/>
            </v:shape>
            <v:shape style="position:absolute;left:0;top:1815;width:275;height:290" coordorigin="0,1815" coordsize="275,290" path="m245,1870l113,1870,131,1877,147,1894,133,1956,104,1978,272,1978,273,1976,274,1957,273,1938,269,1919,263,1900,254,1883,245,1870xe" filled="true" fillcolor="#000000" stroked="false">
              <v:path arrowok="t"/>
              <v:fill type="solid"/>
            </v:shape>
          </v:group>
          <v:group style="position:absolute;left:0;top:1843;width:238;height:236" coordorigin="0,1843" coordsize="238,236">
            <v:shape style="position:absolute;left:0;top:1843;width:238;height:236" coordorigin="0,1843" coordsize="238,236" path="m119,1843l59,1850,6,1880,0,1886,0,2026,59,2075,79,2078,102,2076,176,2050,222,2005,236,1977,107,1977,86,1972,69,1966,68,1964,62,1945,62,1928,69,1912,82,1898,100,1888,214,1888,206,1877,192,1864,175,1854,157,1848,138,1844,119,1843xe" filled="true" fillcolor="#c01c7b" stroked="false">
              <v:path arrowok="t"/>
              <v:fill type="solid"/>
            </v:shape>
            <v:shape style="position:absolute;left:0;top:1843;width:238;height:236" coordorigin="0,1843" coordsize="238,236" path="m214,1888l100,1888,117,1891,134,1906,134,1927,129,1949,119,1968,107,1977,236,1977,238,1966,238,1947,234,1928,228,1910,218,1893,214,1888xe" filled="true" fillcolor="#c01c7b" stroked="false">
              <v:path arrowok="t"/>
              <v:fill type="solid"/>
            </v:shape>
          </v:group>
          <v:group style="position:absolute;left:62;top:1890;width:71;height:87" coordorigin="62,1890" coordsize="71,87">
            <v:shape style="position:absolute;left:62;top:1890;width:71;height:87" coordorigin="62,1890" coordsize="71,87" path="m103,1890l79,1899,68,1913,62,1929,62,1947,69,1966,72,1967,90,1974,112,1976,121,1969,129,1951,132,1929,130,1908,121,1891,103,189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68.156403pt;margin-top:90.761932pt;width:16.1500pt;height:14.5pt;mso-position-horizontal-relative:page;mso-position-vertical-relative:page;z-index:-67504" coordorigin="5363,1815" coordsize="323,290">
          <v:group style="position:absolute;left:5363;top:1815;width:323;height:290" coordorigin="5363,1815" coordsize="323,290">
            <v:shape style="position:absolute;left:5363;top:1815;width:323;height:290" coordorigin="5363,1815" coordsize="323,290" path="m5540,1815l5479,1822,5419,1845,5378,1891,5363,1956,5363,1957,5368,1976,5375,1995,5383,2013,5392,2033,5400,2051,5452,2095,5490,2104,5511,2103,5569,2088,5639,2048,5679,1993,5684,1978,5515,1978,5495,1972,5479,1966,5474,1956,5470,1939,5470,1922,5476,1906,5487,1892,5503,1880,5524,1870,5657,1870,5655,1866,5594,1824,5558,1816,5540,1815xe" filled="true" fillcolor="#000000" stroked="false">
              <v:path arrowok="t"/>
              <v:fill type="solid"/>
            </v:shape>
            <v:shape style="position:absolute;left:5363;top:1815;width:323;height:290" coordorigin="5363,1815" coordsize="323,290" path="m5657,1870l5524,1870,5542,1877,5559,1894,5545,1956,5515,1978,5684,1978,5684,1976,5686,1957,5685,1938,5681,1919,5674,1900,5666,1883,5657,1870xe" filled="true" fillcolor="#000000" stroked="false">
              <v:path arrowok="t"/>
              <v:fill type="solid"/>
            </v:shape>
          </v:group>
          <v:group style="position:absolute;left:5386;top:1843;width:264;height:236" coordorigin="5386,1843" coordsize="264,236">
            <v:shape style="position:absolute;left:5386;top:1843;width:264;height:236" coordorigin="5386,1843" coordsize="264,236" path="m5531,1843l5470,1850,5417,1880,5388,1936,5386,1960,5392,1979,5399,1998,5408,2017,5416,2036,5471,2075,5491,2078,5513,2076,5587,2050,5633,2005,5647,1977,5519,1977,5497,1972,5481,1966,5479,1964,5473,1945,5474,1928,5481,1912,5493,1898,5512,1888,5626,1888,5618,1877,5603,1864,5587,1854,5568,1848,5550,1844,5531,1843xe" filled="true" fillcolor="#c01c7b" stroked="false">
              <v:path arrowok="t"/>
              <v:fill type="solid"/>
            </v:shape>
            <v:shape style="position:absolute;left:5386;top:1843;width:264;height:236" coordorigin="5386,1843" coordsize="264,236" path="m5626,1888l5512,1888,5529,1891,5546,1906,5546,1927,5541,1949,5531,1968,5519,1977,5647,1977,5650,1966,5650,1947,5646,1928,5639,1910,5630,1893,5626,1888xe" filled="true" fillcolor="#c01c7b" stroked="false">
              <v:path arrowok="t"/>
              <v:fill type="solid"/>
            </v:shape>
          </v:group>
          <v:group style="position:absolute;left:5473;top:1890;width:71;height:87" coordorigin="5473,1890" coordsize="71,87">
            <v:shape style="position:absolute;left:5473;top:1890;width:71;height:87" coordorigin="5473,1890" coordsize="71,87" path="m5515,1890l5491,1899,5479,1913,5473,1929,5474,1947,5481,1966,5484,1967,5502,1974,5524,1976,5533,1969,5540,1951,5544,1929,5542,1908,5533,1891,5515,189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65.351830pt;margin-top:90.883026pt;width:16.1500pt;height:14.5pt;mso-position-horizontal-relative:page;mso-position-vertical-relative:page;z-index:-67480" coordorigin="1307,1818" coordsize="323,290">
          <v:group style="position:absolute;left:1307;top:1818;width:323;height:290" coordorigin="1307,1818" coordsize="323,290">
            <v:shape style="position:absolute;left:1307;top:1818;width:323;height:290" coordorigin="1307,1818" coordsize="323,290" path="m1484,1818l1423,1824,1363,1847,1322,1893,1307,1959,1307,1960,1312,1978,1319,1997,1327,2016,1336,2035,1343,2054,1396,2098,1434,2107,1455,2105,1513,2090,1582,2050,1623,1996,1628,1980,1459,1980,1439,1974,1423,1969,1418,1959,1414,1941,1414,1924,1420,1908,1431,1894,1447,1882,1468,1872,1601,1872,1599,1869,1538,1826,1502,1819,1484,1818xe" filled="true" fillcolor="#000000" stroked="false">
              <v:path arrowok="t"/>
              <v:fill type="solid"/>
            </v:shape>
            <v:shape style="position:absolute;left:1307;top:1818;width:323;height:290" coordorigin="1307,1818" coordsize="323,290" path="m1601,1872l1468,1872,1486,1879,1503,1897,1489,1959,1459,1980,1628,1980,1628,1978,1630,1960,1629,1941,1625,1922,1618,1903,1610,1885,1601,1872xe" filled="true" fillcolor="#000000" stroked="false">
              <v:path arrowok="t"/>
              <v:fill type="solid"/>
            </v:shape>
          </v:group>
          <v:group style="position:absolute;left:1330;top:1845;width:264;height:236" coordorigin="1330,1845" coordsize="264,236">
            <v:shape style="position:absolute;left:1330;top:1845;width:264;height:236" coordorigin="1330,1845" coordsize="264,236" path="m1475,1845l1414,1852,1361,1882,1332,1938,1330,1963,1336,1981,1343,2000,1352,2019,1360,2038,1415,2077,1434,2080,1457,2079,1531,2052,1577,2008,1591,1979,1463,1979,1441,1975,1425,1969,1423,1966,1417,1948,1418,1930,1425,1914,1437,1900,1455,1890,1570,1890,1562,1880,1547,1867,1531,1857,1512,1850,1494,1846,1475,1845xe" filled="true" fillcolor="#c01c7b" stroked="false">
              <v:path arrowok="t"/>
              <v:fill type="solid"/>
            </v:shape>
            <v:shape style="position:absolute;left:1330;top:1845;width:264;height:236" coordorigin="1330,1845" coordsize="264,236" path="m1570,1890l1455,1890,1473,1893,1490,1909,1490,1929,1485,1952,1475,1971,1463,1979,1591,1979,1593,1969,1593,1950,1590,1931,1583,1912,1574,1895,1570,1890xe" filled="true" fillcolor="#c01c7b" stroked="false">
              <v:path arrowok="t"/>
              <v:fill type="solid"/>
            </v:shape>
          </v:group>
          <v:group style="position:absolute;left:1417;top:1893;width:71;height:87" coordorigin="1417,1893" coordsize="71,87">
            <v:shape style="position:absolute;left:1417;top:1893;width:71;height:87" coordorigin="1417,1893" coordsize="71,87" path="m1459,1893l1435,1901,1423,1915,1417,1932,1418,1950,1425,1969,1428,1970,1446,1976,1468,1979,1477,1971,1484,1954,1488,1932,1486,1910,1477,1894,1459,189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35.932037pt;margin-top:90.883026pt;width:16.1500pt;height:14.5pt;mso-position-horizontal-relative:page;mso-position-vertical-relative:page;z-index:-67456" coordorigin="6719,1818" coordsize="323,290">
          <v:group style="position:absolute;left:6719;top:1818;width:323;height:290" coordorigin="6719,1818" coordsize="323,290">
            <v:shape style="position:absolute;left:6719;top:1818;width:323;height:290" coordorigin="6719,1818" coordsize="323,290" path="m6895,1818l6834,1824,6774,1847,6733,1893,6719,1959,6719,1960,6723,1978,6730,1997,6739,2016,6747,2035,6755,2054,6808,2098,6845,2107,6867,2105,6925,2090,6994,2050,7035,1996,7039,1980,6871,1980,6850,1974,6834,1969,6830,1959,6825,1941,6826,1924,6832,1908,6843,1894,6859,1882,6880,1872,7013,1872,7010,1869,6949,1826,6914,1819,6895,1818xe" filled="true" fillcolor="#000000" stroked="false">
              <v:path arrowok="t"/>
              <v:fill type="solid"/>
            </v:shape>
            <v:shape style="position:absolute;left:6719;top:1818;width:323;height:290" coordorigin="6719,1818" coordsize="323,290" path="m7013,1872l6880,1872,6898,1879,6914,1897,6900,1959,6871,1980,7039,1980,7040,1978,7042,1960,7040,1941,7036,1922,7030,1903,7021,1885,7013,1872xe" filled="true" fillcolor="#000000" stroked="false">
              <v:path arrowok="t"/>
              <v:fill type="solid"/>
            </v:shape>
          </v:group>
          <v:group style="position:absolute;left:6742;top:1845;width:264;height:236" coordorigin="6742,1845" coordsize="264,236">
            <v:shape style="position:absolute;left:6742;top:1845;width:264;height:236" coordorigin="6742,1845" coordsize="264,236" path="m6886,1845l6826,1852,6773,1882,6744,1938,6742,1963,6747,1981,6755,2000,6763,2019,6771,2038,6826,2077,6846,2080,6869,2079,6943,2052,6989,2008,7003,1979,6874,1979,6853,1975,6836,1969,6835,1966,6829,1948,6830,1930,6836,1914,6849,1900,6867,1890,6982,1890,6973,1880,6959,1867,6943,1857,6924,1850,6905,1846,6886,1845xe" filled="true" fillcolor="#c01c7b" stroked="false">
              <v:path arrowok="t"/>
              <v:fill type="solid"/>
            </v:shape>
            <v:shape style="position:absolute;left:6742;top:1845;width:264;height:236" coordorigin="6742,1845" coordsize="264,236" path="m6982,1890l6867,1890,6885,1893,6902,1909,6902,1929,6896,1952,6887,1971,6874,1979,7003,1979,7005,1969,7005,1950,7002,1931,6995,1912,6985,1895,6982,1890xe" filled="true" fillcolor="#c01c7b" stroked="false">
              <v:path arrowok="t"/>
              <v:fill type="solid"/>
            </v:shape>
          </v:group>
          <v:group style="position:absolute;left:6829;top:1893;width:71;height:87" coordorigin="6829,1893" coordsize="71,87">
            <v:shape style="position:absolute;left:6829;top:1893;width:71;height:87" coordorigin="6829,1893" coordsize="71,87" path="m6871,1893l6847,1901,6835,1915,6829,1932,6829,1950,6836,1969,6840,1970,6857,1976,6879,1979,6888,1971,6896,1954,6899,1932,6897,1910,6888,1894,6871,189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56.423706pt;margin-top:91.50296pt;width:15.1pt;height:15.55pt;mso-position-horizontal-relative:page;mso-position-vertical-relative:page;z-index:-67432" coordorigin="3128,1830" coordsize="302,311">
          <v:group style="position:absolute;left:3128;top:1830;width:302;height:311" coordorigin="3128,1830" coordsize="302,311">
            <v:shape style="position:absolute;left:3128;top:1830;width:302;height:311" coordorigin="3128,1830" coordsize="302,311" path="m3289,1830l3231,1847,3173,1899,3138,1953,3128,2008,3130,2027,3169,2097,3223,2124,3242,2131,3261,2139,3270,2140,3290,2141,3310,2139,3379,2096,3414,2034,3418,2023,3259,2023,3252,2021,3236,2012,3223,1999,3215,1984,3212,1966,3214,1946,3221,1925,3238,1915,3260,1912,3423,1912,3419,1898,3367,1847,3309,1831,3289,1830xe" filled="true" fillcolor="#000000" stroked="false">
              <v:path arrowok="t"/>
              <v:fill type="solid"/>
            </v:shape>
            <v:shape style="position:absolute;left:3128;top:1830;width:302;height:311" coordorigin="3128,1830" coordsize="302,311" path="m3423,1912l3260,1912,3272,1921,3284,1936,3294,1954,3300,1974,3301,1992,3294,2006,3275,2016,3259,2023,3418,2023,3421,2017,3425,1999,3429,1981,3430,1962,3429,1942,3425,1920,3423,1912xe" filled="true" fillcolor="#000000" stroked="false">
              <v:path arrowok="t"/>
              <v:fill type="solid"/>
            </v:shape>
          </v:group>
          <v:group style="position:absolute;left:3154;top:1865;width:247;height:254" coordorigin="3154,1865" coordsize="247,254">
            <v:shape style="position:absolute;left:3154;top:1865;width:247;height:254" coordorigin="3154,1865" coordsize="247,254" path="m3289,1865l3229,1883,3174,1941,3155,2007,3154,2012,3157,2030,3188,2083,3243,2109,3262,2117,3338,2103,3382,2041,3391,2022,3260,2022,3258,2021,3240,2012,3229,1999,3223,1982,3223,1963,3229,1942,3244,1934,3396,1934,3395,1929,3347,1878,3310,1866,3289,1865xe" filled="true" fillcolor="#eecae0" stroked="false">
              <v:path arrowok="t"/>
              <v:fill type="solid"/>
            </v:shape>
            <v:shape style="position:absolute;left:3154;top:1865;width:247;height:254" coordorigin="3154,1865" coordsize="247,254" path="m3396,1934l3244,1934,3268,1935,3282,1951,3293,1970,3298,1989,3295,2002,3276,2014,3260,2022,3391,2022,3396,2007,3400,1988,3401,1970,3400,1950,3396,1934xe" filled="true" fillcolor="#eecae0" stroked="false">
              <v:path arrowok="t"/>
              <v:fill type="solid"/>
            </v:shape>
          </v:group>
          <v:group style="position:absolute;left:3221;top:1930;width:79;height:92" coordorigin="3221,1930" coordsize="79,92">
            <v:shape style="position:absolute;left:3221;top:1930;width:79;height:92" coordorigin="3221,1930" coordsize="79,92" path="m3249,1930l3234,1940,3221,1964,3221,1982,3228,1999,3241,2013,3260,2022,3267,2018,3283,2009,3300,1989,3293,1971,3281,1952,3266,1937,3249,193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27.003998pt;margin-top:91.50296pt;width:15.1pt;height:15.55pt;mso-position-horizontal-relative:page;mso-position-vertical-relative:page;z-index:-67408" coordorigin="8540,1830" coordsize="302,311">
          <v:group style="position:absolute;left:8540;top:1830;width:302;height:311" coordorigin="8540,1830" coordsize="302,311">
            <v:shape style="position:absolute;left:8540;top:1830;width:302;height:311" coordorigin="8540,1830" coordsize="302,311" path="m8700,1830l8642,1847,8584,1899,8550,1953,8540,2008,8542,2027,8581,2097,8635,2124,8654,2131,8673,2139,8681,2140,8702,2141,8721,2139,8790,2096,8826,2034,8830,2023,8671,2023,8664,2021,8647,2012,8635,1999,8627,1984,8623,1966,8625,1946,8632,1925,8650,1915,8671,1912,8835,1912,8831,1898,8778,1847,8721,1831,8700,1830xe" filled="true" fillcolor="#000000" stroked="false">
              <v:path arrowok="t"/>
              <v:fill type="solid"/>
            </v:shape>
            <v:shape style="position:absolute;left:8540;top:1830;width:302;height:311" coordorigin="8540,1830" coordsize="302,311" path="m8835,1912l8671,1912,8684,1921,8696,1936,8706,1954,8712,1974,8712,1992,8705,2006,8686,2016,8671,2023,8830,2023,8832,2017,8837,1999,8840,1981,8841,1962,8840,1942,8837,1920,8835,1912xe" filled="true" fillcolor="#000000" stroked="false">
              <v:path arrowok="t"/>
              <v:fill type="solid"/>
            </v:shape>
          </v:group>
          <v:group style="position:absolute;left:8566;top:1865;width:247;height:254" coordorigin="8566,1865" coordsize="247,254">
            <v:shape style="position:absolute;left:8566;top:1865;width:247;height:254" coordorigin="8566,1865" coordsize="247,254" path="m8701,1865l8641,1883,8586,1941,8566,2007,8566,2012,8569,2030,8600,2083,8655,2109,8673,2117,8750,2103,8794,2041,8802,2022,8672,2022,8669,2021,8652,2012,8640,1999,8634,1982,8634,1963,8641,1942,8656,1934,8808,1934,8806,1929,8759,1878,8721,1866,8701,1865xe" filled="true" fillcolor="#eecae0" stroked="false">
              <v:path arrowok="t"/>
              <v:fill type="solid"/>
            </v:shape>
            <v:shape style="position:absolute;left:8566;top:1865;width:247;height:254" coordorigin="8566,1865" coordsize="247,254" path="m8808,1934l8656,1934,8680,1935,8693,1951,8704,1970,8710,1989,8707,2002,8688,2014,8672,2022,8802,2022,8808,2007,8811,1988,8813,1970,8811,1950,8808,1934xe" filled="true" fillcolor="#eecae0" stroked="false">
              <v:path arrowok="t"/>
              <v:fill type="solid"/>
            </v:shape>
          </v:group>
          <v:group style="position:absolute;left:8632;top:1930;width:79;height:92" coordorigin="8632,1930" coordsize="79,92">
            <v:shape style="position:absolute;left:8632;top:1930;width:79;height:92" coordorigin="8632,1930" coordsize="79,92" path="m8661,1930l8645,1940,8632,1964,8633,1982,8640,1999,8653,2013,8672,2022,8679,2018,8695,2009,8711,1989,8705,1971,8693,1952,8677,1937,8661,193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24.199402pt;margin-top:91.624062pt;width:15.1pt;height:15.55pt;mso-position-horizontal-relative:page;mso-position-vertical-relative:page;z-index:-67384" coordorigin="4484,1832" coordsize="302,311">
          <v:group style="position:absolute;left:4484;top:1832;width:302;height:311" coordorigin="4484,1832" coordsize="302,311">
            <v:shape style="position:absolute;left:4484;top:1832;width:302;height:311" coordorigin="4484,1832" coordsize="302,311" path="m4644,1832l4586,1849,4528,1902,4494,1955,4484,2010,4486,2029,4525,2099,4578,2126,4598,2134,4616,2142,4625,2143,4645,2143,4665,2141,4734,2099,4770,2036,4774,2026,4615,2026,4608,2023,4591,2014,4578,2002,4570,1986,4567,1969,4569,1949,4576,1928,4593,1917,4615,1914,4778,1914,4775,1900,4722,1850,4665,1833,4644,1832xe" filled="true" fillcolor="#000000" stroked="false">
              <v:path arrowok="t"/>
              <v:fill type="solid"/>
            </v:shape>
            <v:shape style="position:absolute;left:4484;top:1832;width:302;height:311" coordorigin="4484,1832" coordsize="302,311" path="m4778,1914l4615,1914,4628,1924,4640,1939,4650,1957,4656,1976,4656,1994,4649,2008,4630,2018,4615,2026,4774,2026,4776,2019,4781,2002,4784,1984,4785,1964,4784,1944,4781,1923,4778,1914xe" filled="true" fillcolor="#000000" stroked="false">
              <v:path arrowok="t"/>
              <v:fill type="solid"/>
            </v:shape>
          </v:group>
          <v:group style="position:absolute;left:4510;top:1867;width:247;height:254" coordorigin="4510,1867" coordsize="247,254">
            <v:shape style="position:absolute;left:4510;top:1867;width:247;height:254" coordorigin="4510,1867" coordsize="247,254" path="m4645,1867l4585,1885,4530,1944,4510,2009,4510,2014,4513,2033,4544,2085,4599,2111,4617,2119,4694,2106,4738,2043,4746,2024,4616,2024,4613,2023,4596,2014,4584,2001,4578,1985,4578,1966,4585,1945,4600,1937,4752,1937,4750,1931,4703,1880,4665,1868,4645,1867xe" filled="true" fillcolor="#eecae0" stroked="false">
              <v:path arrowok="t"/>
              <v:fill type="solid"/>
            </v:shape>
            <v:shape style="position:absolute;left:4510;top:1867;width:247;height:254" coordorigin="4510,1867" coordsize="247,254" path="m4752,1937l4600,1937,4624,1938,4637,1953,4648,1972,4654,1991,4651,2005,4632,2017,4616,2024,4746,2024,4751,2009,4755,1991,4757,1972,4755,1952,4752,1937xe" filled="true" fillcolor="#eecae0" stroked="false">
              <v:path arrowok="t"/>
              <v:fill type="solid"/>
            </v:shape>
          </v:group>
          <v:group style="position:absolute;left:4576;top:1933;width:79;height:92" coordorigin="4576,1933" coordsize="79,92">
            <v:shape style="position:absolute;left:4576;top:1933;width:79;height:92" coordorigin="4576,1933" coordsize="79,92" path="m4605,1933l4589,1943,4576,1966,4577,1985,4584,2002,4597,2015,4616,2024,4623,2021,4639,2011,4655,1991,4649,1973,4637,1954,4621,1939,4605,193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94.779694pt;margin-top:91.624062pt;width:15.1pt;height:15.55pt;mso-position-horizontal-relative:page;mso-position-vertical-relative:page;z-index:-67360" coordorigin="9896,1832" coordsize="302,311">
          <v:group style="position:absolute;left:9896;top:1832;width:302;height:311" coordorigin="9896,1832" coordsize="302,311">
            <v:shape style="position:absolute;left:9896;top:1832;width:302;height:311" coordorigin="9896,1832" coordsize="302,311" path="m10056,1832l9998,1849,9940,1902,9905,1955,9896,2010,9898,2029,9936,2099,9990,2126,10009,2134,10028,2142,10037,2143,10057,2143,10077,2141,10146,2099,10181,2036,10185,2026,10026,2026,10020,2023,10003,2014,9990,2002,9982,1986,9979,1969,9981,1949,9988,1928,10005,1917,10027,1914,10190,1914,10186,1900,10134,1850,10077,1833,10056,1832xe" filled="true" fillcolor="#000000" stroked="false">
              <v:path arrowok="t"/>
              <v:fill type="solid"/>
            </v:shape>
            <v:shape style="position:absolute;left:9896;top:1832;width:302;height:311" coordorigin="9896,1832" coordsize="302,311" path="m10190,1914l10027,1914,10039,1924,10051,1939,10061,1957,10067,1976,10068,1994,10061,2008,10042,2018,10026,2026,10185,2026,10188,2019,10193,2002,10196,1984,10197,1964,10196,1944,10192,1923,10190,1914xe" filled="true" fillcolor="#000000" stroked="false">
              <v:path arrowok="t"/>
              <v:fill type="solid"/>
            </v:shape>
          </v:group>
          <v:group style="position:absolute;left:9922;top:1867;width:247;height:254" coordorigin="9922,1867" coordsize="247,254">
            <v:shape style="position:absolute;left:9922;top:1867;width:247;height:254" coordorigin="9922,1867" coordsize="247,254" path="m10056,1867l9996,1885,9942,1944,9922,2009,9922,2014,9924,2033,9955,2085,10010,2111,10029,2119,10106,2106,10149,2043,10158,2024,10027,2024,10025,2023,10008,2014,9996,2001,9990,1985,9990,1966,9996,1945,10012,1937,10163,1937,10162,1931,10115,1880,10077,1868,10056,1867xe" filled="true" fillcolor="#eecae0" stroked="false">
              <v:path arrowok="t"/>
              <v:fill type="solid"/>
            </v:shape>
            <v:shape style="position:absolute;left:9922;top:1867;width:247;height:254" coordorigin="9922,1867" coordsize="247,254" path="m10163,1937l10012,1937,10035,1938,10049,1953,10060,1972,10065,1991,10062,2005,10044,2017,10027,2024,10158,2024,10163,2009,10167,1991,10168,1972,10167,1952,10163,1937xe" filled="true" fillcolor="#eecae0" stroked="false">
              <v:path arrowok="t"/>
              <v:fill type="solid"/>
            </v:shape>
          </v:group>
          <v:group style="position:absolute;left:9988;top:1933;width:79;height:92" coordorigin="9988,1933" coordsize="79,92">
            <v:shape style="position:absolute;left:9988;top:1933;width:79;height:92" coordorigin="9988,1933" coordsize="79,92" path="m10016,1933l10001,1943,9988,1966,9989,1985,9996,2002,10009,2015,10027,2024,10034,2021,10050,2011,10067,1991,10060,1973,10048,1954,10033,1939,10016,193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05.069733pt;margin-top:91.727333pt;width:16.1500pt;height:14.5pt;mso-position-horizontal-relative:page;mso-position-vertical-relative:page;z-index:-67336" coordorigin="8101,1835" coordsize="323,290">
          <v:group style="position:absolute;left:8101;top:1835;width:323;height:290" coordorigin="8101,1835" coordsize="323,290">
            <v:shape style="position:absolute;left:8101;top:1835;width:323;height:290" coordorigin="8101,1835" coordsize="323,290" path="m8278,1835l8217,1841,8157,1864,8116,1910,8101,1976,8101,1977,8106,1995,8113,2014,8121,2033,8130,2052,8138,2070,8191,2115,8228,2124,8249,2122,8307,2107,8377,2067,8418,2013,8422,1997,8254,1997,8233,1991,8217,1986,8212,1976,8208,1958,8209,1941,8214,1925,8225,1911,8241,1899,8262,1889,8395,1889,8393,1886,8332,1843,8296,1835,8278,1835xe" filled="true" fillcolor="#000000" stroked="false">
              <v:path arrowok="t"/>
              <v:fill type="solid"/>
            </v:shape>
            <v:shape style="position:absolute;left:8101;top:1835;width:323;height:290" coordorigin="8101,1835" coordsize="323,290" path="m8395,1889l8262,1889,8281,1896,8297,1914,8283,1976,8254,1997,8422,1997,8423,1995,8424,1977,8423,1957,8419,1938,8413,1920,8404,1902,8395,1889xe" filled="true" fillcolor="#000000" stroked="false">
              <v:path arrowok="t"/>
              <v:fill type="solid"/>
            </v:shape>
          </v:group>
          <v:group style="position:absolute;left:8125;top:1862;width:264;height:236" coordorigin="8125,1862" coordsize="264,236">
            <v:shape style="position:absolute;left:8125;top:1862;width:264;height:236" coordorigin="8125,1862" coordsize="264,236" path="m8269,1862l8209,1869,8155,1899,8126,1955,8125,1979,8130,1998,8138,2017,8146,2036,8154,2055,8209,2094,8229,2097,8252,2095,8325,2069,8372,2025,8386,1996,8257,1996,8236,1991,8219,1986,8218,1983,8212,1965,8212,1947,8219,1931,8232,1917,8250,1907,8364,1907,8356,1896,8342,1883,8325,1874,8307,1867,8288,1863,8269,1862xe" filled="true" fillcolor="#c01c7b" stroked="false">
              <v:path arrowok="t"/>
              <v:fill type="solid"/>
            </v:shape>
            <v:shape style="position:absolute;left:8125;top:1862;width:264;height:236" coordorigin="8125,1862" coordsize="264,236" path="m8364,1907l8250,1907,8267,1910,8284,1926,8284,1946,8279,1969,8269,1988,8257,1996,8386,1996,8388,1986,8388,1967,8384,1948,8378,1929,8368,1912,8364,1907xe" filled="true" fillcolor="#c01c7b" stroked="false">
              <v:path arrowok="t"/>
              <v:fill type="solid"/>
            </v:shape>
          </v:group>
          <v:group style="position:absolute;left:8212;top:1910;width:71;height:87" coordorigin="8212,1910" coordsize="71,87">
            <v:shape style="position:absolute;left:8212;top:1910;width:71;height:87" coordorigin="8212,1910" coordsize="71,87" path="m8253,1910l8229,1918,8218,1932,8212,1948,8212,1967,8219,1986,8222,1987,8240,1993,8262,1996,8271,1988,8278,1971,8282,1949,8280,1927,8271,1911,8253,191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34.489594pt;margin-top:91.727341pt;width:16.1500pt;height:14.5pt;mso-position-horizontal-relative:page;mso-position-vertical-relative:page;z-index:-67312" coordorigin="2690,1835" coordsize="323,290">
          <v:group style="position:absolute;left:2690;top:1835;width:323;height:290" coordorigin="2690,1835" coordsize="323,290">
            <v:shape style="position:absolute;left:2690;top:1835;width:323;height:290" coordorigin="2690,1835" coordsize="323,290" path="m2866,1835l2805,1841,2745,1864,2704,1910,2690,1976,2690,1976,2694,1995,2702,2014,2710,2033,2719,2052,2726,2070,2779,2115,2816,2124,2838,2122,2896,2107,2965,2067,3006,2013,3010,1997,2842,1997,2821,1991,2806,1986,2801,1976,2796,1958,2797,1941,2803,1925,2814,1911,2830,1899,2851,1889,2984,1889,2981,1886,2920,1843,2885,1835,2866,1835xe" filled="true" fillcolor="#000000" stroked="false">
              <v:path arrowok="t"/>
              <v:fill type="solid"/>
            </v:shape>
            <v:shape style="position:absolute;left:2690;top:1835;width:323;height:290" coordorigin="2690,1835" coordsize="323,290" path="m2984,1889l2851,1889,2869,1896,2885,1914,2871,1976,2842,1997,3010,1997,3011,1995,3013,1976,3011,1957,3008,1938,3001,1920,2992,1902,2984,1889xe" filled="true" fillcolor="#000000" stroked="false">
              <v:path arrowok="t"/>
              <v:fill type="solid"/>
            </v:shape>
          </v:group>
          <v:group style="position:absolute;left:2713;top:1862;width:264;height:236" coordorigin="2713,1862" coordsize="264,236">
            <v:shape style="position:absolute;left:2713;top:1862;width:264;height:236" coordorigin="2713,1862" coordsize="264,236" path="m2857,1862l2797,1869,2744,1899,2715,1955,2713,1979,2718,1998,2726,2017,2735,2036,2742,2055,2797,2094,2817,2097,2840,2095,2914,2069,2960,2025,2974,1996,2845,1996,2824,1991,2808,1986,2806,1983,2800,1965,2801,1947,2807,1931,2820,1917,2838,1907,2953,1907,2945,1896,2930,1883,2914,1874,2895,1867,2876,1863,2857,1862xe" filled="true" fillcolor="#c01c7b" stroked="false">
              <v:path arrowok="t"/>
              <v:fill type="solid"/>
            </v:shape>
            <v:shape style="position:absolute;left:2713;top:1862;width:264;height:236" coordorigin="2713,1862" coordsize="264,236" path="m2953,1907l2838,1907,2856,1910,2873,1926,2873,1946,2867,1969,2858,1988,2845,1996,2974,1996,2976,1986,2976,1967,2973,1948,2966,1929,2957,1912,2953,1907xe" filled="true" fillcolor="#c01c7b" stroked="false">
              <v:path arrowok="t"/>
              <v:fill type="solid"/>
            </v:shape>
          </v:group>
          <v:group style="position:absolute;left:2800;top:1910;width:71;height:87" coordorigin="2800,1910" coordsize="71,87">
            <v:shape style="position:absolute;left:2800;top:1910;width:71;height:87" coordorigin="2800,1910" coordsize="71,87" path="m2842,1910l2818,1918,2806,1932,2800,1948,2800,1967,2808,1986,2811,1987,2829,1993,2850,1996,2860,1988,2867,1971,2870,1949,2869,1927,2859,1911,2842,191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65.14032pt;margin-top:91.727341pt;width:16.1500pt;height:14.5pt;mso-position-horizontal-relative:page;mso-position-vertical-relative:page;z-index:-67288" coordorigin="11303,1835" coordsize="323,290">
          <v:group style="position:absolute;left:11303;top:1835;width:323;height:290" coordorigin="11303,1835" coordsize="323,290">
            <v:shape style="position:absolute;left:11303;top:1835;width:323;height:290" coordorigin="11303,1835" coordsize="323,290" path="m11479,1835l11418,1841,11358,1864,11317,1910,11303,1976,11303,1976,11307,1995,11315,2014,11323,2033,11332,2052,11339,2070,11392,2115,11430,2124,11451,2122,11509,2107,11578,2067,11619,2013,11623,1997,11455,1997,11435,1991,11419,1986,11414,1976,11409,1958,11410,1941,11416,1925,11427,1911,11443,1899,11464,1889,11597,1889,11594,1886,11533,1843,11498,1835,11479,1835xe" filled="true" fillcolor="#000000" stroked="false">
              <v:path arrowok="t"/>
              <v:fill type="solid"/>
            </v:shape>
            <v:shape style="position:absolute;left:11303;top:1835;width:323;height:290" coordorigin="11303,1835" coordsize="323,290" path="m11597,1889l11464,1889,11482,1896,11498,1914,11484,1976,11455,1997,11623,1997,11624,1995,11626,1976,11625,1957,11621,1938,11614,1920,11605,1902,11597,1889xe" filled="true" fillcolor="#000000" stroked="false">
              <v:path arrowok="t"/>
              <v:fill type="solid"/>
            </v:shape>
          </v:group>
          <v:group style="position:absolute;left:11326;top:1862;width:264;height:236" coordorigin="11326,1862" coordsize="264,236">
            <v:shape style="position:absolute;left:11326;top:1862;width:264;height:236" coordorigin="11326,1862" coordsize="264,236" path="m11470,1862l11410,1869,11357,1899,11328,1955,11326,1979,11331,1998,11339,2017,11348,2036,11355,2055,11410,2094,11430,2097,11453,2095,11527,2069,11573,2025,11587,1996,11458,1996,11437,1991,11421,1986,11419,1983,11413,1965,11414,1947,11420,1931,11433,1917,11451,1907,11566,1907,11558,1896,11543,1883,11527,1874,11508,1867,11489,1863,11470,1862xe" filled="true" fillcolor="#eecae0" stroked="false">
              <v:path arrowok="t"/>
              <v:fill type="solid"/>
            </v:shape>
            <v:shape style="position:absolute;left:11326;top:1862;width:264;height:236" coordorigin="11326,1862" coordsize="264,236" path="m11566,1907l11451,1907,11469,1910,11486,1926,11486,1946,11480,1969,11471,1988,11458,1996,11587,1996,11589,1986,11589,1967,11586,1948,11579,1929,11570,1912,11566,1907xe" filled="true" fillcolor="#eecae0" stroked="false">
              <v:path arrowok="t"/>
              <v:fill type="solid"/>
            </v:shape>
          </v:group>
          <v:group style="position:absolute;left:11413;top:1910;width:71;height:87" coordorigin="11413,1910" coordsize="71,87">
            <v:shape style="position:absolute;left:11413;top:1910;width:71;height:87" coordorigin="11413,1910" coordsize="71,87" path="m11455,1910l11431,1918,11419,1932,11413,1948,11413,1967,11421,1986,11424,1987,11442,1993,11463,1996,11473,1988,11480,1971,11483,1949,11482,1927,11472,1911,11455,191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72.845398pt;margin-top:91.848427pt;width:16.1500pt;height:14.5pt;mso-position-horizontal-relative:page;mso-position-vertical-relative:page;z-index:-67264" coordorigin="9457,1837" coordsize="323,290">
          <v:group style="position:absolute;left:9457;top:1837;width:323;height:290" coordorigin="9457,1837" coordsize="323,290">
            <v:shape style="position:absolute;left:9457;top:1837;width:323;height:290" coordorigin="9457,1837" coordsize="323,290" path="m9633,1837l9572,1843,9513,1866,9471,1912,9457,1978,9457,1979,9462,1997,9469,2016,9477,2035,9486,2054,9493,2073,9546,2117,9584,2126,9605,2124,9663,2109,9732,2070,9773,2015,9777,2000,9609,2000,9589,1994,9573,1988,9568,1978,9563,1960,9564,1943,9570,1928,9581,1913,9597,1901,9618,1892,9751,1892,9749,1888,9687,1845,9652,1838,9633,1837xe" filled="true" fillcolor="#000000" stroked="false">
              <v:path arrowok="t"/>
              <v:fill type="solid"/>
            </v:shape>
            <v:shape style="position:absolute;left:9457;top:1837;width:323;height:290" coordorigin="9457,1837" coordsize="323,290" path="m9751,1892l9618,1892,9636,1899,9653,1916,9638,1978,9609,2000,9777,2000,9778,1997,9780,1979,9779,1960,9775,1941,9768,1922,9759,1904,9751,1892xe" filled="true" fillcolor="#000000" stroked="false">
              <v:path arrowok="t"/>
              <v:fill type="solid"/>
            </v:shape>
          </v:group>
          <v:group style="position:absolute;left:9480;top:1864;width:264;height:236" coordorigin="9480,1864" coordsize="264,236">
            <v:shape style="position:absolute;left:9480;top:1864;width:264;height:236" coordorigin="9480,1864" coordsize="264,236" path="m9625,1864l9564,1872,9511,1901,9482,1958,9480,1982,9485,2001,9493,2020,9502,2039,9510,2057,9564,2097,9584,2100,9607,2098,9681,2071,9727,2027,9741,1998,9612,1998,9591,1994,9575,1988,9573,1985,9567,1967,9568,1949,9575,1933,9587,1920,9605,1909,9720,1909,9712,1899,9697,1886,9681,1876,9662,1870,9643,1866,9625,1864xe" filled="true" fillcolor="#c01c7b" stroked="false">
              <v:path arrowok="t"/>
              <v:fill type="solid"/>
            </v:shape>
            <v:shape style="position:absolute;left:9480;top:1864;width:264;height:236" coordorigin="9480,1864" coordsize="264,236" path="m9720,1909l9605,1909,9623,1913,9640,1928,9640,1948,9634,1971,9625,1990,9612,1998,9741,1998,9743,1988,9743,1969,9740,1950,9733,1932,9724,1914,9720,1909xe" filled="true" fillcolor="#c01c7b" stroked="false">
              <v:path arrowok="t"/>
              <v:fill type="solid"/>
            </v:shape>
          </v:group>
          <v:group style="position:absolute;left:9567;top:1912;width:71;height:87" coordorigin="9567,1912" coordsize="71,87">
            <v:shape style="position:absolute;left:9567;top:1912;width:71;height:87" coordorigin="9567,1912" coordsize="71,87" path="m9609,1912l9585,1921,9573,1934,9567,1951,9568,1969,9575,1988,9578,1989,9596,1995,9617,1998,9627,1990,9634,1973,9638,1951,9636,1929,9627,1913,9609,191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02.265259pt;margin-top:91.848434pt;width:16.1500pt;height:14.5pt;mso-position-horizontal-relative:page;mso-position-vertical-relative:page;z-index:-67240" coordorigin="4045,1837" coordsize="323,290">
          <v:group style="position:absolute;left:4045;top:1837;width:323;height:290" coordorigin="4045,1837" coordsize="323,290">
            <v:shape style="position:absolute;left:4045;top:1837;width:323;height:290" coordorigin="4045,1837" coordsize="323,290" path="m4222,1837l4161,1843,4101,1866,4060,1912,4045,1978,4045,1979,4050,1997,4057,2016,4065,2035,4074,2054,4082,2073,4135,2117,4172,2126,4193,2124,4251,2109,4321,2070,4362,2015,4366,2000,4197,2000,4177,1994,4161,1988,4156,1978,4152,1960,4153,1943,4158,1928,4169,1913,4185,1901,4206,1892,4339,1892,4337,1888,4276,1845,4240,1838,4222,1837xe" filled="true" fillcolor="#000000" stroked="false">
              <v:path arrowok="t"/>
              <v:fill type="solid"/>
            </v:shape>
            <v:shape style="position:absolute;left:4045;top:1837;width:323;height:290" coordorigin="4045,1837" coordsize="323,290" path="m4339,1892l4206,1892,4224,1899,4241,1916,4227,1978,4197,2000,4366,2000,4366,1997,4368,1979,4367,1960,4363,1941,4357,1922,4348,1904,4339,1892xe" filled="true" fillcolor="#000000" stroked="false">
              <v:path arrowok="t"/>
              <v:fill type="solid"/>
            </v:shape>
          </v:group>
          <v:group style="position:absolute;left:4069;top:1864;width:264;height:236" coordorigin="4069,1864" coordsize="264,236">
            <v:shape style="position:absolute;left:4069;top:1864;width:264;height:236" coordorigin="4069,1864" coordsize="264,236" path="m4213,1864l4153,1872,4099,1901,4070,1958,4069,1982,4074,2001,4082,2020,4090,2039,4098,2057,4153,2097,4173,2100,4196,2098,4269,2071,4316,2027,4330,1998,4201,1998,4180,1994,4163,1988,4162,1985,4156,1967,4156,1949,4163,1933,4176,1920,4194,1909,4308,1909,4300,1899,4286,1886,4269,1876,4251,1870,4232,1866,4213,1864xe" filled="true" fillcolor="#c01c7b" stroked="false">
              <v:path arrowok="t"/>
              <v:fill type="solid"/>
            </v:shape>
            <v:shape style="position:absolute;left:4069;top:1864;width:264;height:236" coordorigin="4069,1864" coordsize="264,236" path="m4308,1909l4194,1909,4211,1913,4228,1928,4228,1948,4223,1971,4213,1990,4201,1998,4330,1998,4332,1988,4332,1969,4328,1950,4322,1932,4312,1914,4308,1909xe" filled="true" fillcolor="#c01c7b" stroked="false">
              <v:path arrowok="t"/>
              <v:fill type="solid"/>
            </v:shape>
          </v:group>
          <v:group style="position:absolute;left:4156;top:1912;width:71;height:87" coordorigin="4156,1912" coordsize="71,87">
            <v:shape style="position:absolute;left:4156;top:1912;width:71;height:87" coordorigin="4156,1912" coordsize="71,87" path="m4197,1912l4173,1921,4162,1934,4156,1951,4156,1969,4163,1988,4166,1989,4184,1995,4206,1998,4215,1990,4222,1973,4226,1951,4224,1929,4215,1913,4197,191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91.188477pt;margin-top:92.193855pt;width:4.1pt;height:14.8pt;mso-position-horizontal-relative:page;mso-position-vertical-relative:page;z-index:-67216" coordorigin="11824,1844" coordsize="82,296">
          <v:group style="position:absolute;left:11824;top:1844;width:82;height:296" coordorigin="11824,1844" coordsize="82,296">
            <v:shape style="position:absolute;left:11824;top:1844;width:82;height:296" coordorigin="11824,1844" coordsize="82,296" path="m11905,1844l11853,1886,11825,1957,11824,1997,11825,2019,11841,2081,11883,2128,11905,2140,11905,2030,11897,2023,11885,2007,11877,1987,11882,1967,11894,1951,11905,1949,11905,1844xe" filled="true" fillcolor="#000000" stroked="false">
              <v:path arrowok="t"/>
              <v:fill type="solid"/>
            </v:shape>
          </v:group>
          <v:group style="position:absolute;left:11850;top:1885;width:56;height:228" coordorigin="11850,1885" coordsize="56,228">
            <v:shape style="position:absolute;left:11850;top:1885;width:56;height:228" coordorigin="11850,1885" coordsize="56,228" path="m11906,1885l11862,1932,11850,1989,11851,2009,11865,2070,11906,2112,11906,2017,11903,2014,11894,1995,11900,1978,11906,1973,11906,1885xe" filled="true" fillcolor="#fcb325" stroked="false">
              <v:path arrowok="t"/>
              <v:fill type="solid"/>
            </v:shape>
          </v:group>
          <v:group style="position:absolute;left:11897;top:1971;width:9;height:48" coordorigin="11897,1971" coordsize="9,48">
            <v:shape style="position:absolute;left:11897;top:1971;width:9;height:48" coordorigin="11897,1971" coordsize="9,48" path="m11906,1971l11901,1973,11897,1991,11903,2015,11906,2019,11906,1971xe" filled="true" fillcolor="#000000" stroked="false">
              <v:path arrowok="t"/>
              <v:fill type="solid"/>
            </v:shape>
          </v:group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48.077866pt;margin-top:89.33374pt;width:14.25pt;height:16.1pt;mso-position-horizontal-relative:page;mso-position-vertical-relative:page;z-index:-67192" coordorigin="4962,1787" coordsize="285,322">
          <v:group style="position:absolute;left:4962;top:1787;width:285;height:322" coordorigin="4962,1787" coordsize="285,322">
            <v:shape style="position:absolute;left:4962;top:1787;width:285;height:322" coordorigin="4962,1787" coordsize="285,322" path="m5109,1787l5037,1805,4990,1844,4963,1916,4962,1935,4962,1958,4970,2021,5004,2073,5062,2104,5087,2108,5106,2105,5125,2100,5164,2088,5183,2082,5230,2037,5245,2000,5083,2000,5065,1999,5049,1993,5034,1981,5023,1965,5015,1945,5020,1925,5032,1910,5047,1907,5235,1907,5233,1900,5207,1846,5159,1800,5127,1788,5109,1787xe" filled="true" fillcolor="#000000" stroked="false">
              <v:path arrowok="t"/>
              <v:fill type="solid"/>
            </v:shape>
            <v:shape style="position:absolute;left:4962;top:1787;width:285;height:322" coordorigin="4962,1787" coordsize="285,322" path="m5235,1907l5047,1907,5066,1910,5087,1917,5105,1928,5118,1942,5122,1958,5114,1979,5107,1994,5102,1996,5083,2000,5245,2000,5246,1981,5246,1979,5244,1960,5241,1940,5238,1920,5235,1907xe" filled="true" fillcolor="#000000" stroked="false">
              <v:path arrowok="t"/>
              <v:fill type="solid"/>
            </v:shape>
          </v:group>
          <v:group style="position:absolute;left:4988;top:1823;width:232;height:263" coordorigin="4988,1823" coordsize="232,263">
            <v:shape style="position:absolute;left:4988;top:1823;width:232;height:263" coordorigin="4988,1823" coordsize="232,263" path="m5114,1823l5043,1843,4999,1890,4988,1947,4988,1968,5002,2028,5046,2073,5092,2085,5111,2082,5130,2076,5150,2070,5169,2064,5213,2017,5219,1997,5087,1997,5069,1995,5053,1987,5041,1973,5032,1953,5037,1936,5055,1921,5211,1921,5209,1916,5181,1862,5130,1826,5114,1823xe" filled="true" fillcolor="#fcb325" stroked="false">
              <v:path arrowok="t"/>
              <v:fill type="solid"/>
            </v:shape>
            <v:shape style="position:absolute;left:4988;top:1823;width:232;height:263" coordorigin="4988,1823" coordsize="232,263" path="m5211,1921l5055,1921,5075,1923,5097,1931,5114,1942,5121,1955,5115,1976,5107,1992,5106,1993,5087,1997,5219,1997,5220,1974,5218,1954,5214,1935,5211,1921xe" filled="true" fillcolor="#fcb325" stroked="false">
              <v:path arrowok="t"/>
              <v:fill type="solid"/>
            </v:shape>
          </v:group>
          <v:group style="position:absolute;left:5035;top:1925;width:87;height:73" coordorigin="5035,1925" coordsize="87,73">
            <v:shape style="position:absolute;left:5035;top:1925;width:87;height:73" coordorigin="5035,1925" coordsize="87,73" path="m5055,1925l5038,1932,5035,1949,5040,1974,5053,1987,5069,1995,5087,1997,5107,1992,5108,1989,5116,1972,5121,1950,5114,1940,5098,1931,5076,1925,5055,1925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5.273361pt;margin-top:89.454842pt;width:14.25pt;height:16.1pt;mso-position-horizontal-relative:page;mso-position-vertical-relative:page;z-index:-67168" coordorigin="905,1789" coordsize="285,322">
          <v:group style="position:absolute;left:905;top:1789;width:285;height:322" coordorigin="905,1789" coordsize="285,322">
            <v:shape style="position:absolute;left:905;top:1789;width:285;height:322" coordorigin="905,1789" coordsize="285,322" path="m1053,1789l981,1808,934,1847,907,1918,905,1937,906,1961,914,2023,948,2075,1006,2107,1030,2111,1049,2108,1069,2103,1107,2090,1127,2084,1174,2040,1189,2003,1027,2003,1009,2002,992,1995,978,1984,967,1968,959,1947,964,1928,976,1912,991,1909,1178,1909,1177,1903,1151,1848,1103,1802,1071,1791,1053,1789xe" filled="true" fillcolor="#000000" stroked="false">
              <v:path arrowok="t"/>
              <v:fill type="solid"/>
            </v:shape>
            <v:shape style="position:absolute;left:905;top:1789;width:285;height:322" coordorigin="905,1789" coordsize="285,322" path="m1178,1909l991,1909,1010,1912,1031,1920,1049,1931,1062,1945,1066,1961,1058,1981,1051,1996,1046,1998,1027,2003,1189,2003,1190,1984,1190,1981,1188,1962,1185,1942,1182,1922,1178,1909xe" filled="true" fillcolor="#000000" stroked="false">
              <v:path arrowok="t"/>
              <v:fill type="solid"/>
            </v:shape>
          </v:group>
          <v:group style="position:absolute;left:932;top:1825;width:232;height:263" coordorigin="932,1825" coordsize="232,263">
            <v:shape style="position:absolute;left:932;top:1825;width:232;height:263" coordorigin="932,1825" coordsize="232,263" path="m1057,1825l987,1846,943,1892,932,1950,932,1970,946,2031,990,2075,1036,2088,1055,2084,1074,2079,1094,2072,1113,2066,1157,2019,1163,2000,1031,2000,1013,1998,997,1989,985,1975,976,1956,981,1939,999,1923,1155,1923,1153,1918,1125,1865,1074,1828,1057,1825xe" filled="true" fillcolor="#fcb325" stroked="false">
              <v:path arrowok="t"/>
              <v:fill type="solid"/>
            </v:shape>
            <v:shape style="position:absolute;left:932;top:1825;width:232;height:263" coordorigin="932,1825" coordsize="232,263" path="m1155,1923l999,1923,1019,1926,1041,1933,1058,1945,1065,1957,1059,1978,1051,1995,1050,1995,1031,2000,1163,2000,1164,1977,1161,1957,1158,1937,1155,1923xe" filled="true" fillcolor="#fcb325" stroked="false">
              <v:path arrowok="t"/>
              <v:fill type="solid"/>
            </v:shape>
          </v:group>
          <v:group style="position:absolute;left:979;top:1927;width:87;height:73" coordorigin="979,1927" coordsize="87,73">
            <v:shape style="position:absolute;left:979;top:1927;width:87;height:73" coordorigin="979,1927" coordsize="87,73" path="m999,1927l982,1934,979,1952,984,1976,997,1990,1013,1998,1031,2000,1051,1995,1052,1992,1060,1974,1065,1952,1058,1942,1042,1934,1020,1928,999,1927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15.853577pt;margin-top:89.454842pt;width:14.25pt;height:16.1pt;mso-position-horizontal-relative:page;mso-position-vertical-relative:page;z-index:-67144" coordorigin="6317,1789" coordsize="285,322">
          <v:group style="position:absolute;left:6317;top:1789;width:285;height:322" coordorigin="6317,1789" coordsize="285,322">
            <v:shape style="position:absolute;left:6317;top:1789;width:285;height:322" coordorigin="6317,1789" coordsize="285,322" path="m6465,1789l6392,1808,6346,1847,6319,1918,6317,1937,6317,1961,6326,2023,6360,2075,6418,2107,6442,2111,6461,2108,6480,2103,6519,2090,6538,2084,6586,2040,6601,2003,6438,2003,6420,2002,6404,1995,6390,1984,6378,1968,6370,1947,6375,1928,6388,1912,6402,1909,6590,1909,6588,1903,6563,1848,6515,1802,6483,1791,6465,1789xe" filled="true" fillcolor="#000000" stroked="false">
              <v:path arrowok="t"/>
              <v:fill type="solid"/>
            </v:shape>
            <v:shape style="position:absolute;left:6317;top:1789;width:285;height:322" coordorigin="6317,1789" coordsize="285,322" path="m6590,1909l6402,1909,6422,1912,6442,1920,6461,1931,6474,1945,6478,1961,6470,1981,6462,1996,6457,1998,6438,2003,6601,2003,6602,1984,6602,1981,6600,1962,6597,1942,6593,1922,6590,1909xe" filled="true" fillcolor="#000000" stroked="false">
              <v:path arrowok="t"/>
              <v:fill type="solid"/>
            </v:shape>
          </v:group>
          <v:group style="position:absolute;left:6344;top:1825;width:232;height:263" coordorigin="6344,1825" coordsize="232,263">
            <v:shape style="position:absolute;left:6344;top:1825;width:232;height:263" coordorigin="6344,1825" coordsize="232,263" path="m6469,1825l6398,1846,6355,1892,6344,1950,6344,1970,6358,2031,6402,2075,6448,2088,6467,2084,6486,2079,6505,2072,6525,2066,6569,2019,6575,2000,6442,2000,6424,1998,6409,1989,6396,1975,6387,1956,6393,1939,6410,1923,6566,1923,6565,1918,6536,1865,6486,1828,6469,1825xe" filled="true" fillcolor="#fcb325" stroked="false">
              <v:path arrowok="t"/>
              <v:fill type="solid"/>
            </v:shape>
            <v:shape style="position:absolute;left:6344;top:1825;width:232;height:263" coordorigin="6344,1825" coordsize="232,263" path="m6566,1923l6410,1923,6431,1926,6453,1933,6470,1945,6477,1957,6470,1978,6463,1995,6461,1995,6442,2000,6575,2000,6575,1977,6573,1957,6570,1937,6566,1923xe" filled="true" fillcolor="#fcb325" stroked="false">
              <v:path arrowok="t"/>
              <v:fill type="solid"/>
            </v:shape>
          </v:group>
          <v:group style="position:absolute;left:6390;top:1927;width:87;height:73" coordorigin="6390,1927" coordsize="87,73">
            <v:shape style="position:absolute;left:6390;top:1927;width:87;height:73" coordorigin="6390,1927" coordsize="87,73" path="m6411,1927l6394,1934,6390,1952,6396,1976,6408,1990,6424,1998,6443,2000,6463,1995,6464,1992,6472,1974,6477,1952,6470,1942,6453,1934,6432,1928,6411,1927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14.411064pt;margin-top:90.299141pt;width:14.25pt;height:16.1pt;mso-position-horizontal-relative:page;mso-position-vertical-relative:page;z-index:-67120" coordorigin="2288,1806" coordsize="285,322">
          <v:group style="position:absolute;left:2288;top:1806;width:285;height:322" coordorigin="2288,1806" coordsize="285,322">
            <v:shape style="position:absolute;left:2288;top:1806;width:285;height:322" coordorigin="2288,1806" coordsize="285,322" path="m2436,1806l2363,1825,2317,1864,2290,1935,2288,1954,2288,1978,2297,2040,2331,2092,2389,2124,2413,2127,2432,2125,2451,2120,2490,2107,2510,2101,2557,2057,2572,2020,2409,2020,2391,2018,2375,2012,2361,2001,2350,1985,2341,1964,2346,1945,2359,1929,2373,1926,2561,1926,2560,1920,2534,1865,2486,1819,2454,1808,2436,1806xe" filled="true" fillcolor="#000000" stroked="false">
              <v:path arrowok="t"/>
              <v:fill type="solid"/>
            </v:shape>
            <v:shape style="position:absolute;left:2288;top:1806;width:285;height:322" coordorigin="2288,1806" coordsize="285,322" path="m2561,1926l2373,1926,2393,1929,2413,1937,2432,1948,2445,1962,2449,1978,2441,1998,2434,2013,2429,2015,2409,2020,2572,2020,2573,2001,2573,1998,2571,1979,2568,1959,2564,1939,2561,1926xe" filled="true" fillcolor="#000000" stroked="false">
              <v:path arrowok="t"/>
              <v:fill type="solid"/>
            </v:shape>
          </v:group>
          <v:group style="position:absolute;left:2315;top:1842;width:232;height:263" coordorigin="2315,1842" coordsize="232,263">
            <v:shape style="position:absolute;left:2315;top:1842;width:232;height:263" coordorigin="2315,1842" coordsize="232,263" path="m2440,1842l2369,1863,2326,1909,2315,1967,2315,1987,2329,2047,2373,2092,2419,2105,2438,2101,2457,2096,2477,2089,2496,2083,2540,2036,2546,2017,2413,2017,2395,2014,2380,2006,2367,1992,2359,1973,2364,1956,2382,1940,2537,1940,2536,1935,2507,1881,2457,1845,2440,1842xe" filled="true" fillcolor="#fcb325" stroked="false">
              <v:path arrowok="t"/>
              <v:fill type="solid"/>
            </v:shape>
            <v:shape style="position:absolute;left:2315;top:1842;width:232;height:263" coordorigin="2315,1842" coordsize="232,263" path="m2537,1940l2382,1940,2402,1943,2424,1950,2441,1962,2448,1974,2441,1995,2434,2011,2433,2012,2413,2017,2546,2017,2547,1994,2544,1974,2541,1954,2537,1940xe" filled="true" fillcolor="#fcb325" stroked="false">
              <v:path arrowok="t"/>
              <v:fill type="solid"/>
            </v:shape>
          </v:group>
          <v:group style="position:absolute;left:2361;top:1944;width:87;height:73" coordorigin="2361,1944" coordsize="87,73">
            <v:shape style="position:absolute;left:2361;top:1944;width:87;height:73" coordorigin="2361,1944" coordsize="87,73" path="m2382,1944l2365,1951,2361,1969,2367,1993,2379,2007,2395,2015,2414,2017,2434,2011,2435,2009,2443,1991,2448,1969,2441,1959,2424,1950,2403,1945,2382,194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84.991272pt;margin-top:90.299141pt;width:14.25pt;height:16.1pt;mso-position-horizontal-relative:page;mso-position-vertical-relative:page;z-index:-67096" coordorigin="7700,1806" coordsize="285,322">
          <v:group style="position:absolute;left:7700;top:1806;width:285;height:322" coordorigin="7700,1806" coordsize="285,322">
            <v:shape style="position:absolute;left:7700;top:1806;width:285;height:322" coordorigin="7700,1806" coordsize="285,322" path="m7848,1806l7775,1825,7729,1864,7701,1935,7700,1954,7700,1978,7709,2040,7742,2092,7800,2124,7825,2127,7844,2125,7863,2120,7902,2107,7921,2101,7969,2057,7984,2020,7821,2020,7803,2018,7787,2012,7773,2001,7761,1985,7753,1964,7758,1945,7770,1929,7785,1926,7973,1926,7971,1920,7945,1865,7897,1819,7865,1808,7848,1806xe" filled="true" fillcolor="#000000" stroked="false">
              <v:path arrowok="t"/>
              <v:fill type="solid"/>
            </v:shape>
            <v:shape style="position:absolute;left:7700;top:1806;width:285;height:322" coordorigin="7700,1806" coordsize="285,322" path="m7973,1926l7785,1926,7804,1929,7825,1937,7843,1948,7856,1962,7861,1978,7853,1998,7845,2013,7840,2015,7821,2020,7984,2020,7984,2001,7984,1998,7982,1979,7980,1959,7976,1939,7973,1926xe" filled="true" fillcolor="#000000" stroked="false">
              <v:path arrowok="t"/>
              <v:fill type="solid"/>
            </v:shape>
          </v:group>
          <v:group style="position:absolute;left:7726;top:1842;width:232;height:263" coordorigin="7726,1842" coordsize="232,263">
            <v:shape style="position:absolute;left:7726;top:1842;width:232;height:263" coordorigin="7726,1842" coordsize="232,263" path="m7852,1842l7781,1863,7738,1909,7726,1967,7727,1987,7741,2047,7785,2092,7830,2105,7849,2101,7869,2096,7888,2089,7907,2083,7951,2036,7957,2017,7825,2017,7807,2014,7791,2006,7779,1992,7770,1973,7776,1956,7793,1940,7949,1940,7948,1935,7919,1881,7869,1845,7852,1842xe" filled="true" fillcolor="#fcb325" stroked="false">
              <v:path arrowok="t"/>
              <v:fill type="solid"/>
            </v:shape>
            <v:shape style="position:absolute;left:7726;top:1842;width:232;height:263" coordorigin="7726,1842" coordsize="232,263" path="m7949,1940l7793,1940,7814,1943,7835,1950,7853,1962,7860,1974,7853,1995,7845,2011,7844,2012,7825,2017,7957,2017,7958,1994,7956,1974,7952,1954,7949,1940xe" filled="true" fillcolor="#fcb325" stroked="false">
              <v:path arrowok="t"/>
              <v:fill type="solid"/>
            </v:shape>
          </v:group>
          <v:group style="position:absolute;left:7773;top:1944;width:87;height:73" coordorigin="7773,1944" coordsize="87,73">
            <v:shape style="position:absolute;left:7773;top:1944;width:87;height:73" coordorigin="7773,1944" coordsize="87,73" path="m7793,1944l7776,1951,7773,1969,7778,1993,7791,2007,7807,2015,7825,2017,7845,2011,7847,2009,7855,1991,7860,1969,7852,1959,7836,1950,7815,1945,7793,194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45.061890pt;margin-top:90.299141pt;width:14.25pt;height:16.1pt;mso-position-horizontal-relative:page;mso-position-vertical-relative:page;z-index:-67072" coordorigin="10901,1806" coordsize="285,322">
          <v:group style="position:absolute;left:10901;top:1806;width:285;height:322" coordorigin="10901,1806" coordsize="285,322">
            <v:shape style="position:absolute;left:10901;top:1806;width:285;height:322" coordorigin="10901,1806" coordsize="285,322" path="m11049,1806l10976,1825,10930,1864,10903,1935,10901,1954,10901,1978,10910,2040,10944,2092,11002,2124,11026,2127,11045,2125,11065,2120,11103,2107,11123,2101,11170,2057,11185,2020,11022,2020,11005,2018,10988,2012,10974,2001,10963,1985,10954,1964,10960,1945,10972,1929,10986,1926,11174,1926,11173,1920,11147,1865,11099,1819,11067,1808,11049,1806xe" filled="true" fillcolor="#000000" stroked="false">
              <v:path arrowok="t"/>
              <v:fill type="solid"/>
            </v:shape>
            <v:shape style="position:absolute;left:10901;top:1806;width:285;height:322" coordorigin="10901,1806" coordsize="285,322" path="m11174,1926l10986,1926,11006,1929,11026,1937,11045,1948,11058,1962,11062,1978,11054,1998,11047,2013,11042,2015,11022,2020,11185,2020,11186,2001,11186,1998,11184,1979,11181,1959,11177,1939,11174,1926xe" filled="true" fillcolor="#000000" stroked="false">
              <v:path arrowok="t"/>
              <v:fill type="solid"/>
            </v:shape>
          </v:group>
          <v:group style="position:absolute;left:10928;top:1842;width:232;height:263" coordorigin="10928,1842" coordsize="232,263">
            <v:shape style="position:absolute;left:10928;top:1842;width:232;height:263" coordorigin="10928,1842" coordsize="232,263" path="m11053,1842l10982,1863,10939,1909,10928,1967,10928,1987,10942,2047,10986,2092,11032,2105,11051,2101,11070,2096,11090,2089,11109,2083,11153,2036,11159,2017,11026,2017,11009,2014,10993,2006,10980,1992,10972,1973,10977,1956,10995,1940,11150,1940,11149,1935,11120,1881,11070,1845,11053,1842xe" filled="true" fillcolor="#c01c7b" stroked="false">
              <v:path arrowok="t"/>
              <v:fill type="solid"/>
            </v:shape>
            <v:shape style="position:absolute;left:10928;top:1842;width:232;height:263" coordorigin="10928,1842" coordsize="232,263" path="m11150,1940l10995,1940,11015,1943,11037,1950,11054,1962,11061,1974,11054,1995,11047,2011,11046,2012,11026,2017,11159,2017,11160,1994,11157,1974,11154,1954,11150,1940xe" filled="true" fillcolor="#c01c7b" stroked="false">
              <v:path arrowok="t"/>
              <v:fill type="solid"/>
            </v:shape>
          </v:group>
          <v:group style="position:absolute;left:10974;top:1944;width:87;height:73" coordorigin="10974,1944" coordsize="87,73">
            <v:shape style="position:absolute;left:10974;top:1944;width:87;height:73" coordorigin="10974,1944" coordsize="87,73" path="m10995,1944l10978,1951,10974,1969,10980,1993,10992,2007,11008,2015,11027,2017,11047,2011,11048,2009,11056,1991,11061,1969,11054,1959,11037,1950,11016,1945,10995,194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82.186768pt;margin-top:90.420242pt;width:14.25pt;height:16.1pt;mso-position-horizontal-relative:page;mso-position-vertical-relative:page;z-index:-67048" coordorigin="3644,1808" coordsize="285,322">
          <v:group style="position:absolute;left:3644;top:1808;width:285;height:322" coordorigin="3644,1808" coordsize="285,322">
            <v:shape style="position:absolute;left:3644;top:1808;width:285;height:322" coordorigin="3644,1808" coordsize="285,322" path="m3792,1808l3719,1827,3672,1866,3645,1937,3644,1957,3644,1980,3652,2042,3686,2095,3744,2126,3769,2130,3788,2127,3807,2122,3846,2109,3865,2104,3913,2059,3928,2022,3765,2022,3747,2021,3731,2014,3717,2003,3705,1987,3697,1967,3702,1947,3714,1931,3729,1929,3917,1929,3915,1922,3889,1867,3841,1822,3809,1810,3792,1808xe" filled="true" fillcolor="#000000" stroked="false">
              <v:path arrowok="t"/>
              <v:fill type="solid"/>
            </v:shape>
            <v:shape style="position:absolute;left:3644;top:1808;width:285;height:322" coordorigin="3644,1808" coordsize="285,322" path="m3917,1929l3729,1929,3748,1932,3769,1939,3787,1950,3800,1964,3804,1980,3796,2000,3789,2016,3784,2018,3765,2022,3928,2022,3928,2003,3928,2000,3926,1982,3924,1961,3920,1941,3917,1929xe" filled="true" fillcolor="#000000" stroked="false">
              <v:path arrowok="t"/>
              <v:fill type="solid"/>
            </v:shape>
          </v:group>
          <v:group style="position:absolute;left:3670;top:1845;width:232;height:263" coordorigin="3670,1845" coordsize="232,263">
            <v:shape style="position:absolute;left:3670;top:1845;width:232;height:263" coordorigin="3670,1845" coordsize="232,263" path="m3796,1845l3725,1865,3682,1912,3670,1969,3670,1989,3684,2050,3729,2094,3774,2107,3793,2104,3813,2098,3832,2092,3851,2086,3895,2038,3901,2019,3769,2019,3751,2017,3735,2009,3723,1994,3714,1975,3719,1958,3737,1943,3893,1943,3891,1937,3863,1884,3812,1847,3796,1845xe" filled="true" fillcolor="#fcb325" stroked="false">
              <v:path arrowok="t"/>
              <v:fill type="solid"/>
            </v:shape>
            <v:shape style="position:absolute;left:3670;top:1845;width:232;height:263" coordorigin="3670,1845" coordsize="232,263" path="m3893,1943l3737,1943,3757,1945,3779,1953,3797,1964,3803,1977,3797,1998,3789,2014,3788,2014,3769,2019,3901,2019,3902,1996,3900,1976,3896,1957,3893,1943xe" filled="true" fillcolor="#fcb325" stroked="false">
              <v:path arrowok="t"/>
              <v:fill type="solid"/>
            </v:shape>
          </v:group>
          <v:group style="position:absolute;left:3717;top:1947;width:87;height:73" coordorigin="3717,1947" coordsize="87,73">
            <v:shape style="position:absolute;left:3717;top:1947;width:87;height:73" coordorigin="3717,1947" coordsize="87,73" path="m3737,1947l3720,1954,3717,1971,3722,1996,3735,2009,3751,2017,3769,2019,3789,2014,3791,2011,3799,1994,3804,1972,3796,1962,3780,1953,3759,1947,3737,1947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52.766968pt;margin-top:90.420242pt;width:14.25pt;height:16.1pt;mso-position-horizontal-relative:page;mso-position-vertical-relative:page;z-index:-67024" coordorigin="9055,1808" coordsize="285,322">
          <v:group style="position:absolute;left:9055;top:1808;width:285;height:322" coordorigin="9055,1808" coordsize="285,322">
            <v:shape style="position:absolute;left:9055;top:1808;width:285;height:322" coordorigin="9055,1808" coordsize="285,322" path="m9203,1808l9130,1827,9084,1866,9057,1937,9055,1957,9055,1980,9064,2042,9098,2095,9156,2126,9180,2130,9199,2127,9219,2122,9257,2109,9277,2104,9324,2059,9339,2022,9177,2022,9159,2021,9142,2014,9128,2003,9117,1987,9109,1967,9114,1947,9126,1931,9141,1929,9328,1929,9327,1922,9301,1867,9253,1822,9221,1810,9203,1808xe" filled="true" fillcolor="#000000" stroked="false">
              <v:path arrowok="t"/>
              <v:fill type="solid"/>
            </v:shape>
            <v:shape style="position:absolute;left:9055;top:1808;width:285;height:322" coordorigin="9055,1808" coordsize="285,322" path="m9328,1929l9141,1929,9160,1932,9180,1939,9199,1950,9212,1964,9216,1980,9208,2000,9201,2016,9196,2018,9177,2022,9339,2022,9340,2003,9340,2000,9338,1982,9335,1961,9332,1941,9328,1929xe" filled="true" fillcolor="#000000" stroked="false">
              <v:path arrowok="t"/>
              <v:fill type="solid"/>
            </v:shape>
          </v:group>
          <v:group style="position:absolute;left:9082;top:1845;width:232;height:263" coordorigin="9082,1845" coordsize="232,263">
            <v:shape style="position:absolute;left:9082;top:1845;width:232;height:263" coordorigin="9082,1845" coordsize="232,263" path="m9207,1845l9136,1865,9093,1912,9082,1969,9082,1989,9096,2050,9140,2094,9186,2107,9205,2104,9224,2098,9244,2092,9263,2086,9307,2038,9313,2019,9180,2019,9163,2017,9147,2009,9134,1994,9126,1975,9131,1958,9149,1943,9304,1943,9303,1937,9275,1884,9224,1847,9207,1845xe" filled="true" fillcolor="#fcb325" stroked="false">
              <v:path arrowok="t"/>
              <v:fill type="solid"/>
            </v:shape>
            <v:shape style="position:absolute;left:9082;top:1845;width:232;height:263" coordorigin="9082,1845" coordsize="232,263" path="m9304,1943l9149,1943,9169,1945,9191,1953,9208,1964,9215,1977,9208,1998,9201,2014,9200,2014,9180,2019,9313,2019,9314,1996,9311,1976,9308,1957,9304,1943xe" filled="true" fillcolor="#fcb325" stroked="false">
              <v:path arrowok="t"/>
              <v:fill type="solid"/>
            </v:shape>
          </v:group>
          <v:group style="position:absolute;left:9129;top:1947;width:87;height:73" coordorigin="9129,1947" coordsize="87,73">
            <v:shape style="position:absolute;left:9129;top:1947;width:87;height:73" coordorigin="9129,1947" coordsize="87,73" path="m9149,1947l9132,1954,9129,1971,9134,1996,9147,2009,9162,2017,9181,2019,9201,2014,9202,2011,9210,1994,9215,1972,9208,1962,9191,1953,9170,1947,9149,1947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9.510405pt;margin-top:90.53756pt;width:15.1pt;height:15.55pt;mso-position-horizontal-relative:page;mso-position-vertical-relative:page;z-index:-67000" coordorigin="390,1811" coordsize="302,311">
          <v:group style="position:absolute;left:390;top:1811;width:302;height:311" coordorigin="390,1811" coordsize="302,311">
            <v:shape style="position:absolute;left:390;top:1811;width:302;height:311" coordorigin="390,1811" coordsize="302,311" path="m551,1811l492,1828,435,1880,400,1934,390,1988,392,2007,431,2078,485,2104,504,2112,523,2120,532,2121,552,2121,571,2120,640,2077,676,2015,680,2004,521,2004,514,2002,497,1993,485,1980,477,1965,473,1947,475,1927,483,1906,500,1895,521,1893,685,1893,681,1878,629,1828,571,1811,551,1811xe" filled="true" fillcolor="#000000" stroked="false">
              <v:path arrowok="t"/>
              <v:fill type="solid"/>
            </v:shape>
            <v:shape style="position:absolute;left:390;top:1811;width:302;height:311" coordorigin="390,1811" coordsize="302,311" path="m685,1893l521,1893,534,1902,546,1917,556,1935,562,1954,562,1972,555,1986,536,1997,521,2004,680,2004,682,1998,687,1980,690,1962,691,1943,690,1922,687,1901,685,1893xe" filled="true" fillcolor="#000000" stroked="false">
              <v:path arrowok="t"/>
              <v:fill type="solid"/>
            </v:shape>
          </v:group>
          <v:group style="position:absolute;left:416;top:1845;width:247;height:254" coordorigin="416,1845" coordsize="247,254">
            <v:shape style="position:absolute;left:416;top:1845;width:247;height:254" coordorigin="416,1845" coordsize="247,254" path="m551,1845l491,1863,436,1922,416,1987,416,1993,419,2011,450,2064,505,2089,524,2098,600,2084,644,2022,653,2003,522,2003,519,2002,502,1993,490,1980,484,1963,484,1944,491,1923,506,1915,658,1915,657,1910,609,1858,572,1847,551,1845xe" filled="true" fillcolor="#eecae0" stroked="false">
              <v:path arrowok="t"/>
              <v:fill type="solid"/>
            </v:shape>
            <v:shape style="position:absolute;left:416;top:1845;width:247;height:254" coordorigin="416,1845" coordsize="247,254" path="m658,1915l506,1915,530,1916,543,1931,554,1951,560,1970,557,1983,538,1995,522,2003,653,2003,658,1987,662,1969,663,1950,661,1930,658,1915xe" filled="true" fillcolor="#eecae0" stroked="false">
              <v:path arrowok="t"/>
              <v:fill type="solid"/>
            </v:shape>
          </v:group>
          <v:group style="position:absolute;left:483;top:1911;width:79;height:92" coordorigin="483,1911" coordsize="79,92">
            <v:shape style="position:absolute;left:483;top:1911;width:79;height:92" coordorigin="483,1911" coordsize="79,92" path="m511,1911l496,1921,483,1944,483,1963,490,1980,503,1993,522,2003,529,1999,545,1989,561,1969,555,1952,543,1933,527,1917,511,1911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90.090607pt;margin-top:90.53756pt;width:15.1pt;height:15.55pt;mso-position-horizontal-relative:page;mso-position-vertical-relative:page;z-index:-66976" coordorigin="5802,1811" coordsize="302,311">
          <v:group style="position:absolute;left:5802;top:1811;width:302;height:311" coordorigin="5802,1811" coordsize="302,311">
            <v:shape style="position:absolute;left:5802;top:1811;width:302;height:311" coordorigin="5802,1811" coordsize="302,311" path="m5962,1811l5904,1828,5846,1880,5812,1934,5802,1988,5804,2007,5842,2078,5896,2104,5916,2112,5934,2120,5943,2121,5963,2121,5983,2120,6052,2077,6088,2015,6092,2004,5932,2004,5926,2002,5909,1993,5896,1980,5888,1965,5885,1947,5887,1927,5894,1906,5911,1895,5933,1893,6096,1893,6093,1878,6040,1828,5983,1811,5962,1811xe" filled="true" fillcolor="#000000" stroked="false">
              <v:path arrowok="t"/>
              <v:fill type="solid"/>
            </v:shape>
            <v:shape style="position:absolute;left:5802;top:1811;width:302;height:311" coordorigin="5802,1811" coordsize="302,311" path="m6096,1893l5933,1893,5945,1902,5958,1917,5967,1935,5974,1954,5974,1972,5967,1986,5948,1997,5932,2004,6092,2004,6094,1998,6099,1980,6102,1962,6103,1943,6102,1922,6099,1901,6096,1893xe" filled="true" fillcolor="#000000" stroked="false">
              <v:path arrowok="t"/>
              <v:fill type="solid"/>
            </v:shape>
          </v:group>
          <v:group style="position:absolute;left:5828;top:1845;width:247;height:254" coordorigin="5828,1845" coordsize="247,254">
            <v:shape style="position:absolute;left:5828;top:1845;width:247;height:254" coordorigin="5828,1845" coordsize="247,254" path="m5963,1845l5902,1863,5848,1922,5828,1987,5828,1993,5831,2011,5862,2064,5916,2089,5935,2098,6012,2084,6056,2022,6064,2003,5934,2003,5931,2002,5914,1993,5902,1980,5896,1963,5896,1944,5902,1923,5918,1915,6069,1915,6068,1910,6021,1858,5983,1847,5963,1845xe" filled="true" fillcolor="#eecae0" stroked="false">
              <v:path arrowok="t"/>
              <v:fill type="solid"/>
            </v:shape>
            <v:shape style="position:absolute;left:5828;top:1845;width:247;height:254" coordorigin="5828,1845" coordsize="247,254" path="m6069,1915l5918,1915,5941,1916,5955,1931,5966,1951,5971,1970,5968,1983,5950,1995,5934,2003,6064,2003,6069,1987,6073,1969,6074,1950,6073,1930,6069,1915xe" filled="true" fillcolor="#eecae0" stroked="false">
              <v:path arrowok="t"/>
              <v:fill type="solid"/>
            </v:shape>
          </v:group>
          <v:group style="position:absolute;left:5894;top:1911;width:79;height:92" coordorigin="5894,1911" coordsize="79,92">
            <v:shape style="position:absolute;left:5894;top:1911;width:79;height:92" coordorigin="5894,1911" coordsize="79,92" path="m5923,1911l5907,1921,5894,1944,5895,1963,5902,1980,5915,1993,5934,2003,5941,1999,5957,1989,5973,1969,5967,1952,5955,1933,5939,1917,5923,1911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87.286003pt;margin-top:90.658661pt;width:15.1pt;height:15.55pt;mso-position-horizontal-relative:page;mso-position-vertical-relative:page;z-index:-66952" coordorigin="1746,1813" coordsize="302,311">
          <v:group style="position:absolute;left:1746;top:1813;width:302;height:311" coordorigin="1746,1813" coordsize="302,311">
            <v:shape style="position:absolute;left:1746;top:1813;width:302;height:311" coordorigin="1746,1813" coordsize="302,311" path="m1906,1813l1848,1830,1790,1882,1755,1936,1746,1991,1748,2010,1786,2080,1840,2107,1859,2114,1878,2122,1887,2123,1907,2124,1927,2122,1996,2079,2032,2017,2036,2006,1876,2006,1870,2004,1853,1995,1840,1982,1832,1967,1829,1949,1831,1930,1838,1908,1855,1898,1877,1895,2040,1895,2036,1881,1984,1830,1927,1814,1906,1813xe" filled="true" fillcolor="#000000" stroked="false">
              <v:path arrowok="t"/>
              <v:fill type="solid"/>
            </v:shape>
            <v:shape style="position:absolute;left:1746;top:1813;width:302;height:311" coordorigin="1746,1813" coordsize="302,311" path="m2040,1895l1877,1895,1889,1904,1901,1919,1911,1938,1917,1957,1918,1975,1911,1989,1892,1999,1876,2006,2036,2006,2038,2000,2043,1982,2046,1964,2047,1945,2046,1925,2042,1903,2040,1895xe" filled="true" fillcolor="#000000" stroked="false">
              <v:path arrowok="t"/>
              <v:fill type="solid"/>
            </v:shape>
          </v:group>
          <v:group style="position:absolute;left:1772;top:1848;width:247;height:254" coordorigin="1772,1848" coordsize="247,254">
            <v:shape style="position:absolute;left:1772;top:1848;width:247;height:254" coordorigin="1772,1848" coordsize="247,254" path="m1906,1848l1846,1866,1792,1924,1772,1990,1772,1995,1774,2013,1805,2066,1860,2092,1879,2100,1956,2086,2000,2024,2008,2005,1878,2005,1875,2004,1858,1995,1846,1982,1840,1965,1840,1946,1846,1925,1862,1917,2013,1917,2012,1912,1965,1861,1927,1849,1906,1848xe" filled="true" fillcolor="#eecae0" stroked="false">
              <v:path arrowok="t"/>
              <v:fill type="solid"/>
            </v:shape>
            <v:shape style="position:absolute;left:1772;top:1848;width:247;height:254" coordorigin="1772,1848" coordsize="247,254" path="m2013,1917l1862,1917,1885,1919,1899,1934,1910,1953,1915,1972,1912,1985,1894,1997,1878,2005,2008,2005,2013,1990,2017,1972,2018,1953,2017,1933,2013,1917xe" filled="true" fillcolor="#eecae0" stroked="false">
              <v:path arrowok="t"/>
              <v:fill type="solid"/>
            </v:shape>
          </v:group>
          <v:group style="position:absolute;left:1838;top:1913;width:79;height:92" coordorigin="1838,1913" coordsize="79,92">
            <v:shape style="position:absolute;left:1838;top:1913;width:79;height:92" coordorigin="1838,1913" coordsize="79,92" path="m1866,1913l1851,1924,1838,1947,1839,1966,1846,1982,1859,1996,1878,2005,1884,2002,1900,1992,1917,1972,1911,1954,1898,1935,1883,1920,1866,191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57.866302pt;margin-top:90.658661pt;width:15.1pt;height:15.55pt;mso-position-horizontal-relative:page;mso-position-vertical-relative:page;z-index:-66928" coordorigin="7157,1813" coordsize="302,311">
          <v:group style="position:absolute;left:7157;top:1813;width:302;height:311" coordorigin="7157,1813" coordsize="302,311">
            <v:shape style="position:absolute;left:7157;top:1813;width:302;height:311" coordorigin="7157,1813" coordsize="302,311" path="m7318,1813l7260,1830,7202,1882,7167,1936,7157,1991,7159,2010,7198,2080,7252,2107,7271,2114,7290,2122,7299,2123,7319,2124,7339,2122,7408,2079,7443,2017,7447,2006,7288,2006,7281,2004,7264,1995,7252,1982,7244,1967,7241,1949,7242,1930,7250,1908,7267,1898,7289,1895,7452,1895,7448,1881,7396,1830,7338,1814,7318,1813xe" filled="true" fillcolor="#000000" stroked="false">
              <v:path arrowok="t"/>
              <v:fill type="solid"/>
            </v:shape>
            <v:shape style="position:absolute;left:7157;top:1813;width:302;height:311" coordorigin="7157,1813" coordsize="302,311" path="m7452,1895l7289,1895,7301,1904,7313,1919,7323,1938,7329,1957,7329,1975,7322,1989,7303,1999,7288,2006,7447,2006,7449,2000,7454,1982,7457,1964,7459,1945,7458,1925,7454,1903,7452,1895xe" filled="true" fillcolor="#000000" stroked="false">
              <v:path arrowok="t"/>
              <v:fill type="solid"/>
            </v:shape>
          </v:group>
          <v:group style="position:absolute;left:7183;top:1848;width:247;height:254" coordorigin="7183,1848" coordsize="247,254">
            <v:shape style="position:absolute;left:7183;top:1848;width:247;height:254" coordorigin="7183,1848" coordsize="247,254" path="m7318,1848l7258,1866,7203,1924,7183,1990,7183,1995,7186,2013,7217,2066,7272,2092,7291,2100,7367,2086,7411,2024,7420,2005,7289,2005,7286,2004,7269,1995,7258,1982,7251,1965,7251,1946,7258,1925,7273,1917,7425,1917,7424,1912,7376,1861,7339,1849,7318,1848xe" filled="true" fillcolor="#eecae0" stroked="false">
              <v:path arrowok="t"/>
              <v:fill type="solid"/>
            </v:shape>
            <v:shape style="position:absolute;left:7183;top:1848;width:247;height:254" coordorigin="7183,1848" coordsize="247,254" path="m7425,1917l7273,1917,7297,1919,7310,1934,7321,1953,7327,1972,7324,1985,7305,1997,7289,2005,7420,2005,7425,1990,7429,1972,7430,1953,7428,1933,7425,1917xe" filled="true" fillcolor="#eecae0" stroked="false">
              <v:path arrowok="t"/>
              <v:fill type="solid"/>
            </v:shape>
          </v:group>
          <v:group style="position:absolute;left:7250;top:1913;width:79;height:92" coordorigin="7250,1913" coordsize="79,92">
            <v:shape style="position:absolute;left:7250;top:1913;width:79;height:92" coordorigin="7250,1913" coordsize="79,92" path="m7278,1913l7263,1924,7250,1947,7250,1966,7257,1982,7270,1996,7289,2005,7296,2002,7312,1992,7328,1972,7322,1954,7310,1935,7295,1920,7278,191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17.936829pt;margin-top:90.658661pt;width:15.1pt;height:15.55pt;mso-position-horizontal-relative:page;mso-position-vertical-relative:page;z-index:-66904" coordorigin="10359,1813" coordsize="302,311">
          <v:group style="position:absolute;left:10359;top:1813;width:302;height:311" coordorigin="10359,1813" coordsize="302,311">
            <v:shape style="position:absolute;left:10359;top:1813;width:302;height:311" coordorigin="10359,1813" coordsize="302,311" path="m10519,1813l10461,1830,10403,1882,10368,1936,10359,1991,10361,2010,10399,2080,10453,2107,10472,2114,10491,2122,10500,2123,10520,2124,10540,2122,10609,2079,10645,2017,10649,2006,10489,2006,10483,2004,10466,1995,10453,1982,10445,1967,10442,1949,10444,1930,10451,1908,10468,1898,10490,1895,10653,1895,10649,1881,10597,1830,10540,1814,10519,1813xe" filled="true" fillcolor="#000000" stroked="false">
              <v:path arrowok="t"/>
              <v:fill type="solid"/>
            </v:shape>
            <v:shape style="position:absolute;left:10359;top:1813;width:302;height:311" coordorigin="10359,1813" coordsize="302,311" path="m10653,1895l10490,1895,10502,1904,10514,1919,10524,1938,10530,1957,10531,1975,10524,1989,10505,1999,10489,2006,10649,2006,10651,2000,10656,1982,10659,1964,10660,1945,10659,1925,10655,1903,10653,1895xe" filled="true" fillcolor="#000000" stroked="false">
              <v:path arrowok="t"/>
              <v:fill type="solid"/>
            </v:shape>
          </v:group>
          <v:group style="position:absolute;left:10385;top:1848;width:247;height:254" coordorigin="10385,1848" coordsize="247,254">
            <v:shape style="position:absolute;left:10385;top:1848;width:247;height:254" coordorigin="10385,1848" coordsize="247,254" path="m10519,1848l10459,1866,10405,1924,10385,1990,10385,1995,10387,2013,10418,2066,10473,2092,10492,2100,10569,2086,10613,2024,10621,2005,10491,2005,10488,2004,10471,1995,10459,1982,10453,1965,10453,1946,10459,1925,10475,1917,10626,1917,10625,1912,10578,1861,10540,1849,10519,1848xe" filled="true" fillcolor="#fcb325" stroked="false">
              <v:path arrowok="t"/>
              <v:fill type="solid"/>
            </v:shape>
            <v:shape style="position:absolute;left:10385;top:1848;width:247;height:254" coordorigin="10385,1848" coordsize="247,254" path="m10626,1917l10475,1917,10498,1919,10512,1934,10523,1953,10528,1972,10525,1985,10507,1997,10491,2005,10621,2005,10626,1990,10630,1972,10631,1953,10630,1933,10626,1917xe" filled="true" fillcolor="#fcb325" stroked="false">
              <v:path arrowok="t"/>
              <v:fill type="solid"/>
            </v:shape>
          </v:group>
          <v:group style="position:absolute;left:10451;top:1913;width:79;height:92" coordorigin="10451,1913" coordsize="79,92">
            <v:shape style="position:absolute;left:10451;top:1913;width:79;height:92" coordorigin="10451,1913" coordsize="79,92" path="m10479,1913l10464,1924,10451,1947,10452,1966,10459,1982,10472,1996,10491,2005,10497,2002,10513,1992,10530,1972,10524,1954,10511,1935,10496,1920,10479,191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.0pt;margin-top:90.761932pt;width:13.75pt;height:14.5pt;mso-position-horizontal-relative:page;mso-position-vertical-relative:page;z-index:-66880" coordorigin="0,1815" coordsize="275,290">
          <v:group style="position:absolute;left:0;top:1815;width:275;height:290" coordorigin="0,1815" coordsize="275,290">
            <v:shape style="position:absolute;left:0;top:1815;width:275;height:290" coordorigin="0,1815" coordsize="275,290" path="m128,1815l67,1822,7,1845,0,1850,0,2064,59,2102,78,2104,99,2103,158,2088,227,2048,268,1993,272,1978,104,1978,83,1972,67,1966,62,1956,58,1939,59,1922,65,1906,76,1892,92,1880,113,1870,245,1870,243,1866,182,1824,147,1816,128,1815xe" filled="true" fillcolor="#000000" stroked="false">
              <v:path arrowok="t"/>
              <v:fill type="solid"/>
            </v:shape>
            <v:shape style="position:absolute;left:0;top:1815;width:275;height:290" coordorigin="0,1815" coordsize="275,290" path="m245,1870l113,1870,131,1877,147,1894,133,1956,104,1978,272,1978,273,1976,274,1957,273,1938,269,1919,263,1900,254,1883,245,1870xe" filled="true" fillcolor="#000000" stroked="false">
              <v:path arrowok="t"/>
              <v:fill type="solid"/>
            </v:shape>
          </v:group>
          <v:group style="position:absolute;left:0;top:1843;width:238;height:236" coordorigin="0,1843" coordsize="238,236">
            <v:shape style="position:absolute;left:0;top:1843;width:238;height:236" coordorigin="0,1843" coordsize="238,236" path="m119,1843l59,1850,6,1880,0,1886,0,2026,59,2075,79,2078,102,2076,176,2050,222,2005,236,1977,107,1977,86,1972,69,1966,68,1964,62,1945,62,1928,69,1912,82,1898,100,1888,214,1888,206,1877,192,1864,175,1854,157,1848,138,1844,119,1843xe" filled="true" fillcolor="#c01c7b" stroked="false">
              <v:path arrowok="t"/>
              <v:fill type="solid"/>
            </v:shape>
            <v:shape style="position:absolute;left:0;top:1843;width:238;height:236" coordorigin="0,1843" coordsize="238,236" path="m214,1888l100,1888,117,1891,134,1906,134,1927,129,1949,119,1968,107,1977,236,1977,238,1966,238,1947,234,1928,228,1910,218,1893,214,1888xe" filled="true" fillcolor="#c01c7b" stroked="false">
              <v:path arrowok="t"/>
              <v:fill type="solid"/>
            </v:shape>
          </v:group>
          <v:group style="position:absolute;left:62;top:1890;width:71;height:87" coordorigin="62,1890" coordsize="71,87">
            <v:shape style="position:absolute;left:62;top:1890;width:71;height:87" coordorigin="62,1890" coordsize="71,87" path="m103,1890l79,1899,68,1913,62,1929,62,1947,69,1966,72,1967,90,1974,112,1976,121,1969,129,1951,132,1929,130,1908,121,1891,103,189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68.156403pt;margin-top:90.761932pt;width:16.1500pt;height:14.5pt;mso-position-horizontal-relative:page;mso-position-vertical-relative:page;z-index:-66856" coordorigin="5363,1815" coordsize="323,290">
          <v:group style="position:absolute;left:5363;top:1815;width:323;height:290" coordorigin="5363,1815" coordsize="323,290">
            <v:shape style="position:absolute;left:5363;top:1815;width:323;height:290" coordorigin="5363,1815" coordsize="323,290" path="m5540,1815l5479,1822,5419,1845,5378,1891,5363,1956,5363,1957,5368,1976,5375,1995,5383,2013,5392,2033,5400,2051,5452,2095,5490,2104,5511,2103,5569,2088,5639,2048,5679,1993,5684,1978,5515,1978,5495,1972,5479,1966,5474,1956,5470,1939,5470,1922,5476,1906,5487,1892,5503,1880,5524,1870,5657,1870,5655,1866,5594,1824,5558,1816,5540,1815xe" filled="true" fillcolor="#000000" stroked="false">
              <v:path arrowok="t"/>
              <v:fill type="solid"/>
            </v:shape>
            <v:shape style="position:absolute;left:5363;top:1815;width:323;height:290" coordorigin="5363,1815" coordsize="323,290" path="m5657,1870l5524,1870,5542,1877,5559,1894,5545,1956,5515,1978,5684,1978,5684,1976,5686,1957,5685,1938,5681,1919,5674,1900,5666,1883,5657,1870xe" filled="true" fillcolor="#000000" stroked="false">
              <v:path arrowok="t"/>
              <v:fill type="solid"/>
            </v:shape>
          </v:group>
          <v:group style="position:absolute;left:5386;top:1843;width:264;height:236" coordorigin="5386,1843" coordsize="264,236">
            <v:shape style="position:absolute;left:5386;top:1843;width:264;height:236" coordorigin="5386,1843" coordsize="264,236" path="m5531,1843l5470,1850,5417,1880,5388,1936,5386,1960,5392,1979,5399,1998,5408,2017,5416,2036,5471,2075,5491,2078,5513,2076,5587,2050,5633,2005,5647,1977,5519,1977,5497,1972,5481,1966,5479,1964,5473,1945,5474,1928,5481,1912,5493,1898,5512,1888,5626,1888,5618,1877,5603,1864,5587,1854,5568,1848,5550,1844,5531,1843xe" filled="true" fillcolor="#c01c7b" stroked="false">
              <v:path arrowok="t"/>
              <v:fill type="solid"/>
            </v:shape>
            <v:shape style="position:absolute;left:5386;top:1843;width:264;height:236" coordorigin="5386,1843" coordsize="264,236" path="m5626,1888l5512,1888,5529,1891,5546,1906,5546,1927,5541,1949,5531,1968,5519,1977,5647,1977,5650,1966,5650,1947,5646,1928,5639,1910,5630,1893,5626,1888xe" filled="true" fillcolor="#c01c7b" stroked="false">
              <v:path arrowok="t"/>
              <v:fill type="solid"/>
            </v:shape>
          </v:group>
          <v:group style="position:absolute;left:5473;top:1890;width:71;height:87" coordorigin="5473,1890" coordsize="71,87">
            <v:shape style="position:absolute;left:5473;top:1890;width:71;height:87" coordorigin="5473,1890" coordsize="71,87" path="m5515,1890l5491,1899,5479,1913,5473,1929,5474,1947,5481,1966,5484,1967,5502,1974,5524,1976,5533,1969,5540,1951,5544,1929,5542,1908,5533,1891,5515,189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65.351830pt;margin-top:90.883026pt;width:16.1500pt;height:14.5pt;mso-position-horizontal-relative:page;mso-position-vertical-relative:page;z-index:-66832" coordorigin="1307,1818" coordsize="323,290">
          <v:group style="position:absolute;left:1307;top:1818;width:323;height:290" coordorigin="1307,1818" coordsize="323,290">
            <v:shape style="position:absolute;left:1307;top:1818;width:323;height:290" coordorigin="1307,1818" coordsize="323,290" path="m1484,1818l1423,1824,1363,1847,1322,1893,1307,1959,1307,1960,1312,1978,1319,1997,1327,2016,1336,2035,1343,2054,1396,2098,1434,2107,1455,2105,1513,2090,1582,2050,1623,1996,1628,1980,1459,1980,1439,1974,1423,1969,1418,1959,1414,1941,1414,1924,1420,1908,1431,1894,1447,1882,1468,1872,1601,1872,1599,1869,1538,1826,1502,1819,1484,1818xe" filled="true" fillcolor="#000000" stroked="false">
              <v:path arrowok="t"/>
              <v:fill type="solid"/>
            </v:shape>
            <v:shape style="position:absolute;left:1307;top:1818;width:323;height:290" coordorigin="1307,1818" coordsize="323,290" path="m1601,1872l1468,1872,1486,1879,1503,1897,1489,1959,1459,1980,1628,1980,1628,1978,1630,1960,1629,1941,1625,1922,1618,1903,1610,1885,1601,1872xe" filled="true" fillcolor="#000000" stroked="false">
              <v:path arrowok="t"/>
              <v:fill type="solid"/>
            </v:shape>
          </v:group>
          <v:group style="position:absolute;left:1330;top:1845;width:264;height:236" coordorigin="1330,1845" coordsize="264,236">
            <v:shape style="position:absolute;left:1330;top:1845;width:264;height:236" coordorigin="1330,1845" coordsize="264,236" path="m1475,1845l1414,1852,1361,1882,1332,1938,1330,1963,1336,1981,1343,2000,1352,2019,1360,2038,1415,2077,1434,2080,1457,2079,1531,2052,1577,2008,1591,1979,1463,1979,1441,1975,1425,1969,1423,1966,1417,1948,1418,1930,1425,1914,1437,1900,1455,1890,1570,1890,1562,1880,1547,1867,1531,1857,1512,1850,1494,1846,1475,1845xe" filled="true" fillcolor="#c01c7b" stroked="false">
              <v:path arrowok="t"/>
              <v:fill type="solid"/>
            </v:shape>
            <v:shape style="position:absolute;left:1330;top:1845;width:264;height:236" coordorigin="1330,1845" coordsize="264,236" path="m1570,1890l1455,1890,1473,1893,1490,1909,1490,1929,1485,1952,1475,1971,1463,1979,1591,1979,1593,1969,1593,1950,1590,1931,1583,1912,1574,1895,1570,1890xe" filled="true" fillcolor="#c01c7b" stroked="false">
              <v:path arrowok="t"/>
              <v:fill type="solid"/>
            </v:shape>
          </v:group>
          <v:group style="position:absolute;left:1417;top:1893;width:71;height:87" coordorigin="1417,1893" coordsize="71,87">
            <v:shape style="position:absolute;left:1417;top:1893;width:71;height:87" coordorigin="1417,1893" coordsize="71,87" path="m1459,1893l1435,1901,1423,1915,1417,1932,1418,1950,1425,1969,1428,1970,1446,1976,1468,1979,1477,1971,1484,1954,1488,1932,1486,1910,1477,1894,1459,189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35.932037pt;margin-top:90.883026pt;width:16.1500pt;height:14.5pt;mso-position-horizontal-relative:page;mso-position-vertical-relative:page;z-index:-66808" coordorigin="6719,1818" coordsize="323,290">
          <v:group style="position:absolute;left:6719;top:1818;width:323;height:290" coordorigin="6719,1818" coordsize="323,290">
            <v:shape style="position:absolute;left:6719;top:1818;width:323;height:290" coordorigin="6719,1818" coordsize="323,290" path="m6895,1818l6834,1824,6774,1847,6733,1893,6719,1959,6719,1960,6723,1978,6730,1997,6739,2016,6747,2035,6755,2054,6808,2098,6845,2107,6867,2105,6925,2090,6994,2050,7035,1996,7039,1980,6871,1980,6850,1974,6834,1969,6830,1959,6825,1941,6826,1924,6832,1908,6843,1894,6859,1882,6880,1872,7013,1872,7010,1869,6949,1826,6914,1819,6895,1818xe" filled="true" fillcolor="#000000" stroked="false">
              <v:path arrowok="t"/>
              <v:fill type="solid"/>
            </v:shape>
            <v:shape style="position:absolute;left:6719;top:1818;width:323;height:290" coordorigin="6719,1818" coordsize="323,290" path="m7013,1872l6880,1872,6898,1879,6914,1897,6900,1959,6871,1980,7039,1980,7040,1978,7042,1960,7040,1941,7036,1922,7030,1903,7021,1885,7013,1872xe" filled="true" fillcolor="#000000" stroked="false">
              <v:path arrowok="t"/>
              <v:fill type="solid"/>
            </v:shape>
          </v:group>
          <v:group style="position:absolute;left:6742;top:1845;width:264;height:236" coordorigin="6742,1845" coordsize="264,236">
            <v:shape style="position:absolute;left:6742;top:1845;width:264;height:236" coordorigin="6742,1845" coordsize="264,236" path="m6886,1845l6826,1852,6773,1882,6744,1938,6742,1963,6747,1981,6755,2000,6763,2019,6771,2038,6826,2077,6846,2080,6869,2079,6943,2052,6989,2008,7003,1979,6874,1979,6853,1975,6836,1969,6835,1966,6829,1948,6830,1930,6836,1914,6849,1900,6867,1890,6982,1890,6973,1880,6959,1867,6943,1857,6924,1850,6905,1846,6886,1845xe" filled="true" fillcolor="#c01c7b" stroked="false">
              <v:path arrowok="t"/>
              <v:fill type="solid"/>
            </v:shape>
            <v:shape style="position:absolute;left:6742;top:1845;width:264;height:236" coordorigin="6742,1845" coordsize="264,236" path="m6982,1890l6867,1890,6885,1893,6902,1909,6902,1929,6896,1952,6887,1971,6874,1979,7003,1979,7005,1969,7005,1950,7002,1931,6995,1912,6985,1895,6982,1890xe" filled="true" fillcolor="#c01c7b" stroked="false">
              <v:path arrowok="t"/>
              <v:fill type="solid"/>
            </v:shape>
          </v:group>
          <v:group style="position:absolute;left:6829;top:1893;width:71;height:87" coordorigin="6829,1893" coordsize="71,87">
            <v:shape style="position:absolute;left:6829;top:1893;width:71;height:87" coordorigin="6829,1893" coordsize="71,87" path="m6871,1893l6847,1901,6835,1915,6829,1932,6829,1950,6836,1969,6840,1970,6857,1976,6879,1979,6888,1971,6896,1954,6899,1932,6897,1910,6888,1894,6871,189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56.423706pt;margin-top:91.50296pt;width:15.1pt;height:15.55pt;mso-position-horizontal-relative:page;mso-position-vertical-relative:page;z-index:-66784" coordorigin="3128,1830" coordsize="302,311">
          <v:group style="position:absolute;left:3128;top:1830;width:302;height:311" coordorigin="3128,1830" coordsize="302,311">
            <v:shape style="position:absolute;left:3128;top:1830;width:302;height:311" coordorigin="3128,1830" coordsize="302,311" path="m3289,1830l3231,1847,3173,1899,3138,1953,3128,2008,3130,2027,3169,2097,3223,2124,3242,2131,3261,2139,3270,2140,3290,2141,3310,2139,3379,2096,3414,2034,3418,2023,3259,2023,3252,2021,3236,2012,3223,1999,3215,1984,3212,1966,3214,1946,3221,1925,3238,1915,3260,1912,3423,1912,3419,1898,3367,1847,3309,1831,3289,1830xe" filled="true" fillcolor="#000000" stroked="false">
              <v:path arrowok="t"/>
              <v:fill type="solid"/>
            </v:shape>
            <v:shape style="position:absolute;left:3128;top:1830;width:302;height:311" coordorigin="3128,1830" coordsize="302,311" path="m3423,1912l3260,1912,3272,1921,3284,1936,3294,1954,3300,1974,3301,1992,3294,2006,3275,2016,3259,2023,3418,2023,3421,2017,3425,1999,3429,1981,3430,1962,3429,1942,3425,1920,3423,1912xe" filled="true" fillcolor="#000000" stroked="false">
              <v:path arrowok="t"/>
              <v:fill type="solid"/>
            </v:shape>
          </v:group>
          <v:group style="position:absolute;left:3154;top:1865;width:247;height:254" coordorigin="3154,1865" coordsize="247,254">
            <v:shape style="position:absolute;left:3154;top:1865;width:247;height:254" coordorigin="3154,1865" coordsize="247,254" path="m3289,1865l3229,1883,3174,1941,3155,2007,3154,2012,3157,2030,3188,2083,3243,2109,3262,2117,3338,2103,3382,2041,3391,2022,3260,2022,3258,2021,3240,2012,3229,1999,3223,1982,3223,1963,3229,1942,3244,1934,3396,1934,3395,1929,3347,1878,3310,1866,3289,1865xe" filled="true" fillcolor="#eecae0" stroked="false">
              <v:path arrowok="t"/>
              <v:fill type="solid"/>
            </v:shape>
            <v:shape style="position:absolute;left:3154;top:1865;width:247;height:254" coordorigin="3154,1865" coordsize="247,254" path="m3396,1934l3244,1934,3268,1935,3282,1951,3293,1970,3298,1989,3295,2002,3276,2014,3260,2022,3391,2022,3396,2007,3400,1988,3401,1970,3400,1950,3396,1934xe" filled="true" fillcolor="#eecae0" stroked="false">
              <v:path arrowok="t"/>
              <v:fill type="solid"/>
            </v:shape>
          </v:group>
          <v:group style="position:absolute;left:3221;top:1930;width:79;height:92" coordorigin="3221,1930" coordsize="79,92">
            <v:shape style="position:absolute;left:3221;top:1930;width:79;height:92" coordorigin="3221,1930" coordsize="79,92" path="m3249,1930l3234,1940,3221,1964,3221,1982,3228,1999,3241,2013,3260,2022,3267,2018,3283,2009,3300,1989,3293,1971,3281,1952,3266,1937,3249,193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27.003998pt;margin-top:91.50296pt;width:15.1pt;height:15.55pt;mso-position-horizontal-relative:page;mso-position-vertical-relative:page;z-index:-66760" coordorigin="8540,1830" coordsize="302,311">
          <v:group style="position:absolute;left:8540;top:1830;width:302;height:311" coordorigin="8540,1830" coordsize="302,311">
            <v:shape style="position:absolute;left:8540;top:1830;width:302;height:311" coordorigin="8540,1830" coordsize="302,311" path="m8700,1830l8642,1847,8584,1899,8550,1953,8540,2008,8542,2027,8581,2097,8635,2124,8654,2131,8673,2139,8681,2140,8702,2141,8721,2139,8790,2096,8826,2034,8830,2023,8671,2023,8664,2021,8647,2012,8635,1999,8627,1984,8623,1966,8625,1946,8632,1925,8650,1915,8671,1912,8835,1912,8831,1898,8778,1847,8721,1831,8700,1830xe" filled="true" fillcolor="#000000" stroked="false">
              <v:path arrowok="t"/>
              <v:fill type="solid"/>
            </v:shape>
            <v:shape style="position:absolute;left:8540;top:1830;width:302;height:311" coordorigin="8540,1830" coordsize="302,311" path="m8835,1912l8671,1912,8684,1921,8696,1936,8706,1954,8712,1974,8712,1992,8705,2006,8686,2016,8671,2023,8830,2023,8832,2017,8837,1999,8840,1981,8841,1962,8840,1942,8837,1920,8835,1912xe" filled="true" fillcolor="#000000" stroked="false">
              <v:path arrowok="t"/>
              <v:fill type="solid"/>
            </v:shape>
          </v:group>
          <v:group style="position:absolute;left:8566;top:1865;width:247;height:254" coordorigin="8566,1865" coordsize="247,254">
            <v:shape style="position:absolute;left:8566;top:1865;width:247;height:254" coordorigin="8566,1865" coordsize="247,254" path="m8701,1865l8641,1883,8586,1941,8566,2007,8566,2012,8569,2030,8600,2083,8655,2109,8673,2117,8750,2103,8794,2041,8802,2022,8672,2022,8669,2021,8652,2012,8640,1999,8634,1982,8634,1963,8641,1942,8656,1934,8808,1934,8806,1929,8759,1878,8721,1866,8701,1865xe" filled="true" fillcolor="#eecae0" stroked="false">
              <v:path arrowok="t"/>
              <v:fill type="solid"/>
            </v:shape>
            <v:shape style="position:absolute;left:8566;top:1865;width:247;height:254" coordorigin="8566,1865" coordsize="247,254" path="m8808,1934l8656,1934,8680,1935,8693,1951,8704,1970,8710,1989,8707,2002,8688,2014,8672,2022,8802,2022,8808,2007,8811,1988,8813,1970,8811,1950,8808,1934xe" filled="true" fillcolor="#eecae0" stroked="false">
              <v:path arrowok="t"/>
              <v:fill type="solid"/>
            </v:shape>
          </v:group>
          <v:group style="position:absolute;left:8632;top:1930;width:79;height:92" coordorigin="8632,1930" coordsize="79,92">
            <v:shape style="position:absolute;left:8632;top:1930;width:79;height:92" coordorigin="8632,1930" coordsize="79,92" path="m8661,1930l8645,1940,8632,1964,8633,1982,8640,1999,8653,2013,8672,2022,8679,2018,8695,2009,8711,1989,8705,1971,8693,1952,8677,1937,8661,193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24.199402pt;margin-top:91.624062pt;width:15.1pt;height:15.55pt;mso-position-horizontal-relative:page;mso-position-vertical-relative:page;z-index:-66736" coordorigin="4484,1832" coordsize="302,311">
          <v:group style="position:absolute;left:4484;top:1832;width:302;height:311" coordorigin="4484,1832" coordsize="302,311">
            <v:shape style="position:absolute;left:4484;top:1832;width:302;height:311" coordorigin="4484,1832" coordsize="302,311" path="m4644,1832l4586,1849,4528,1902,4494,1955,4484,2010,4486,2029,4525,2099,4578,2126,4598,2134,4616,2142,4625,2143,4645,2143,4665,2141,4734,2099,4770,2036,4774,2026,4615,2026,4608,2023,4591,2014,4578,2002,4570,1986,4567,1969,4569,1949,4576,1928,4593,1917,4615,1914,4778,1914,4775,1900,4722,1850,4665,1833,4644,1832xe" filled="true" fillcolor="#000000" stroked="false">
              <v:path arrowok="t"/>
              <v:fill type="solid"/>
            </v:shape>
            <v:shape style="position:absolute;left:4484;top:1832;width:302;height:311" coordorigin="4484,1832" coordsize="302,311" path="m4778,1914l4615,1914,4628,1924,4640,1939,4650,1957,4656,1976,4656,1994,4649,2008,4630,2018,4615,2026,4774,2026,4776,2019,4781,2002,4784,1984,4785,1964,4784,1944,4781,1923,4778,1914xe" filled="true" fillcolor="#000000" stroked="false">
              <v:path arrowok="t"/>
              <v:fill type="solid"/>
            </v:shape>
          </v:group>
          <v:group style="position:absolute;left:4510;top:1867;width:247;height:254" coordorigin="4510,1867" coordsize="247,254">
            <v:shape style="position:absolute;left:4510;top:1867;width:247;height:254" coordorigin="4510,1867" coordsize="247,254" path="m4645,1867l4585,1885,4530,1944,4510,2009,4510,2014,4513,2033,4544,2085,4599,2111,4617,2119,4694,2106,4738,2043,4746,2024,4616,2024,4613,2023,4596,2014,4584,2001,4578,1985,4578,1966,4585,1945,4600,1937,4752,1937,4750,1931,4703,1880,4665,1868,4645,1867xe" filled="true" fillcolor="#eecae0" stroked="false">
              <v:path arrowok="t"/>
              <v:fill type="solid"/>
            </v:shape>
            <v:shape style="position:absolute;left:4510;top:1867;width:247;height:254" coordorigin="4510,1867" coordsize="247,254" path="m4752,1937l4600,1937,4624,1938,4637,1953,4648,1972,4654,1991,4651,2005,4632,2017,4616,2024,4746,2024,4751,2009,4755,1991,4757,1972,4755,1952,4752,1937xe" filled="true" fillcolor="#eecae0" stroked="false">
              <v:path arrowok="t"/>
              <v:fill type="solid"/>
            </v:shape>
          </v:group>
          <v:group style="position:absolute;left:4576;top:1933;width:79;height:92" coordorigin="4576,1933" coordsize="79,92">
            <v:shape style="position:absolute;left:4576;top:1933;width:79;height:92" coordorigin="4576,1933" coordsize="79,92" path="m4605,1933l4589,1943,4576,1966,4577,1985,4584,2002,4597,2015,4616,2024,4623,2021,4639,2011,4655,1991,4649,1973,4637,1954,4621,1939,4605,193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94.779694pt;margin-top:91.624062pt;width:15.1pt;height:15.55pt;mso-position-horizontal-relative:page;mso-position-vertical-relative:page;z-index:-66712" coordorigin="9896,1832" coordsize="302,311">
          <v:group style="position:absolute;left:9896;top:1832;width:302;height:311" coordorigin="9896,1832" coordsize="302,311">
            <v:shape style="position:absolute;left:9896;top:1832;width:302;height:311" coordorigin="9896,1832" coordsize="302,311" path="m10056,1832l9998,1849,9940,1902,9905,1955,9896,2010,9898,2029,9936,2099,9990,2126,10009,2134,10028,2142,10037,2143,10057,2143,10077,2141,10146,2099,10181,2036,10185,2026,10026,2026,10020,2023,10003,2014,9990,2002,9982,1986,9979,1969,9981,1949,9988,1928,10005,1917,10027,1914,10190,1914,10186,1900,10134,1850,10077,1833,10056,1832xe" filled="true" fillcolor="#000000" stroked="false">
              <v:path arrowok="t"/>
              <v:fill type="solid"/>
            </v:shape>
            <v:shape style="position:absolute;left:9896;top:1832;width:302;height:311" coordorigin="9896,1832" coordsize="302,311" path="m10190,1914l10027,1914,10039,1924,10051,1939,10061,1957,10067,1976,10068,1994,10061,2008,10042,2018,10026,2026,10185,2026,10188,2019,10193,2002,10196,1984,10197,1964,10196,1944,10192,1923,10190,1914xe" filled="true" fillcolor="#000000" stroked="false">
              <v:path arrowok="t"/>
              <v:fill type="solid"/>
            </v:shape>
          </v:group>
          <v:group style="position:absolute;left:9922;top:1867;width:247;height:254" coordorigin="9922,1867" coordsize="247,254">
            <v:shape style="position:absolute;left:9922;top:1867;width:247;height:254" coordorigin="9922,1867" coordsize="247,254" path="m10056,1867l9996,1885,9942,1944,9922,2009,9922,2014,9924,2033,9955,2085,10010,2111,10029,2119,10106,2106,10149,2043,10158,2024,10027,2024,10025,2023,10008,2014,9996,2001,9990,1985,9990,1966,9996,1945,10012,1937,10163,1937,10162,1931,10115,1880,10077,1868,10056,1867xe" filled="true" fillcolor="#eecae0" stroked="false">
              <v:path arrowok="t"/>
              <v:fill type="solid"/>
            </v:shape>
            <v:shape style="position:absolute;left:9922;top:1867;width:247;height:254" coordorigin="9922,1867" coordsize="247,254" path="m10163,1937l10012,1937,10035,1938,10049,1953,10060,1972,10065,1991,10062,2005,10044,2017,10027,2024,10158,2024,10163,2009,10167,1991,10168,1972,10167,1952,10163,1937xe" filled="true" fillcolor="#eecae0" stroked="false">
              <v:path arrowok="t"/>
              <v:fill type="solid"/>
            </v:shape>
          </v:group>
          <v:group style="position:absolute;left:9988;top:1933;width:79;height:92" coordorigin="9988,1933" coordsize="79,92">
            <v:shape style="position:absolute;left:9988;top:1933;width:79;height:92" coordorigin="9988,1933" coordsize="79,92" path="m10016,1933l10001,1943,9988,1966,9989,1985,9996,2002,10009,2015,10027,2024,10034,2021,10050,2011,10067,1991,10060,1973,10048,1954,10033,1939,10016,193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05.069733pt;margin-top:91.727333pt;width:16.1500pt;height:14.5pt;mso-position-horizontal-relative:page;mso-position-vertical-relative:page;z-index:-66688" coordorigin="8101,1835" coordsize="323,290">
          <v:group style="position:absolute;left:8101;top:1835;width:323;height:290" coordorigin="8101,1835" coordsize="323,290">
            <v:shape style="position:absolute;left:8101;top:1835;width:323;height:290" coordorigin="8101,1835" coordsize="323,290" path="m8278,1835l8217,1841,8157,1864,8116,1910,8101,1976,8101,1977,8106,1995,8113,2014,8121,2033,8130,2052,8138,2070,8191,2115,8228,2124,8249,2122,8307,2107,8377,2067,8418,2013,8422,1997,8254,1997,8233,1991,8217,1986,8212,1976,8208,1958,8209,1941,8214,1925,8225,1911,8241,1899,8262,1889,8395,1889,8393,1886,8332,1843,8296,1835,8278,1835xe" filled="true" fillcolor="#000000" stroked="false">
              <v:path arrowok="t"/>
              <v:fill type="solid"/>
            </v:shape>
            <v:shape style="position:absolute;left:8101;top:1835;width:323;height:290" coordorigin="8101,1835" coordsize="323,290" path="m8395,1889l8262,1889,8281,1896,8297,1914,8283,1976,8254,1997,8422,1997,8423,1995,8424,1977,8423,1957,8419,1938,8413,1920,8404,1902,8395,1889xe" filled="true" fillcolor="#000000" stroked="false">
              <v:path arrowok="t"/>
              <v:fill type="solid"/>
            </v:shape>
          </v:group>
          <v:group style="position:absolute;left:8125;top:1862;width:264;height:236" coordorigin="8125,1862" coordsize="264,236">
            <v:shape style="position:absolute;left:8125;top:1862;width:264;height:236" coordorigin="8125,1862" coordsize="264,236" path="m8269,1862l8209,1869,8155,1899,8126,1955,8125,1979,8130,1998,8138,2017,8146,2036,8154,2055,8209,2094,8229,2097,8252,2095,8325,2069,8372,2025,8386,1996,8257,1996,8236,1991,8219,1986,8218,1983,8212,1965,8212,1947,8219,1931,8232,1917,8250,1907,8364,1907,8356,1896,8342,1883,8325,1874,8307,1867,8288,1863,8269,1862xe" filled="true" fillcolor="#c01c7b" stroked="false">
              <v:path arrowok="t"/>
              <v:fill type="solid"/>
            </v:shape>
            <v:shape style="position:absolute;left:8125;top:1862;width:264;height:236" coordorigin="8125,1862" coordsize="264,236" path="m8364,1907l8250,1907,8267,1910,8284,1926,8284,1946,8279,1969,8269,1988,8257,1996,8386,1996,8388,1986,8388,1967,8384,1948,8378,1929,8368,1912,8364,1907xe" filled="true" fillcolor="#c01c7b" stroked="false">
              <v:path arrowok="t"/>
              <v:fill type="solid"/>
            </v:shape>
          </v:group>
          <v:group style="position:absolute;left:8212;top:1910;width:71;height:87" coordorigin="8212,1910" coordsize="71,87">
            <v:shape style="position:absolute;left:8212;top:1910;width:71;height:87" coordorigin="8212,1910" coordsize="71,87" path="m8253,1910l8229,1918,8218,1932,8212,1948,8212,1967,8219,1986,8222,1987,8240,1993,8262,1996,8271,1988,8278,1971,8282,1949,8280,1927,8271,1911,8253,191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34.489594pt;margin-top:91.727341pt;width:16.1500pt;height:14.5pt;mso-position-horizontal-relative:page;mso-position-vertical-relative:page;z-index:-66664" coordorigin="2690,1835" coordsize="323,290">
          <v:group style="position:absolute;left:2690;top:1835;width:323;height:290" coordorigin="2690,1835" coordsize="323,290">
            <v:shape style="position:absolute;left:2690;top:1835;width:323;height:290" coordorigin="2690,1835" coordsize="323,290" path="m2866,1835l2805,1841,2745,1864,2704,1910,2690,1976,2690,1976,2694,1995,2702,2014,2710,2033,2719,2052,2726,2070,2779,2115,2816,2124,2838,2122,2896,2107,2965,2067,3006,2013,3010,1997,2842,1997,2821,1991,2806,1986,2801,1976,2796,1958,2797,1941,2803,1925,2814,1911,2830,1899,2851,1889,2984,1889,2981,1886,2920,1843,2885,1835,2866,1835xe" filled="true" fillcolor="#000000" stroked="false">
              <v:path arrowok="t"/>
              <v:fill type="solid"/>
            </v:shape>
            <v:shape style="position:absolute;left:2690;top:1835;width:323;height:290" coordorigin="2690,1835" coordsize="323,290" path="m2984,1889l2851,1889,2869,1896,2885,1914,2871,1976,2842,1997,3010,1997,3011,1995,3013,1976,3011,1957,3008,1938,3001,1920,2992,1902,2984,1889xe" filled="true" fillcolor="#000000" stroked="false">
              <v:path arrowok="t"/>
              <v:fill type="solid"/>
            </v:shape>
          </v:group>
          <v:group style="position:absolute;left:2713;top:1862;width:264;height:236" coordorigin="2713,1862" coordsize="264,236">
            <v:shape style="position:absolute;left:2713;top:1862;width:264;height:236" coordorigin="2713,1862" coordsize="264,236" path="m2857,1862l2797,1869,2744,1899,2715,1955,2713,1979,2718,1998,2726,2017,2735,2036,2742,2055,2797,2094,2817,2097,2840,2095,2914,2069,2960,2025,2974,1996,2845,1996,2824,1991,2808,1986,2806,1983,2800,1965,2801,1947,2807,1931,2820,1917,2838,1907,2953,1907,2945,1896,2930,1883,2914,1874,2895,1867,2876,1863,2857,1862xe" filled="true" fillcolor="#c01c7b" stroked="false">
              <v:path arrowok="t"/>
              <v:fill type="solid"/>
            </v:shape>
            <v:shape style="position:absolute;left:2713;top:1862;width:264;height:236" coordorigin="2713,1862" coordsize="264,236" path="m2953,1907l2838,1907,2856,1910,2873,1926,2873,1946,2867,1969,2858,1988,2845,1996,2974,1996,2976,1986,2976,1967,2973,1948,2966,1929,2957,1912,2953,1907xe" filled="true" fillcolor="#c01c7b" stroked="false">
              <v:path arrowok="t"/>
              <v:fill type="solid"/>
            </v:shape>
          </v:group>
          <v:group style="position:absolute;left:2800;top:1910;width:71;height:87" coordorigin="2800,1910" coordsize="71,87">
            <v:shape style="position:absolute;left:2800;top:1910;width:71;height:87" coordorigin="2800,1910" coordsize="71,87" path="m2842,1910l2818,1918,2806,1932,2800,1948,2800,1967,2808,1986,2811,1987,2829,1993,2850,1996,2860,1988,2867,1971,2870,1949,2869,1927,2859,1911,2842,191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65.14032pt;margin-top:91.727341pt;width:16.1500pt;height:14.5pt;mso-position-horizontal-relative:page;mso-position-vertical-relative:page;z-index:-66640" coordorigin="11303,1835" coordsize="323,290">
          <v:group style="position:absolute;left:11303;top:1835;width:323;height:290" coordorigin="11303,1835" coordsize="323,290">
            <v:shape style="position:absolute;left:11303;top:1835;width:323;height:290" coordorigin="11303,1835" coordsize="323,290" path="m11479,1835l11418,1841,11358,1864,11317,1910,11303,1976,11303,1976,11307,1995,11315,2014,11323,2033,11332,2052,11339,2070,11392,2115,11430,2124,11451,2122,11509,2107,11578,2067,11619,2013,11623,1997,11455,1997,11435,1991,11419,1986,11414,1976,11409,1958,11410,1941,11416,1925,11427,1911,11443,1899,11464,1889,11597,1889,11594,1886,11533,1843,11498,1835,11479,1835xe" filled="true" fillcolor="#000000" stroked="false">
              <v:path arrowok="t"/>
              <v:fill type="solid"/>
            </v:shape>
            <v:shape style="position:absolute;left:11303;top:1835;width:323;height:290" coordorigin="11303,1835" coordsize="323,290" path="m11597,1889l11464,1889,11482,1896,11498,1914,11484,1976,11455,1997,11623,1997,11624,1995,11626,1976,11625,1957,11621,1938,11614,1920,11605,1902,11597,1889xe" filled="true" fillcolor="#000000" stroked="false">
              <v:path arrowok="t"/>
              <v:fill type="solid"/>
            </v:shape>
          </v:group>
          <v:group style="position:absolute;left:11326;top:1862;width:264;height:236" coordorigin="11326,1862" coordsize="264,236">
            <v:shape style="position:absolute;left:11326;top:1862;width:264;height:236" coordorigin="11326,1862" coordsize="264,236" path="m11470,1862l11410,1869,11357,1899,11328,1955,11326,1979,11331,1998,11339,2017,11348,2036,11355,2055,11410,2094,11430,2097,11453,2095,11527,2069,11573,2025,11587,1996,11458,1996,11437,1991,11421,1986,11419,1983,11413,1965,11414,1947,11420,1931,11433,1917,11451,1907,11566,1907,11558,1896,11543,1883,11527,1874,11508,1867,11489,1863,11470,1862xe" filled="true" fillcolor="#eecae0" stroked="false">
              <v:path arrowok="t"/>
              <v:fill type="solid"/>
            </v:shape>
            <v:shape style="position:absolute;left:11326;top:1862;width:264;height:236" coordorigin="11326,1862" coordsize="264,236" path="m11566,1907l11451,1907,11469,1910,11486,1926,11486,1946,11480,1969,11471,1988,11458,1996,11587,1996,11589,1986,11589,1967,11586,1948,11579,1929,11570,1912,11566,1907xe" filled="true" fillcolor="#eecae0" stroked="false">
              <v:path arrowok="t"/>
              <v:fill type="solid"/>
            </v:shape>
          </v:group>
          <v:group style="position:absolute;left:11413;top:1910;width:71;height:87" coordorigin="11413,1910" coordsize="71,87">
            <v:shape style="position:absolute;left:11413;top:1910;width:71;height:87" coordorigin="11413,1910" coordsize="71,87" path="m11455,1910l11431,1918,11419,1932,11413,1948,11413,1967,11421,1986,11424,1987,11442,1993,11463,1996,11473,1988,11480,1971,11483,1949,11482,1927,11472,1911,11455,191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72.845398pt;margin-top:91.848427pt;width:16.1500pt;height:14.5pt;mso-position-horizontal-relative:page;mso-position-vertical-relative:page;z-index:-66616" coordorigin="9457,1837" coordsize="323,290">
          <v:group style="position:absolute;left:9457;top:1837;width:323;height:290" coordorigin="9457,1837" coordsize="323,290">
            <v:shape style="position:absolute;left:9457;top:1837;width:323;height:290" coordorigin="9457,1837" coordsize="323,290" path="m9633,1837l9572,1843,9513,1866,9471,1912,9457,1978,9457,1979,9462,1997,9469,2016,9477,2035,9486,2054,9493,2073,9546,2117,9584,2126,9605,2124,9663,2109,9732,2070,9773,2015,9777,2000,9609,2000,9589,1994,9573,1988,9568,1978,9563,1960,9564,1943,9570,1928,9581,1913,9597,1901,9618,1892,9751,1892,9749,1888,9687,1845,9652,1838,9633,1837xe" filled="true" fillcolor="#000000" stroked="false">
              <v:path arrowok="t"/>
              <v:fill type="solid"/>
            </v:shape>
            <v:shape style="position:absolute;left:9457;top:1837;width:323;height:290" coordorigin="9457,1837" coordsize="323,290" path="m9751,1892l9618,1892,9636,1899,9653,1916,9638,1978,9609,2000,9777,2000,9778,1997,9780,1979,9779,1960,9775,1941,9768,1922,9759,1904,9751,1892xe" filled="true" fillcolor="#000000" stroked="false">
              <v:path arrowok="t"/>
              <v:fill type="solid"/>
            </v:shape>
          </v:group>
          <v:group style="position:absolute;left:9480;top:1864;width:264;height:236" coordorigin="9480,1864" coordsize="264,236">
            <v:shape style="position:absolute;left:9480;top:1864;width:264;height:236" coordorigin="9480,1864" coordsize="264,236" path="m9625,1864l9564,1872,9511,1901,9482,1958,9480,1982,9485,2001,9493,2020,9502,2039,9510,2057,9564,2097,9584,2100,9607,2098,9681,2071,9727,2027,9741,1998,9612,1998,9591,1994,9575,1988,9573,1985,9567,1967,9568,1949,9575,1933,9587,1920,9605,1909,9720,1909,9712,1899,9697,1886,9681,1876,9662,1870,9643,1866,9625,1864xe" filled="true" fillcolor="#c01c7b" stroked="false">
              <v:path arrowok="t"/>
              <v:fill type="solid"/>
            </v:shape>
            <v:shape style="position:absolute;left:9480;top:1864;width:264;height:236" coordorigin="9480,1864" coordsize="264,236" path="m9720,1909l9605,1909,9623,1913,9640,1928,9640,1948,9634,1971,9625,1990,9612,1998,9741,1998,9743,1988,9743,1969,9740,1950,9733,1932,9724,1914,9720,1909xe" filled="true" fillcolor="#c01c7b" stroked="false">
              <v:path arrowok="t"/>
              <v:fill type="solid"/>
            </v:shape>
          </v:group>
          <v:group style="position:absolute;left:9567;top:1912;width:71;height:87" coordorigin="9567,1912" coordsize="71,87">
            <v:shape style="position:absolute;left:9567;top:1912;width:71;height:87" coordorigin="9567,1912" coordsize="71,87" path="m9609,1912l9585,1921,9573,1934,9567,1951,9568,1969,9575,1988,9578,1989,9596,1995,9617,1998,9627,1990,9634,1973,9638,1951,9636,1929,9627,1913,9609,191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02.265259pt;margin-top:91.848434pt;width:16.1500pt;height:14.5pt;mso-position-horizontal-relative:page;mso-position-vertical-relative:page;z-index:-66592" coordorigin="4045,1837" coordsize="323,290">
          <v:group style="position:absolute;left:4045;top:1837;width:323;height:290" coordorigin="4045,1837" coordsize="323,290">
            <v:shape style="position:absolute;left:4045;top:1837;width:323;height:290" coordorigin="4045,1837" coordsize="323,290" path="m4222,1837l4161,1843,4101,1866,4060,1912,4045,1978,4045,1979,4050,1997,4057,2016,4065,2035,4074,2054,4082,2073,4135,2117,4172,2126,4193,2124,4251,2109,4321,2070,4362,2015,4366,2000,4197,2000,4177,1994,4161,1988,4156,1978,4152,1960,4153,1943,4158,1928,4169,1913,4185,1901,4206,1892,4339,1892,4337,1888,4276,1845,4240,1838,4222,1837xe" filled="true" fillcolor="#000000" stroked="false">
              <v:path arrowok="t"/>
              <v:fill type="solid"/>
            </v:shape>
            <v:shape style="position:absolute;left:4045;top:1837;width:323;height:290" coordorigin="4045,1837" coordsize="323,290" path="m4339,1892l4206,1892,4224,1899,4241,1916,4227,1978,4197,2000,4366,2000,4366,1997,4368,1979,4367,1960,4363,1941,4357,1922,4348,1904,4339,1892xe" filled="true" fillcolor="#000000" stroked="false">
              <v:path arrowok="t"/>
              <v:fill type="solid"/>
            </v:shape>
          </v:group>
          <v:group style="position:absolute;left:4069;top:1864;width:264;height:236" coordorigin="4069,1864" coordsize="264,236">
            <v:shape style="position:absolute;left:4069;top:1864;width:264;height:236" coordorigin="4069,1864" coordsize="264,236" path="m4213,1864l4153,1872,4099,1901,4070,1958,4069,1982,4074,2001,4082,2020,4090,2039,4098,2057,4153,2097,4173,2100,4196,2098,4269,2071,4316,2027,4330,1998,4201,1998,4180,1994,4163,1988,4162,1985,4156,1967,4156,1949,4163,1933,4176,1920,4194,1909,4308,1909,4300,1899,4286,1886,4269,1876,4251,1870,4232,1866,4213,1864xe" filled="true" fillcolor="#c01c7b" stroked="false">
              <v:path arrowok="t"/>
              <v:fill type="solid"/>
            </v:shape>
            <v:shape style="position:absolute;left:4069;top:1864;width:264;height:236" coordorigin="4069,1864" coordsize="264,236" path="m4308,1909l4194,1909,4211,1913,4228,1928,4228,1948,4223,1971,4213,1990,4201,1998,4330,1998,4332,1988,4332,1969,4328,1950,4322,1932,4312,1914,4308,1909xe" filled="true" fillcolor="#c01c7b" stroked="false">
              <v:path arrowok="t"/>
              <v:fill type="solid"/>
            </v:shape>
          </v:group>
          <v:group style="position:absolute;left:4156;top:1912;width:71;height:87" coordorigin="4156,1912" coordsize="71,87">
            <v:shape style="position:absolute;left:4156;top:1912;width:71;height:87" coordorigin="4156,1912" coordsize="71,87" path="m4197,1912l4173,1921,4162,1934,4156,1951,4156,1969,4163,1988,4166,1989,4184,1995,4206,1998,4215,1990,4222,1973,4226,1951,4224,1929,4215,1913,4197,191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91.188477pt;margin-top:92.193855pt;width:4.1pt;height:14.8pt;mso-position-horizontal-relative:page;mso-position-vertical-relative:page;z-index:-66568" coordorigin="11824,1844" coordsize="82,296">
          <v:group style="position:absolute;left:11824;top:1844;width:82;height:296" coordorigin="11824,1844" coordsize="82,296">
            <v:shape style="position:absolute;left:11824;top:1844;width:82;height:296" coordorigin="11824,1844" coordsize="82,296" path="m11905,1844l11853,1886,11825,1957,11824,1997,11825,2019,11841,2081,11883,2128,11905,2140,11905,2030,11897,2023,11885,2007,11877,1987,11882,1967,11894,1951,11905,1949,11905,1844xe" filled="true" fillcolor="#000000" stroked="false">
              <v:path arrowok="t"/>
              <v:fill type="solid"/>
            </v:shape>
          </v:group>
          <v:group style="position:absolute;left:11850;top:1885;width:56;height:228" coordorigin="11850,1885" coordsize="56,228">
            <v:shape style="position:absolute;left:11850;top:1885;width:56;height:228" coordorigin="11850,1885" coordsize="56,228" path="m11906,1885l11862,1932,11850,1989,11851,2009,11865,2070,11906,2112,11906,2017,11903,2014,11894,1995,11900,1978,11906,1973,11906,1885xe" filled="true" fillcolor="#fcb325" stroked="false">
              <v:path arrowok="t"/>
              <v:fill type="solid"/>
            </v:shape>
          </v:group>
          <v:group style="position:absolute;left:11897;top:1971;width:9;height:48" coordorigin="11897,1971" coordsize="9,48">
            <v:shape style="position:absolute;left:11897;top:1971;width:9;height:48" coordorigin="11897,1971" coordsize="9,48" path="m11906,1971l11901,1973,11897,1991,11903,2015,11906,2019,11906,1971xe" filled="true" fillcolor="#000000" stroked="false">
              <v:path arrowok="t"/>
              <v:fill type="solid"/>
            </v:shape>
          </v:group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91.411041pt;width:10.15pt;height:16.1pt;mso-position-horizontal-relative:page;mso-position-vertical-relative:page;z-index:-66544" coordorigin="0,1828" coordsize="203,322">
          <v:group style="position:absolute;left:0;top:1828;width:203;height:322" coordorigin="0,1828" coordsize="203,322">
            <v:shape style="position:absolute;left:0;top:1828;width:203;height:322" coordorigin="0,1828" coordsize="203,322" path="m0,2030l0,2140,19,2146,43,2150,62,2147,82,2142,120,2129,140,2123,187,2079,202,2042,40,2042,22,2041,5,2034,0,2030xe" filled="true" fillcolor="#000000" stroked="false">
              <v:path arrowok="t"/>
              <v:fill type="solid"/>
            </v:shape>
            <v:shape style="position:absolute;left:0;top:1828;width:203;height:322" coordorigin="0,1828" coordsize="203,322" path="m191,1949l4,1949,23,1951,44,1959,62,1970,75,1984,79,2000,71,2020,64,2036,59,2038,40,2042,202,2042,203,2030,203,2020,201,2001,198,1981,195,1961,191,1949xe" filled="true" fillcolor="#000000" stroked="false">
              <v:path arrowok="t"/>
              <v:fill type="solid"/>
            </v:shape>
            <v:shape style="position:absolute;left:0;top:1828;width:203;height:322" coordorigin="0,1828" coordsize="203,322" path="m66,1828l48,1829,30,1833,11,1839,0,1844,0,1949,4,1949,191,1949,164,1887,116,1841,84,1830,66,1828xe" filled="true" fillcolor="#000000" stroked="false">
              <v:path arrowok="t"/>
              <v:fill type="solid"/>
            </v:shape>
          </v:group>
          <v:group style="position:absolute;left:0;top:1865;width:177;height:263" coordorigin="0,1865" coordsize="177,263">
            <v:shape style="position:absolute;left:0;top:1865;width:177;height:263" coordorigin="0,1865" coordsize="177,263" path="m0,2112l3,2114,24,2123,49,2127,68,2123,87,2118,107,2111,126,2106,170,2058,176,2039,43,2039,26,2037,10,2028,0,2017,0,2112e" filled="true" fillcolor="#fcb325" stroked="false">
              <v:path arrowok="t"/>
              <v:fill type="solid"/>
            </v:shape>
            <v:shape style="position:absolute;left:0;top:1865;width:177;height:263" coordorigin="0,1865" coordsize="177,263" path="m167,1963l12,1963,32,1965,54,1973,71,1984,78,1996,71,2018,64,2034,63,2034,43,2039,176,2039,177,2016,174,1996,171,1976,167,1963e" filled="true" fillcolor="#fcb325" stroked="false">
              <v:path arrowok="t"/>
              <v:fill type="solid"/>
            </v:shape>
            <v:shape style="position:absolute;left:0;top:1865;width:177;height:263" coordorigin="0,1865" coordsize="177,263" path="m70,1865l53,1865,35,1869,17,1875,0,1885,0,1973,12,1963,167,1963,138,1904,87,1867,70,1865e" filled="true" fillcolor="#fcb325" stroked="false">
              <v:path arrowok="t"/>
              <v:fill type="solid"/>
            </v:shape>
          </v:group>
          <v:group style="position:absolute;left:0;top:1966;width:79;height:73" coordorigin="0,1966" coordsize="79,73">
            <v:shape style="position:absolute;left:0;top:1966;width:79;height:73" coordorigin="0,1966" coordsize="79,73" path="m12,1966l0,1971,0,2019,10,2029,26,2037,44,2039,64,2034,65,2031,73,2013,78,1992,71,1982,54,1973,33,1967,12,1966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66.498871pt;margin-top:91.411041pt;width:14.25pt;height:16.1pt;mso-position-horizontal-relative:page;mso-position-vertical-relative:page;z-index:-66520" coordorigin="5330,1828" coordsize="285,322">
          <v:group style="position:absolute;left:5330;top:1828;width:285;height:322" coordorigin="5330,1828" coordsize="285,322">
            <v:shape style="position:absolute;left:5330;top:1828;width:285;height:322" coordorigin="5330,1828" coordsize="285,322" path="m5478,1828l5405,1847,5359,1886,5332,1957,5330,1977,5330,2000,5339,2062,5372,2115,5431,2146,5455,2150,5474,2147,5493,2142,5532,2129,5551,2123,5599,2079,5614,2042,5451,2042,5433,2041,5417,2034,5403,2023,5391,2007,5383,1987,5388,1967,5401,1951,5415,1949,5603,1949,5601,1942,5576,1887,5527,1841,5496,1830,5478,1828xe" filled="true" fillcolor="#000000" stroked="false">
              <v:path arrowok="t"/>
              <v:fill type="solid"/>
            </v:shape>
            <v:shape style="position:absolute;left:5330;top:1828;width:285;height:322" coordorigin="5330,1828" coordsize="285,322" path="m5603,1949l5415,1949,5435,1951,5455,1959,5474,1970,5487,1984,5491,2000,5483,2020,5475,2036,5470,2038,5451,2042,5614,2042,5615,2023,5614,2020,5613,2001,5610,1981,5606,1961,5603,1949xe" filled="true" fillcolor="#000000" stroked="false">
              <v:path arrowok="t"/>
              <v:fill type="solid"/>
            </v:shape>
          </v:group>
          <v:group style="position:absolute;left:5356;top:1865;width:232;height:263" coordorigin="5356,1865" coordsize="232,263">
            <v:shape style="position:absolute;left:5356;top:1865;width:232;height:263" coordorigin="5356,1865" coordsize="232,263" path="m5482,1865l5411,1885,5368,1932,5356,1989,5357,2009,5371,2070,5415,2114,5460,2127,5480,2123,5499,2118,5518,2111,5538,2106,5582,2058,5588,2039,5455,2039,5437,2037,5422,2028,5409,2014,5400,1995,5406,1978,5423,1963,5579,1963,5578,1957,5549,1904,5499,1867,5482,1865xe" filled="true" fillcolor="#fcb325" stroked="false">
              <v:path arrowok="t"/>
              <v:fill type="solid"/>
            </v:shape>
            <v:shape style="position:absolute;left:5356;top:1865;width:232;height:263" coordorigin="5356,1865" coordsize="232,263" path="m5579,1963l5423,1963,5444,1965,5466,1973,5483,1984,5490,1996,5483,2018,5476,2034,5474,2034,5455,2039,5588,2039,5588,2016,5586,1996,5583,1976,5579,1963xe" filled="true" fillcolor="#fcb325" stroked="false">
              <v:path arrowok="t"/>
              <v:fill type="solid"/>
            </v:shape>
          </v:group>
          <v:group style="position:absolute;left:5403;top:1966;width:87;height:73" coordorigin="5403,1966" coordsize="87,73">
            <v:shape style="position:absolute;left:5403;top:1966;width:87;height:73" coordorigin="5403,1966" coordsize="87,73" path="m5423,1966l5407,1973,5403,1991,5409,2015,5421,2029,5437,2037,5456,2039,5476,2034,5477,2031,5485,2013,5490,1992,5483,1982,5466,1973,5445,1967,5423,1966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63.694263pt;margin-top:91.532143pt;width:14.25pt;height:16.1pt;mso-position-horizontal-relative:page;mso-position-vertical-relative:page;z-index:-66496" coordorigin="1274,1831" coordsize="285,322">
          <v:group style="position:absolute;left:1274;top:1831;width:285;height:322" coordorigin="1274,1831" coordsize="285,322">
            <v:shape style="position:absolute;left:1274;top:1831;width:285;height:322" coordorigin="1274,1831" coordsize="285,322" path="m1422,1831l1349,1849,1303,1888,1275,1960,1274,1979,1274,2002,1283,2065,1316,2117,1374,2148,1399,2152,1418,2149,1437,2144,1476,2131,1495,2126,1543,2081,1558,2044,1395,2044,1377,2043,1361,2037,1347,2025,1335,2009,1327,1989,1332,1969,1344,1954,1359,1951,1547,1951,1545,1944,1520,1890,1471,1844,1439,1832,1422,1831xe" filled="true" fillcolor="#000000" stroked="false">
              <v:path arrowok="t"/>
              <v:fill type="solid"/>
            </v:shape>
            <v:shape style="position:absolute;left:1274;top:1831;width:285;height:322" coordorigin="1274,1831" coordsize="285,322" path="m1547,1951l1359,1951,1378,1954,1399,1961,1417,1972,1430,1986,1435,2002,1427,2022,1419,2038,1414,2040,1395,2044,1558,2044,1558,2025,1558,2022,1557,2004,1554,1984,1550,1964,1547,1951xe" filled="true" fillcolor="#000000" stroked="false">
              <v:path arrowok="t"/>
              <v:fill type="solid"/>
            </v:shape>
          </v:group>
          <v:group style="position:absolute;left:1300;top:1867;width:232;height:263" coordorigin="1300,1867" coordsize="232,263">
            <v:shape style="position:absolute;left:1300;top:1867;width:232;height:263" coordorigin="1300,1867" coordsize="232,263" path="m1426,1867l1355,1887,1312,1934,1300,1991,1301,2011,1315,2072,1359,2117,1404,2129,1424,2126,1443,2120,1462,2114,1482,2108,1526,2061,1531,2041,1399,2041,1381,2039,1366,2031,1353,2017,1344,1997,1350,1980,1367,1965,1523,1965,1522,1959,1493,1906,1443,1870,1426,1867xe" filled="true" fillcolor="#fcb325" stroked="false">
              <v:path arrowok="t"/>
              <v:fill type="solid"/>
            </v:shape>
            <v:shape style="position:absolute;left:1300;top:1867;width:232;height:263" coordorigin="1300,1867" coordsize="232,263" path="m1523,1965l1367,1965,1388,1967,1409,1975,1427,1986,1434,1999,1427,2020,1419,2036,1418,2037,1399,2041,1531,2041,1532,2018,1530,1998,1527,1979,1523,1965xe" filled="true" fillcolor="#fcb325" stroked="false">
              <v:path arrowok="t"/>
              <v:fill type="solid"/>
            </v:shape>
          </v:group>
          <v:group style="position:absolute;left:1347;top:1969;width:87;height:73" coordorigin="1347,1969" coordsize="87,73">
            <v:shape style="position:absolute;left:1347;top:1969;width:87;height:73" coordorigin="1347,1969" coordsize="87,73" path="m1367,1969l1351,1976,1347,1993,1353,2018,1365,2031,1381,2039,1399,2041,1419,2036,1421,2033,1429,2016,1434,1994,1426,1984,1410,1975,1389,1969,1367,1969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34.274475pt;margin-top:91.532143pt;width:14.25pt;height:16.1pt;mso-position-horizontal-relative:page;mso-position-vertical-relative:page;z-index:-66472" coordorigin="6685,1831" coordsize="285,322">
          <v:group style="position:absolute;left:6685;top:1831;width:285;height:322" coordorigin="6685,1831" coordsize="285,322">
            <v:shape style="position:absolute;left:6685;top:1831;width:285;height:322" coordorigin="6685,1831" coordsize="285,322" path="m6833,1831l6761,1849,6714,1888,6687,1960,6685,1979,6686,2002,6694,2065,6728,2117,6786,2148,6810,2152,6829,2149,6849,2144,6888,2131,6907,2126,6954,2081,6969,2044,6807,2044,6789,2043,6772,2037,6758,2025,6747,2009,6739,1989,6744,1969,6756,1954,6771,1951,6959,1951,6957,1944,6931,1890,6883,1844,6851,1832,6833,1831xe" filled="true" fillcolor="#000000" stroked="false">
              <v:path arrowok="t"/>
              <v:fill type="solid"/>
            </v:shape>
            <v:shape style="position:absolute;left:6685;top:1831;width:285;height:322" coordorigin="6685,1831" coordsize="285,322" path="m6959,1951l6771,1951,6790,1954,6811,1961,6829,1972,6842,1986,6846,2002,6838,2022,6831,2038,6826,2040,6807,2044,6969,2044,6970,2025,6970,2022,6968,2004,6965,1984,6962,1964,6959,1951xe" filled="true" fillcolor="#000000" stroked="false">
              <v:path arrowok="t"/>
              <v:fill type="solid"/>
            </v:shape>
          </v:group>
          <v:group style="position:absolute;left:6712;top:1867;width:232;height:263" coordorigin="6712,1867" coordsize="232,263">
            <v:shape style="position:absolute;left:6712;top:1867;width:232;height:263" coordorigin="6712,1867" coordsize="232,263" path="m6837,1867l6767,1887,6723,1934,6712,1991,6712,2011,6726,2072,6770,2117,6816,2129,6835,2126,6854,2120,6874,2114,6893,2108,6937,2061,6943,2041,6811,2041,6793,2039,6777,2031,6765,2017,6756,1997,6761,1980,6779,1965,6935,1965,6933,1959,6905,1906,6854,1870,6837,1867xe" filled="true" fillcolor="#fcb325" stroked="false">
              <v:path arrowok="t"/>
              <v:fill type="solid"/>
            </v:shape>
            <v:shape style="position:absolute;left:6712;top:1867;width:232;height:263" coordorigin="6712,1867" coordsize="232,263" path="m6935,1965l6779,1965,6799,1967,6821,1975,6838,1986,6845,1999,6839,2020,6831,2036,6830,2037,6811,2041,6943,2041,6944,2018,6942,1998,6938,1979,6935,1965xe" filled="true" fillcolor="#fcb325" stroked="false">
              <v:path arrowok="t"/>
              <v:fill type="solid"/>
            </v:shape>
          </v:group>
          <v:group style="position:absolute;left:6759;top:1969;width:87;height:73" coordorigin="6759,1969" coordsize="87,73">
            <v:shape style="position:absolute;left:6759;top:1969;width:87;height:73" coordorigin="6759,1969" coordsize="87,73" path="m6779,1969l6762,1976,6759,1993,6764,2018,6777,2031,6793,2039,6811,2041,6831,2036,6832,2033,6840,2016,6845,1994,6838,1984,6822,1975,6800,1969,6779,1969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32.831955pt;margin-top:92.376442pt;width:14.25pt;height:16.1pt;mso-position-horizontal-relative:page;mso-position-vertical-relative:page;z-index:-66448" coordorigin="2657,1848" coordsize="285,322">
          <v:group style="position:absolute;left:2657;top:1848;width:285;height:322" coordorigin="2657,1848" coordsize="285,322">
            <v:shape style="position:absolute;left:2657;top:1848;width:285;height:322" coordorigin="2657,1848" coordsize="285,322" path="m2805,1848l2732,1866,2685,1905,2658,1977,2657,1996,2657,2019,2665,2081,2699,2134,2757,2165,2782,2169,2801,2166,2820,2161,2859,2148,2878,2143,2925,2098,2940,2061,2778,2061,2760,2060,2744,2054,2729,2042,2718,2026,2710,2006,2715,1986,2727,1971,2742,1968,2930,1968,2928,1961,2902,1907,2854,1861,2822,1849,2805,1848xe" filled="true" fillcolor="#000000" stroked="false">
              <v:path arrowok="t"/>
              <v:fill type="solid"/>
            </v:shape>
            <v:shape style="position:absolute;left:2657;top:1848;width:285;height:322" coordorigin="2657,1848" coordsize="285,322" path="m2930,1968l2742,1968,2761,1971,2782,1978,2800,1989,2813,2003,2817,2019,2809,2039,2802,2055,2797,2057,2778,2061,2940,2061,2941,2042,2941,2039,2939,2021,2937,2001,2933,1981,2930,1968xe" filled="true" fillcolor="#000000" stroked="false">
              <v:path arrowok="t"/>
              <v:fill type="solid"/>
            </v:shape>
          </v:group>
          <v:group style="position:absolute;left:2683;top:1884;width:232;height:263" coordorigin="2683,1884" coordsize="232,263">
            <v:shape style="position:absolute;left:2683;top:1884;width:232;height:263" coordorigin="2683,1884" coordsize="232,263" path="m2809,1884l2738,1904,2694,1951,2683,2008,2683,2028,2697,2089,2741,2134,2787,2146,2806,2143,2826,2137,2845,2131,2864,2125,2908,2078,2914,2058,2782,2058,2764,2056,2748,2048,2736,2034,2727,2014,2732,1997,2750,1982,2906,1982,2904,1976,2876,1923,2825,1887,2809,1884xe" filled="true" fillcolor="#fcb325" stroked="false">
              <v:path arrowok="t"/>
              <v:fill type="solid"/>
            </v:shape>
            <v:shape style="position:absolute;left:2683;top:1884;width:232;height:263" coordorigin="2683,1884" coordsize="232,263" path="m2906,1982l2750,1982,2770,1984,2792,1992,2809,2003,2816,2016,2810,2037,2802,2053,2801,2053,2782,2058,2914,2058,2915,2035,2913,2015,2909,1996,2906,1982xe" filled="true" fillcolor="#fcb325" stroked="false">
              <v:path arrowok="t"/>
              <v:fill type="solid"/>
            </v:shape>
          </v:group>
          <v:group style="position:absolute;left:2730;top:1986;width:87;height:73" coordorigin="2730,1986" coordsize="87,73">
            <v:shape style="position:absolute;left:2730;top:1986;width:87;height:73" coordorigin="2730,1986" coordsize="87,73" path="m2750,1986l2733,1993,2730,2010,2735,2035,2748,2048,2764,2056,2782,2058,2802,2053,2803,2050,2811,2033,2817,2011,2809,2001,2793,1992,2771,1986,2750,1986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03.412262pt;margin-top:92.376442pt;width:14.25pt;height:16.1pt;mso-position-horizontal-relative:page;mso-position-vertical-relative:page;z-index:-66424" coordorigin="8068,1848" coordsize="285,322">
          <v:group style="position:absolute;left:8068;top:1848;width:285;height:322" coordorigin="8068,1848" coordsize="285,322">
            <v:shape style="position:absolute;left:8068;top:1848;width:285;height:322" coordorigin="8068,1848" coordsize="285,322" path="m8216,1848l8143,1866,8097,1905,8070,1977,8068,1996,8068,2019,8077,2081,8111,2134,8169,2165,8193,2169,8212,2166,8232,2161,8270,2148,8290,2143,8337,2098,8352,2061,8189,2061,8172,2060,8155,2054,8141,2042,8130,2026,8121,2006,8127,1986,8139,1971,8153,1968,8341,1968,8340,1961,8314,1907,8266,1861,8234,1849,8216,1848xe" filled="true" fillcolor="#000000" stroked="false">
              <v:path arrowok="t"/>
              <v:fill type="solid"/>
            </v:shape>
            <v:shape style="position:absolute;left:8068;top:1848;width:285;height:322" coordorigin="8068,1848" coordsize="285,322" path="m8341,1968l8153,1968,8173,1971,8193,1978,8212,1989,8225,2003,8229,2019,8221,2039,8214,2055,8209,2057,8189,2061,8352,2061,8353,2042,8353,2039,8351,2021,8348,2001,8345,1981,8341,1968xe" filled="true" fillcolor="#000000" stroked="false">
              <v:path arrowok="t"/>
              <v:fill type="solid"/>
            </v:shape>
          </v:group>
          <v:group style="position:absolute;left:8095;top:1884;width:232;height:263" coordorigin="8095,1884" coordsize="232,263">
            <v:shape style="position:absolute;left:8095;top:1884;width:232;height:263" coordorigin="8095,1884" coordsize="232,263" path="m8220,1884l8149,1904,8106,1951,8095,2008,8095,2028,8109,2089,8153,2134,8199,2146,8218,2143,8237,2137,8257,2131,8276,2125,8320,2078,8326,2058,8193,2058,8176,2056,8160,2048,8147,2034,8139,2014,8144,1997,8162,1982,8317,1982,8316,1976,8287,1923,8237,1887,8220,1884xe" filled="true" fillcolor="#fcb325" stroked="false">
              <v:path arrowok="t"/>
              <v:fill type="solid"/>
            </v:shape>
            <v:shape style="position:absolute;left:8095;top:1884;width:232;height:263" coordorigin="8095,1884" coordsize="232,263" path="m8317,1982l8162,1982,8182,1984,8204,1992,8221,2003,8228,2016,8221,2037,8214,2053,8213,2053,8193,2058,8326,2058,8327,2035,8324,2015,8321,1996,8317,1982xe" filled="true" fillcolor="#fcb325" stroked="false">
              <v:path arrowok="t"/>
              <v:fill type="solid"/>
            </v:shape>
          </v:group>
          <v:group style="position:absolute;left:8141;top:1986;width:87;height:73" coordorigin="8141,1986" coordsize="87,73">
            <v:shape style="position:absolute;left:8141;top:1986;width:87;height:73" coordorigin="8141,1986" coordsize="87,73" path="m8162,1986l8145,1993,8141,2010,8147,2035,8159,2048,8175,2056,8194,2058,8214,2053,8215,2050,8223,2033,8228,2011,8221,2001,8204,1992,8183,1986,8162,1986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63.482849pt;margin-top:92.376442pt;width:14.25pt;height:16.1pt;mso-position-horizontal-relative:page;mso-position-vertical-relative:page;z-index:-66400" coordorigin="11270,1848" coordsize="285,322">
          <v:group style="position:absolute;left:11270;top:1848;width:285;height:322" coordorigin="11270,1848" coordsize="285,322">
            <v:shape style="position:absolute;left:11270;top:1848;width:285;height:322" coordorigin="11270,1848" coordsize="285,322" path="m11418,1848l11345,1866,11298,1905,11271,1977,11270,1996,11270,2019,11278,2081,11312,2134,11370,2165,11395,2169,11414,2166,11433,2161,11472,2148,11491,2143,11539,2098,11553,2061,11391,2061,11373,2060,11357,2054,11342,2042,11331,2026,11323,2006,11328,1986,11340,1971,11355,1968,11543,1968,11541,1961,11515,1907,11467,1861,11435,1849,11418,1848xe" filled="true" fillcolor="#000000" stroked="false">
              <v:path arrowok="t"/>
              <v:fill type="solid"/>
            </v:shape>
            <v:shape style="position:absolute;left:11270;top:1848;width:285;height:322" coordorigin="11270,1848" coordsize="285,322" path="m11543,1968l11355,1968,11374,1971,11395,1978,11413,1989,11426,2003,11430,2019,11422,2039,11415,2055,11410,2057,11391,2061,11553,2061,11554,2042,11554,2039,11552,2021,11550,2001,11546,1981,11543,1968xe" filled="true" fillcolor="#000000" stroked="false">
              <v:path arrowok="t"/>
              <v:fill type="solid"/>
            </v:shape>
          </v:group>
          <v:group style="position:absolute;left:11296;top:1884;width:232;height:263" coordorigin="11296,1884" coordsize="232,263">
            <v:shape style="position:absolute;left:11296;top:1884;width:232;height:263" coordorigin="11296,1884" coordsize="232,263" path="m11422,1884l11351,1904,11308,1951,11296,2008,11296,2028,11310,2089,11354,2134,11400,2146,11419,2143,11439,2137,11458,2131,11477,2125,11521,2078,11527,2058,11395,2058,11377,2056,11361,2048,11349,2034,11340,2014,11345,1997,11363,1982,11519,1982,11517,1976,11489,1923,11438,1887,11422,1884xe" filled="true" fillcolor="#c01c7b" stroked="false">
              <v:path arrowok="t"/>
              <v:fill type="solid"/>
            </v:shape>
            <v:shape style="position:absolute;left:11296;top:1884;width:232;height:263" coordorigin="11296,1884" coordsize="232,263" path="m11519,1982l11363,1982,11383,1984,11405,1992,11423,2003,11429,2016,11423,2037,11415,2053,11414,2053,11395,2058,11527,2058,11528,2035,11526,2015,11522,1996,11519,1982xe" filled="true" fillcolor="#c01c7b" stroked="false">
              <v:path arrowok="t"/>
              <v:fill type="solid"/>
            </v:shape>
          </v:group>
          <v:group style="position:absolute;left:11343;top:1986;width:87;height:73" coordorigin="11343,1986" coordsize="87,73">
            <v:shape style="position:absolute;left:11343;top:1986;width:87;height:73" coordorigin="11343,1986" coordsize="87,73" path="m11363,1986l11346,1993,11343,2010,11348,2035,11361,2048,11377,2056,11395,2058,11415,2053,11416,2050,11424,2033,11430,2011,11422,2001,11406,1992,11384,1986,11363,1986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00.607666pt;margin-top:92.497643pt;width:14.25pt;height:16.1pt;mso-position-horizontal-relative:page;mso-position-vertical-relative:page;z-index:-66376" coordorigin="4012,1850" coordsize="285,322">
          <v:group style="position:absolute;left:4012;top:1850;width:285;height:322" coordorigin="4012,1850" coordsize="285,322">
            <v:shape style="position:absolute;left:4012;top:1850;width:285;height:322" coordorigin="4012,1850" coordsize="285,322" path="m4160,1850l4087,1869,4041,1908,4014,1979,4012,1998,4012,2022,4021,2084,4055,2136,4113,2168,4137,2171,4156,2169,4175,2164,4214,2151,4233,2145,4281,2101,4296,2064,4133,2064,4115,2062,4099,2056,4085,2045,4074,2029,4065,2008,4070,1989,4083,1973,4097,1970,4285,1970,4283,1964,4258,1909,4210,1863,4178,1852,4160,1850xe" filled="true" fillcolor="#000000" stroked="false">
              <v:path arrowok="t"/>
              <v:fill type="solid"/>
            </v:shape>
            <v:shape style="position:absolute;left:4012;top:1850;width:285;height:322" coordorigin="4012,1850" coordsize="285,322" path="m4285,1970l4097,1970,4117,1973,4137,1980,4156,1992,4169,2006,4173,2022,4165,2042,4158,2057,4152,2059,4133,2064,4296,2064,4297,2045,4297,2042,4295,2023,4292,2003,4288,1983,4285,1970xe" filled="true" fillcolor="#000000" stroked="false">
              <v:path arrowok="t"/>
              <v:fill type="solid"/>
            </v:shape>
          </v:group>
          <v:group style="position:absolute;left:4039;top:1886;width:232;height:263" coordorigin="4039,1886" coordsize="232,263">
            <v:shape style="position:absolute;left:4039;top:1886;width:232;height:263" coordorigin="4039,1886" coordsize="232,263" path="m4164,1886l4093,1907,4050,1953,4039,2011,4039,2031,4053,2091,4097,2136,4143,2148,4162,2145,4181,2140,4200,2133,4220,2127,4264,2080,4270,2061,4137,2061,4119,2058,4104,2050,4091,2036,4083,2017,4088,2000,4106,1984,4261,1984,4260,1979,4231,1925,4181,1889,4164,1886xe" filled="true" fillcolor="#fcb325" stroked="false">
              <v:path arrowok="t"/>
              <v:fill type="solid"/>
            </v:shape>
            <v:shape style="position:absolute;left:4039;top:1886;width:232;height:263" coordorigin="4039,1886" coordsize="232,263" path="m4261,1984l4106,1984,4126,1987,4148,1994,4165,2005,4172,2018,4165,2039,4158,2055,4157,2056,4137,2061,4270,2061,4271,2038,4268,2018,4265,1998,4261,1984xe" filled="true" fillcolor="#fcb325" stroked="false">
              <v:path arrowok="t"/>
              <v:fill type="solid"/>
            </v:shape>
          </v:group>
          <v:group style="position:absolute;left:4085;top:1988;width:87;height:73" coordorigin="4085,1988" coordsize="87,73">
            <v:shape style="position:absolute;left:4085;top:1988;width:87;height:73" coordorigin="4085,1988" coordsize="87,73" path="m4106,1988l4089,1995,4085,2013,4091,2037,4103,2051,4119,2059,4138,2061,4158,2055,4159,2052,4167,2035,4172,2013,4165,2003,4148,1994,4127,1989,4106,1988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71.187866pt;margin-top:92.497643pt;width:14.25pt;height:16.1pt;mso-position-horizontal-relative:page;mso-position-vertical-relative:page;z-index:-66352" coordorigin="9424,1850" coordsize="285,322">
          <v:group style="position:absolute;left:9424;top:1850;width:285;height:322" coordorigin="9424,1850" coordsize="285,322">
            <v:shape style="position:absolute;left:9424;top:1850;width:285;height:322" coordorigin="9424,1850" coordsize="285,322" path="m9572,1850l9499,1869,9452,1908,9425,1979,9424,1998,9424,2022,9432,2084,9466,2136,9524,2168,9549,2171,9568,2169,9587,2164,9626,2151,9645,2145,9693,2101,9708,2064,9545,2064,9527,2062,9511,2056,9497,2045,9485,2029,9477,2008,9482,1989,9494,1973,9509,1970,9697,1970,9695,1964,9669,1909,9621,1863,9589,1852,9572,1850xe" filled="true" fillcolor="#000000" stroked="false">
              <v:path arrowok="t"/>
              <v:fill type="solid"/>
            </v:shape>
            <v:shape style="position:absolute;left:9424;top:1850;width:285;height:322" coordorigin="9424,1850" coordsize="285,322" path="m9697,1970l9509,1970,9528,1973,9549,1980,9567,1992,9580,2006,9584,2022,9576,2042,9569,2057,9564,2059,9545,2064,9708,2064,9708,2045,9708,2042,9706,2023,9704,2003,9700,1983,9697,1970xe" filled="true" fillcolor="#000000" stroked="false">
              <v:path arrowok="t"/>
              <v:fill type="solid"/>
            </v:shape>
          </v:group>
          <v:group style="position:absolute;left:9450;top:1886;width:232;height:263" coordorigin="9450,1886" coordsize="232,263">
            <v:shape style="position:absolute;left:9450;top:1886;width:232;height:263" coordorigin="9450,1886" coordsize="232,263" path="m9576,1886l9505,1907,9462,1953,9450,2011,9450,2031,9464,2091,9509,2136,9554,2148,9573,2145,9593,2140,9612,2133,9631,2127,9675,2080,9681,2061,9549,2061,9531,2058,9515,2050,9503,2036,9494,2017,9500,2000,9517,1984,9673,1984,9671,1979,9643,1925,9593,1889,9576,1886xe" filled="true" fillcolor="#fcb325" stroked="false">
              <v:path arrowok="t"/>
              <v:fill type="solid"/>
            </v:shape>
            <v:shape style="position:absolute;left:9450;top:1886;width:232;height:263" coordorigin="9450,1886" coordsize="232,263" path="m9673,1984l9517,1984,9537,1987,9559,1994,9577,2005,9583,2018,9577,2039,9569,2055,9568,2056,9549,2061,9681,2061,9682,2038,9680,2018,9676,1998,9673,1984xe" filled="true" fillcolor="#fcb325" stroked="false">
              <v:path arrowok="t"/>
              <v:fill type="solid"/>
            </v:shape>
          </v:group>
          <v:group style="position:absolute;left:9497;top:1988;width:87;height:73" coordorigin="9497,1988" coordsize="87,73">
            <v:shape style="position:absolute;left:9497;top:1988;width:87;height:73" coordorigin="9497,1988" coordsize="87,73" path="m9517,1988l9500,1995,9497,2013,9502,2037,9515,2051,9531,2059,9549,2061,9569,2055,9571,2052,9579,2035,9584,2013,9576,2003,9560,1994,9539,1989,9517,1988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7.931305pt;margin-top:92.614861pt;width:15.1pt;height:15.55pt;mso-position-horizontal-relative:page;mso-position-vertical-relative:page;z-index:-66328" coordorigin="759,1852" coordsize="302,311">
          <v:group style="position:absolute;left:759;top:1852;width:302;height:311" coordorigin="759,1852" coordsize="302,311">
            <v:shape style="position:absolute;left:759;top:1852;width:302;height:311" coordorigin="759,1852" coordsize="302,311" path="m919,1852l861,1869,803,1921,768,1975,759,2030,761,2049,799,2119,853,2146,872,2153,891,2162,900,2162,920,2163,940,2161,1009,2118,1044,2056,1048,2045,889,2045,883,2043,866,2034,853,2022,845,2006,842,1988,844,1969,851,1947,868,1937,890,1934,1053,1934,1049,1920,997,1869,940,1853,919,1852xe" filled="true" fillcolor="#000000" stroked="false">
              <v:path arrowok="t"/>
              <v:fill type="solid"/>
            </v:shape>
            <v:shape style="position:absolute;left:759;top:1852;width:302;height:311" coordorigin="759,1852" coordsize="302,311" path="m1053,1934l890,1934,902,1943,914,1958,924,1977,930,1996,931,2014,924,2028,905,2038,889,2045,1048,2045,1051,2039,1056,2022,1059,2003,1060,1984,1059,1964,1055,1943,1053,1934xe" filled="true" fillcolor="#000000" stroked="false">
              <v:path arrowok="t"/>
              <v:fill type="solid"/>
            </v:shape>
          </v:group>
          <v:group style="position:absolute;left:785;top:1887;width:247;height:254" coordorigin="785,1887" coordsize="247,254">
            <v:shape style="position:absolute;left:785;top:1887;width:247;height:254" coordorigin="785,1887" coordsize="247,254" path="m919,1887l859,1905,805,1963,785,2029,785,2034,787,2053,818,2105,873,2131,892,2139,969,2125,1012,2063,1021,2044,891,2044,888,2043,871,2034,859,2021,853,2005,853,1985,859,1964,875,1956,1026,1956,1025,1951,978,1900,940,1888,919,1887xe" filled="true" fillcolor="#eecae0" stroked="false">
              <v:path arrowok="t"/>
              <v:fill type="solid"/>
            </v:shape>
            <v:shape style="position:absolute;left:785;top:1887;width:247;height:254" coordorigin="785,1887" coordsize="247,254" path="m1026,1956l875,1956,898,1958,912,1973,923,1992,928,2011,925,2025,907,2037,891,2044,1021,2044,1026,2029,1030,2011,1031,1992,1030,1972,1026,1956xe" filled="true" fillcolor="#eecae0" stroked="false">
              <v:path arrowok="t"/>
              <v:fill type="solid"/>
            </v:shape>
          </v:group>
          <v:group style="position:absolute;left:851;top:1952;width:79;height:92" coordorigin="851,1952" coordsize="79,92">
            <v:shape style="position:absolute;left:851;top:1952;width:79;height:92" coordorigin="851,1952" coordsize="79,92" path="m879,1952l864,1963,851,1986,852,2005,859,2021,872,2035,891,2044,897,2041,913,2031,930,2011,924,1993,911,1974,896,1959,879,195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08.511505pt;margin-top:92.614861pt;width:15.1pt;height:15.55pt;mso-position-horizontal-relative:page;mso-position-vertical-relative:page;z-index:-66304" coordorigin="6170,1852" coordsize="302,311">
          <v:group style="position:absolute;left:6170;top:1852;width:302;height:311" coordorigin="6170,1852" coordsize="302,311">
            <v:shape style="position:absolute;left:6170;top:1852;width:302;height:311" coordorigin="6170,1852" coordsize="302,311" path="m6331,1852l6272,1869,6215,1921,6180,1975,6170,2030,6172,2049,6211,2119,6265,2146,6284,2153,6303,2162,6312,2162,6332,2163,6351,2161,6420,2118,6456,2056,6460,2045,6301,2045,6294,2043,6277,2034,6265,2022,6257,2006,6253,1988,6255,1969,6263,1947,6280,1937,6301,1934,6465,1934,6461,1920,6409,1869,6351,1853,6331,1852xe" filled="true" fillcolor="#000000" stroked="false">
              <v:path arrowok="t"/>
              <v:fill type="solid"/>
            </v:shape>
            <v:shape style="position:absolute;left:6170;top:1852;width:302;height:311" coordorigin="6170,1852" coordsize="302,311" path="m6465,1934l6301,1934,6314,1943,6326,1958,6336,1977,6342,1996,6342,2014,6335,2028,6316,2038,6301,2045,6460,2045,6462,2039,6467,2022,6470,2003,6471,1984,6470,1964,6467,1943,6465,1934xe" filled="true" fillcolor="#000000" stroked="false">
              <v:path arrowok="t"/>
              <v:fill type="solid"/>
            </v:shape>
          </v:group>
          <v:group style="position:absolute;left:6196;top:1887;width:247;height:254" coordorigin="6196,1887" coordsize="247,254">
            <v:shape style="position:absolute;left:6196;top:1887;width:247;height:254" coordorigin="6196,1887" coordsize="247,254" path="m6331,1887l6271,1905,6216,1963,6196,2029,6196,2034,6199,2053,6230,2105,6285,2131,6304,2139,6380,2125,6424,2063,6433,2044,6302,2044,6299,2043,6282,2034,6270,2021,6264,2005,6264,1985,6271,1964,6286,1956,6438,1956,6437,1951,6389,1900,6352,1888,6331,1887xe" filled="true" fillcolor="#eecae0" stroked="false">
              <v:path arrowok="t"/>
              <v:fill type="solid"/>
            </v:shape>
            <v:shape style="position:absolute;left:6196;top:1887;width:247;height:254" coordorigin="6196,1887" coordsize="247,254" path="m6438,1956l6286,1956,6310,1958,6323,1973,6334,1992,6340,2011,6337,2025,6318,2037,6302,2044,6433,2044,6438,2029,6442,2011,6443,1992,6441,1972,6438,1956xe" filled="true" fillcolor="#eecae0" stroked="false">
              <v:path arrowok="t"/>
              <v:fill type="solid"/>
            </v:shape>
          </v:group>
          <v:group style="position:absolute;left:6263;top:1952;width:79;height:92" coordorigin="6263,1952" coordsize="79,92">
            <v:shape style="position:absolute;left:6263;top:1952;width:79;height:92" coordorigin="6263,1952" coordsize="79,92" path="m6291,1952l6276,1963,6263,1986,6263,2005,6270,2021,6283,2035,6302,2044,6309,2041,6325,2031,6341,2011,6335,1993,6323,1974,6307,1959,6291,195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05.707008pt;margin-top:92.735962pt;width:15.1pt;height:15.55pt;mso-position-horizontal-relative:page;mso-position-vertical-relative:page;z-index:-66280" coordorigin="2114,1855" coordsize="302,311">
          <v:group style="position:absolute;left:2114;top:1855;width:302;height:311" coordorigin="2114,1855" coordsize="302,311">
            <v:shape style="position:absolute;left:2114;top:1855;width:302;height:311" coordorigin="2114,1855" coordsize="302,311" path="m2275,1855l2216,1872,2158,1924,2124,1978,2114,2032,2116,2051,2155,2122,2209,2148,2228,2156,2247,2164,2255,2165,2276,2165,2295,2163,2364,2121,2400,2058,2404,2048,2245,2048,2238,2046,2221,2037,2209,2024,2201,2009,2197,1991,2199,1971,2207,1950,2224,1939,2245,1937,2409,1937,2405,1922,2353,1872,2295,1855,2275,1855xe" filled="true" fillcolor="#000000" stroked="false">
              <v:path arrowok="t"/>
              <v:fill type="solid"/>
            </v:shape>
            <v:shape style="position:absolute;left:2114;top:1855;width:302;height:311" coordorigin="2114,1855" coordsize="302,311" path="m2409,1937l2245,1937,2258,1946,2270,1961,2280,1979,2286,1998,2286,2016,2279,2030,2260,2041,2245,2048,2404,2048,2406,2042,2411,2024,2414,2006,2415,1987,2414,1966,2411,1945,2409,1937xe" filled="true" fillcolor="#000000" stroked="false">
              <v:path arrowok="t"/>
              <v:fill type="solid"/>
            </v:shape>
          </v:group>
          <v:group style="position:absolute;left:2140;top:1889;width:247;height:254" coordorigin="2140,1889" coordsize="247,254">
            <v:shape style="position:absolute;left:2140;top:1889;width:247;height:254" coordorigin="2140,1889" coordsize="247,254" path="m2275,1889l2215,1907,2160,1966,2140,2031,2140,2037,2143,2055,2174,2108,2229,2133,2247,2142,2324,2128,2368,2066,2376,2046,2246,2046,2243,2046,2226,2037,2214,2023,2208,2007,2208,1988,2215,1967,2230,1959,2382,1959,2381,1954,2333,1902,2295,1891,2275,1889xe" filled="true" fillcolor="#eecae0" stroked="false">
              <v:path arrowok="t"/>
              <v:fill type="solid"/>
            </v:shape>
            <v:shape style="position:absolute;left:2140;top:1889;width:247;height:254" coordorigin="2140,1889" coordsize="247,254" path="m2382,1959l2230,1959,2254,1960,2267,1975,2278,1995,2284,2014,2281,2027,2262,2039,2246,2046,2376,2046,2382,2031,2385,2013,2387,1994,2385,1974,2382,1959xe" filled="true" fillcolor="#eecae0" stroked="false">
              <v:path arrowok="t"/>
              <v:fill type="solid"/>
            </v:shape>
          </v:group>
          <v:group style="position:absolute;left:2207;top:1955;width:79;height:92" coordorigin="2207,1955" coordsize="79,92">
            <v:shape style="position:absolute;left:2207;top:1955;width:79;height:92" coordorigin="2207,1955" coordsize="79,92" path="m2235,1955l2220,1965,2207,1988,2207,2007,2214,2024,2227,2037,2246,2046,2253,2043,2269,2033,2285,2013,2279,1995,2267,1977,2251,1961,2235,1955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76.287201pt;margin-top:92.735962pt;width:15.1pt;height:15.55pt;mso-position-horizontal-relative:page;mso-position-vertical-relative:page;z-index:-66256" coordorigin="7526,1855" coordsize="302,311">
          <v:group style="position:absolute;left:7526;top:1855;width:302;height:311" coordorigin="7526,1855" coordsize="302,311">
            <v:shape style="position:absolute;left:7526;top:1855;width:302;height:311" coordorigin="7526,1855" coordsize="302,311" path="m7686,1855l7628,1872,7570,1924,7535,1978,7526,2032,7528,2051,7566,2122,7620,2148,7639,2156,7658,2164,7667,2165,7687,2165,7707,2163,7776,2121,7812,2058,7816,2048,7656,2048,7650,2046,7633,2037,7620,2024,7612,2009,7609,1991,7611,1971,7618,1950,7635,1939,7657,1937,7820,1937,7816,1922,7764,1872,7707,1855,7686,1855xe" filled="true" fillcolor="#000000" stroked="false">
              <v:path arrowok="t"/>
              <v:fill type="solid"/>
            </v:shape>
            <v:shape style="position:absolute;left:7526;top:1855;width:302;height:311" coordorigin="7526,1855" coordsize="302,311" path="m7820,1937l7657,1937,7669,1946,7681,1961,7691,1979,7697,1998,7698,2016,7691,2030,7672,2041,7656,2048,7816,2048,7818,2042,7823,2024,7826,2006,7827,1987,7826,1966,7823,1945,7820,1937xe" filled="true" fillcolor="#000000" stroked="false">
              <v:path arrowok="t"/>
              <v:fill type="solid"/>
            </v:shape>
          </v:group>
          <v:group style="position:absolute;left:7552;top:1889;width:247;height:254" coordorigin="7552,1889" coordsize="247,254">
            <v:shape style="position:absolute;left:7552;top:1889;width:247;height:254" coordorigin="7552,1889" coordsize="247,254" path="m7686,1889l7626,1907,7572,1966,7552,2031,7552,2037,7554,2055,7585,2108,7640,2133,7659,2142,7736,2128,7780,2066,7788,2046,7658,2046,7655,2046,7638,2037,7626,2023,7620,2007,7620,1988,7626,1967,7642,1959,7793,1959,7792,1954,7745,1902,7707,1891,7686,1889xe" filled="true" fillcolor="#eecae0" stroked="false">
              <v:path arrowok="t"/>
              <v:fill type="solid"/>
            </v:shape>
            <v:shape style="position:absolute;left:7552;top:1889;width:247;height:254" coordorigin="7552,1889" coordsize="247,254" path="m7793,1959l7642,1959,7665,1960,7679,1975,7690,1995,7695,2014,7692,2027,7674,2039,7658,2046,7788,2046,7793,2031,7797,2013,7798,1994,7797,1974,7793,1959xe" filled="true" fillcolor="#eecae0" stroked="false">
              <v:path arrowok="t"/>
              <v:fill type="solid"/>
            </v:shape>
          </v:group>
          <v:group style="position:absolute;left:7618;top:1955;width:79;height:92" coordorigin="7618,1955" coordsize="79,92">
            <v:shape style="position:absolute;left:7618;top:1955;width:79;height:92" coordorigin="7618,1955" coordsize="79,92" path="m7646,1955l7631,1965,7618,1988,7619,2007,7626,2024,7639,2037,7658,2046,7664,2043,7680,2033,7697,2013,7691,1995,7678,1977,7663,1961,7646,1955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36.357788pt;margin-top:92.735962pt;width:15.1pt;height:15.55pt;mso-position-horizontal-relative:page;mso-position-vertical-relative:page;z-index:-66232" coordorigin="10727,1855" coordsize="302,311">
          <v:group style="position:absolute;left:10727;top:1855;width:302;height:311" coordorigin="10727,1855" coordsize="302,311">
            <v:shape style="position:absolute;left:10727;top:1855;width:302;height:311" coordorigin="10727,1855" coordsize="302,311" path="m10888,1855l10829,1872,10772,1924,10737,1978,10727,2032,10729,2051,10768,2122,10822,2148,10841,2156,10860,2164,10869,2165,10889,2165,10908,2163,10977,2121,11013,2058,11017,2048,10858,2048,10851,2046,10834,2037,10822,2024,10814,2009,10810,1991,10812,1971,10820,1950,10837,1939,10858,1937,11022,1937,11018,1922,10966,1872,10908,1855,10888,1855xe" filled="true" fillcolor="#000000" stroked="false">
              <v:path arrowok="t"/>
              <v:fill type="solid"/>
            </v:shape>
            <v:shape style="position:absolute;left:10727;top:1855;width:302;height:311" coordorigin="10727,1855" coordsize="302,311" path="m11022,1937l10858,1937,10871,1946,10883,1961,10893,1979,10899,1998,10899,2016,10892,2030,10873,2041,10858,2048,11017,2048,11019,2042,11024,2024,11027,2006,11028,1987,11027,1966,11024,1945,11022,1937xe" filled="true" fillcolor="#000000" stroked="false">
              <v:path arrowok="t"/>
              <v:fill type="solid"/>
            </v:shape>
          </v:group>
          <v:group style="position:absolute;left:10753;top:1889;width:247;height:254" coordorigin="10753,1889" coordsize="247,254">
            <v:shape style="position:absolute;left:10753;top:1889;width:247;height:254" coordorigin="10753,1889" coordsize="247,254" path="m10888,1889l10828,1907,10773,1966,10753,2031,10753,2037,10756,2055,10787,2108,10842,2133,10861,2142,10937,2128,10981,2066,10989,2046,10859,2046,10856,2046,10839,2037,10827,2023,10821,2007,10821,1988,10828,1967,10843,1959,10995,1959,10994,1954,10946,1902,10908,1891,10888,1889xe" filled="true" fillcolor="#fcb325" stroked="false">
              <v:path arrowok="t"/>
              <v:fill type="solid"/>
            </v:shape>
            <v:shape style="position:absolute;left:10753;top:1889;width:247;height:254" coordorigin="10753,1889" coordsize="247,254" path="m10995,1959l10843,1959,10867,1960,10880,1975,10891,1995,10897,2014,10894,2027,10875,2039,10859,2046,10989,2046,10995,2031,10998,2013,11000,1994,10998,1974,10995,1959xe" filled="true" fillcolor="#fcb325" stroked="false">
              <v:path arrowok="t"/>
              <v:fill type="solid"/>
            </v:shape>
          </v:group>
          <v:group style="position:absolute;left:10820;top:1955;width:79;height:92" coordorigin="10820,1955" coordsize="79,92">
            <v:shape style="position:absolute;left:10820;top:1955;width:79;height:92" coordorigin="10820,1955" coordsize="79,92" path="m10848,1955l10833,1965,10820,1988,10820,2007,10827,2024,10840,2037,10859,2046,10866,2043,10882,2033,10898,2013,10892,1995,10880,1977,10864,1961,10848,1955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5.99703pt;margin-top:92.839226pt;width:16.1500pt;height:14.5pt;mso-position-horizontal-relative:page;mso-position-vertical-relative:page;z-index:-66208" coordorigin="320,1857" coordsize="323,290">
          <v:group style="position:absolute;left:320;top:1857;width:323;height:290" coordorigin="320,1857" coordsize="323,290">
            <v:shape style="position:absolute;left:320;top:1857;width:323;height:290" coordorigin="320,1857" coordsize="323,290" path="m496,1857l435,1863,376,1886,334,1932,320,1998,320,1999,325,2017,332,2036,340,2055,349,2074,356,2093,409,2137,447,2146,468,2144,526,2129,595,2090,636,2035,640,2019,472,2019,452,2014,436,2008,431,1998,426,1980,427,1963,433,1947,444,1933,460,1921,481,1912,614,1912,612,1908,550,1865,515,1858,496,1857xe" filled="true" fillcolor="#000000" stroked="false">
              <v:path arrowok="t"/>
              <v:fill type="solid"/>
            </v:shape>
            <v:shape style="position:absolute;left:320;top:1857;width:323;height:290" coordorigin="320,1857" coordsize="323,290" path="m614,1912l481,1912,499,1919,516,1936,502,1998,472,2019,640,2019,641,2017,643,1999,642,1980,638,1961,631,1942,622,1924,614,1912xe" filled="true" fillcolor="#000000" stroked="false">
              <v:path arrowok="t"/>
              <v:fill type="solid"/>
            </v:shape>
          </v:group>
          <v:group style="position:absolute;left:343;top:1884;width:264;height:236" coordorigin="343,1884" coordsize="264,236">
            <v:shape style="position:absolute;left:343;top:1884;width:264;height:236" coordorigin="343,1884" coordsize="264,236" path="m488,1884l427,1891,374,1921,345,1978,343,2002,349,2021,356,2039,365,2058,373,2077,427,2117,447,2120,470,2118,544,2091,590,2047,604,2018,475,2018,454,2014,438,2008,436,2005,430,1987,431,1969,438,1953,450,1940,468,1929,583,1929,575,1919,560,1906,544,1896,525,1889,507,1886,488,1884xe" filled="true" fillcolor="#c01c7b" stroked="false">
              <v:path arrowok="t"/>
              <v:fill type="solid"/>
            </v:shape>
            <v:shape style="position:absolute;left:343;top:1884;width:264;height:236" coordorigin="343,1884" coordsize="264,236" path="m583,1929l468,1929,486,1933,503,1948,503,1968,497,1991,488,2010,475,2018,604,2018,606,2008,606,1989,603,1970,596,1951,587,1934,583,1929xe" filled="true" fillcolor="#c01c7b" stroked="false">
              <v:path arrowok="t"/>
              <v:fill type="solid"/>
            </v:shape>
          </v:group>
          <v:group style="position:absolute;left:430;top:1932;width:71;height:87" coordorigin="430,1932" coordsize="71,87">
            <v:shape style="position:absolute;left:430;top:1932;width:71;height:87" coordorigin="430,1932" coordsize="71,87" path="m472,1932l448,1940,436,1954,430,1971,431,1989,438,2008,441,2009,459,2015,480,2018,490,2010,497,1993,501,1971,499,1949,490,1933,472,193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86.577332pt;margin-top:92.839226pt;width:16.1500pt;height:14.5pt;mso-position-horizontal-relative:page;mso-position-vertical-relative:page;z-index:-66184" coordorigin="5732,1857" coordsize="323,290">
          <v:group style="position:absolute;left:5732;top:1857;width:323;height:290" coordorigin="5732,1857" coordsize="323,290">
            <v:shape style="position:absolute;left:5732;top:1857;width:323;height:290" coordorigin="5732,1857" coordsize="323,290" path="m5908,1857l5847,1863,5787,1886,5746,1932,5732,1998,5732,1999,5736,2017,5743,2036,5752,2055,5760,2074,5768,2093,5821,2137,5858,2146,5879,2144,5938,2129,6007,2090,6048,2035,6052,2019,5884,2019,5863,2014,5847,2008,5842,1998,5838,1980,5839,1963,5845,1947,5856,1933,5872,1921,5893,1912,6026,1912,6023,1908,5962,1865,5927,1858,5908,1857xe" filled="true" fillcolor="#000000" stroked="false">
              <v:path arrowok="t"/>
              <v:fill type="solid"/>
            </v:shape>
            <v:shape style="position:absolute;left:5732;top:1857;width:323;height:290" coordorigin="5732,1857" coordsize="323,290" path="m6026,1912l5893,1912,5911,1919,5927,1936,5913,1998,5884,2019,6052,2019,6053,2017,6054,1999,6053,1980,6049,1961,6043,1942,6034,1924,6026,1912xe" filled="true" fillcolor="#000000" stroked="false">
              <v:path arrowok="t"/>
              <v:fill type="solid"/>
            </v:shape>
          </v:group>
          <v:group style="position:absolute;left:5755;top:1884;width:264;height:236" coordorigin="5755,1884" coordsize="264,236">
            <v:shape style="position:absolute;left:5755;top:1884;width:264;height:236" coordorigin="5755,1884" coordsize="264,236" path="m5899,1884l5839,1891,5786,1921,5757,1978,5755,2002,5760,2021,5768,2039,5776,2058,5784,2077,5839,2117,5859,2120,5882,2118,5956,2091,6002,2047,6016,2018,5887,2018,5866,2014,5849,2008,5848,2005,5842,1987,5842,1969,5849,1953,5862,1940,5880,1929,5994,1929,5986,1919,5972,1906,5955,1896,5937,1889,5918,1886,5899,1884xe" filled="true" fillcolor="#c01c7b" stroked="false">
              <v:path arrowok="t"/>
              <v:fill type="solid"/>
            </v:shape>
            <v:shape style="position:absolute;left:5755;top:1884;width:264;height:236" coordorigin="5755,1884" coordsize="264,236" path="m5994,1929l5880,1929,5897,1933,5914,1948,5915,1968,5909,1991,5899,2010,5887,2018,6016,2018,6018,2008,6018,1989,6014,1970,6008,1951,5998,1934,5994,1929xe" filled="true" fillcolor="#c01c7b" stroked="false">
              <v:path arrowok="t"/>
              <v:fill type="solid"/>
            </v:shape>
          </v:group>
          <v:group style="position:absolute;left:5842;top:1932;width:71;height:87" coordorigin="5842,1932" coordsize="71,87">
            <v:shape style="position:absolute;left:5842;top:1932;width:71;height:87" coordorigin="5842,1932" coordsize="71,87" path="m5883,1932l5859,1940,5848,1954,5842,1971,5842,1989,5849,2008,5852,2009,5870,2015,5892,2018,5901,2010,5909,1993,5912,1971,5910,1949,5901,1933,5883,193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83.772728pt;margin-top:92.960426pt;width:16.1500pt;height:14.5pt;mso-position-horizontal-relative:page;mso-position-vertical-relative:page;z-index:-66160" coordorigin="1675,1859" coordsize="323,290">
          <v:group style="position:absolute;left:1675;top:1859;width:323;height:290" coordorigin="1675,1859" coordsize="323,290">
            <v:shape style="position:absolute;left:1675;top:1859;width:323;height:290" coordorigin="1675,1859" coordsize="323,290" path="m1852,1859l1791,1866,1731,1889,1690,1935,1675,2000,1676,2001,1680,2020,1687,2039,1696,2057,1704,2077,1712,2095,1765,2139,1802,2148,1823,2147,1882,2132,1951,2092,1992,2037,1996,2022,1828,2022,1807,2016,1791,2010,1786,2000,1782,1983,1783,1966,1789,1950,1800,1936,1816,1924,1837,1914,1969,1914,1967,1910,1906,1868,1870,1860,1852,1859xe" filled="true" fillcolor="#000000" stroked="false">
              <v:path arrowok="t"/>
              <v:fill type="solid"/>
            </v:shape>
            <v:shape style="position:absolute;left:1675;top:1859;width:323;height:290" coordorigin="1675,1859" coordsize="323,290" path="m1969,1914l1837,1914,1855,1921,1871,1938,1857,2000,1828,2022,1996,2022,1997,2020,1998,2001,1997,1982,1993,1963,1987,1944,1978,1927,1969,1914xe" filled="true" fillcolor="#000000" stroked="false">
              <v:path arrowok="t"/>
              <v:fill type="solid"/>
            </v:shape>
          </v:group>
          <v:group style="position:absolute;left:1699;top:1887;width:264;height:236" coordorigin="1699,1887" coordsize="264,236">
            <v:shape style="position:absolute;left:1699;top:1887;width:264;height:236" coordorigin="1699,1887" coordsize="264,236" path="m1843,1887l1783,1894,1730,1924,1700,1980,1699,2004,1704,2023,1712,2042,1720,2061,1728,2080,1783,2119,1803,2122,1826,2120,1900,2094,1946,2049,1960,2021,1831,2021,1810,2016,1793,2010,1792,2008,1786,1989,1786,1972,1793,1956,1806,1942,1824,1932,1938,1932,1930,1921,1916,1908,1899,1898,1881,1892,1862,1888,1843,1887xe" filled="true" fillcolor="#c01c7b" stroked="false">
              <v:path arrowok="t"/>
              <v:fill type="solid"/>
            </v:shape>
            <v:shape style="position:absolute;left:1699;top:1887;width:264;height:236" coordorigin="1699,1887" coordsize="264,236" path="m1938,1932l1824,1932,1841,1935,1858,1950,1858,1971,1853,1993,1843,2012,1831,2021,1960,2021,1962,2010,1962,1991,1958,1972,1952,1954,1942,1937,1938,1932xe" filled="true" fillcolor="#c01c7b" stroked="false">
              <v:path arrowok="t"/>
              <v:fill type="solid"/>
            </v:shape>
          </v:group>
          <v:group style="position:absolute;left:1786;top:1934;width:71;height:87" coordorigin="1786,1934" coordsize="71,87">
            <v:shape style="position:absolute;left:1786;top:1934;width:71;height:87" coordorigin="1786,1934" coordsize="71,87" path="m1827,1934l1803,1943,1792,1957,1786,1973,1786,1991,1793,2010,1796,2011,1814,2018,1836,2020,1845,2013,1853,1995,1856,1973,1854,1952,1845,1935,1827,193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54.353027pt;margin-top:92.960426pt;width:16.1500pt;height:14.5pt;mso-position-horizontal-relative:page;mso-position-vertical-relative:page;z-index:-66136" coordorigin="7087,1859" coordsize="323,290">
          <v:group style="position:absolute;left:7087;top:1859;width:323;height:290" coordorigin="7087,1859" coordsize="323,290">
            <v:shape style="position:absolute;left:7087;top:1859;width:323;height:290" coordorigin="7087,1859" coordsize="323,290" path="m7264,1859l7203,1866,7143,1889,7102,1935,7087,2000,7087,2001,7092,2020,7099,2039,7107,2057,7116,2077,7123,2095,7176,2139,7214,2148,7235,2147,7293,2132,7362,2092,7403,2037,7408,2022,7239,2022,7219,2016,7203,2010,7198,2000,7194,1983,7194,1966,7200,1950,7211,1936,7227,1924,7248,1914,7381,1914,7379,1910,7318,1868,7282,1860,7264,1859xe" filled="true" fillcolor="#000000" stroked="false">
              <v:path arrowok="t"/>
              <v:fill type="solid"/>
            </v:shape>
            <v:shape style="position:absolute;left:7087;top:1859;width:323;height:290" coordorigin="7087,1859" coordsize="323,290" path="m7381,1914l7248,1914,7266,1921,7283,1938,7269,2000,7239,2022,7408,2022,7408,2020,7410,2001,7409,1982,7405,1963,7398,1944,7390,1927,7381,1914xe" filled="true" fillcolor="#000000" stroked="false">
              <v:path arrowok="t"/>
              <v:fill type="solid"/>
            </v:shape>
          </v:group>
          <v:group style="position:absolute;left:7110;top:1887;width:264;height:236" coordorigin="7110,1887" coordsize="264,236">
            <v:shape style="position:absolute;left:7110;top:1887;width:264;height:236" coordorigin="7110,1887" coordsize="264,236" path="m7255,1887l7194,1894,7141,1924,7112,1980,7110,2004,7116,2023,7123,2042,7132,2061,7140,2080,7195,2119,7214,2122,7237,2120,7311,2094,7357,2049,7371,2021,7243,2021,7221,2016,7205,2010,7203,2008,7197,1989,7198,1972,7205,1956,7217,1942,7235,1932,7350,1932,7342,1921,7327,1908,7311,1898,7292,1892,7274,1888,7255,1887xe" filled="true" fillcolor="#c01c7b" stroked="false">
              <v:path arrowok="t"/>
              <v:fill type="solid"/>
            </v:shape>
            <v:shape style="position:absolute;left:7110;top:1887;width:264;height:236" coordorigin="7110,1887" coordsize="264,236" path="m7350,1932l7235,1932,7253,1935,7270,1950,7270,1971,7265,1993,7255,2012,7243,2021,7371,2021,7373,2010,7373,1991,7370,1972,7363,1954,7354,1937,7350,1932xe" filled="true" fillcolor="#c01c7b" stroked="false">
              <v:path arrowok="t"/>
              <v:fill type="solid"/>
            </v:shape>
          </v:group>
          <v:group style="position:absolute;left:7197;top:1934;width:71;height:87" coordorigin="7197,1934" coordsize="71,87">
            <v:shape style="position:absolute;left:7197;top:1934;width:71;height:87" coordorigin="7197,1934" coordsize="71,87" path="m7239,1934l7215,1943,7203,1957,7197,1973,7198,1991,7205,2010,7208,2011,7226,2018,7248,2020,7257,2013,7264,1995,7268,1973,7266,1952,7257,1935,7239,193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74.844711pt;margin-top:93.580261pt;width:15.1pt;height:15.55pt;mso-position-horizontal-relative:page;mso-position-vertical-relative:page;z-index:-66112" coordorigin="3497,1872" coordsize="302,311">
          <v:group style="position:absolute;left:3497;top:1872;width:302;height:311" coordorigin="3497,1872" coordsize="302,311">
            <v:shape style="position:absolute;left:3497;top:1872;width:302;height:311" coordorigin="3497,1872" coordsize="302,311" path="m3657,1872l3599,1888,3541,1941,3507,1994,3497,2049,3499,2068,3537,2138,3591,2165,3611,2173,3629,2181,3638,2182,3658,2182,3678,2180,3747,2138,3783,2075,3787,2065,3627,2065,3621,2062,3604,2053,3591,2041,3583,2025,3580,2008,3582,1988,3589,1967,3606,1956,3628,1953,3791,1953,3788,1939,3735,1889,3678,1872,3657,1872xe" filled="true" fillcolor="#000000" stroked="false">
              <v:path arrowok="t"/>
              <v:fill type="solid"/>
            </v:shape>
            <v:shape style="position:absolute;left:3497;top:1872;width:302;height:311" coordorigin="3497,1872" coordsize="302,311" path="m3791,1953l3628,1953,3641,1963,3653,1978,3663,1996,3669,2015,3669,2033,3662,2047,3643,2058,3627,2065,3787,2065,3789,2059,3794,2041,3797,2023,3798,2003,3797,1983,3794,1962,3791,1953xe" filled="true" fillcolor="#000000" stroked="false">
              <v:path arrowok="t"/>
              <v:fill type="solid"/>
            </v:shape>
          </v:group>
          <v:group style="position:absolute;left:3523;top:1906;width:247;height:254" coordorigin="3523,1906" coordsize="247,254">
            <v:shape style="position:absolute;left:3523;top:1906;width:247;height:254" coordorigin="3523,1906" coordsize="247,254" path="m3658,1906l3598,1924,3543,1983,3523,2048,3523,2054,3526,2072,3557,2125,3611,2150,3630,2158,3707,2145,3751,2082,3759,2063,3629,2063,3626,2062,3609,2054,3597,2040,3591,2024,3591,2005,3597,1984,3613,1976,3764,1976,3763,1970,3716,1919,3678,1908,3658,1906xe" filled="true" fillcolor="#eecae0" stroked="false">
              <v:path arrowok="t"/>
              <v:fill type="solid"/>
            </v:shape>
            <v:shape style="position:absolute;left:3523;top:1906;width:247;height:254" coordorigin="3523,1906" coordsize="247,254" path="m3764,1976l3613,1976,3636,1977,3650,1992,3661,2012,3666,2030,3663,2044,3645,2056,3629,2063,3759,2063,3764,2048,3768,2030,3770,2011,3768,1991,3764,1976xe" filled="true" fillcolor="#eecae0" stroked="false">
              <v:path arrowok="t"/>
              <v:fill type="solid"/>
            </v:shape>
          </v:group>
          <v:group style="position:absolute;left:3589;top:1972;width:79;height:92" coordorigin="3589,1972" coordsize="79,92">
            <v:shape style="position:absolute;left:3589;top:1972;width:79;height:92" coordorigin="3589,1972" coordsize="79,92" path="m3618,1972l3602,1982,3589,2005,3590,2024,3597,2041,3610,2054,3629,2063,3636,2060,3652,2050,3668,2030,3662,2012,3650,1993,3634,1978,3618,197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45.424896pt;margin-top:93.580261pt;width:15.1pt;height:15.55pt;mso-position-horizontal-relative:page;mso-position-vertical-relative:page;z-index:-66088" coordorigin="8908,1872" coordsize="302,311">
          <v:group style="position:absolute;left:8908;top:1872;width:302;height:311" coordorigin="8908,1872" coordsize="302,311">
            <v:shape style="position:absolute;left:8908;top:1872;width:302;height:311" coordorigin="8908,1872" coordsize="302,311" path="m9069,1872l9011,1888,8953,1941,8918,1994,8908,2049,8911,2068,8949,2138,9003,2165,9022,2173,9041,2181,9050,2182,9070,2182,9090,2180,9159,2138,9194,2075,9198,2065,9039,2065,9032,2062,9016,2053,9003,2041,8995,2025,8992,2008,8994,1988,9001,1967,9018,1956,9040,1953,9203,1953,9199,1939,9147,1889,9089,1872,9069,1872xe" filled="true" fillcolor="#000000" stroked="false">
              <v:path arrowok="t"/>
              <v:fill type="solid"/>
            </v:shape>
            <v:shape style="position:absolute;left:8908;top:1872;width:302;height:311" coordorigin="8908,1872" coordsize="302,311" path="m9203,1953l9040,1953,9052,1963,9064,1978,9074,1996,9080,2015,9081,2033,9074,2047,9055,2058,9039,2065,9198,2065,9201,2059,9205,2041,9209,2023,9210,2003,9209,1983,9205,1962,9203,1953xe" filled="true" fillcolor="#000000" stroked="false">
              <v:path arrowok="t"/>
              <v:fill type="solid"/>
            </v:shape>
          </v:group>
          <v:group style="position:absolute;left:8934;top:1906;width:247;height:254" coordorigin="8934,1906" coordsize="247,254">
            <v:shape style="position:absolute;left:8934;top:1906;width:247;height:254" coordorigin="8934,1906" coordsize="247,254" path="m9069,1906l9009,1924,8954,1983,8935,2048,8934,2054,8937,2072,8968,2125,9023,2150,9042,2158,9118,2145,9162,2083,9171,2063,9040,2063,9038,2062,9021,2054,9009,2040,9003,2024,9003,2005,9009,1984,9025,1976,9176,1976,9175,1970,9127,1919,9090,1908,9069,1906xe" filled="true" fillcolor="#eecae0" stroked="false">
              <v:path arrowok="t"/>
              <v:fill type="solid"/>
            </v:shape>
            <v:shape style="position:absolute;left:8934;top:1906;width:247;height:254" coordorigin="8934,1906" coordsize="247,254" path="m9176,1976l9025,1976,9048,1977,9062,1992,9073,2012,9078,2030,9075,2044,9056,2056,9040,2063,9171,2063,9176,2048,9180,2030,9181,2011,9180,1991,9176,1976xe" filled="true" fillcolor="#eecae0" stroked="false">
              <v:path arrowok="t"/>
              <v:fill type="solid"/>
            </v:shape>
          </v:group>
          <v:group style="position:absolute;left:9001;top:1972;width:79;height:92" coordorigin="9001,1972" coordsize="79,92">
            <v:shape style="position:absolute;left:9001;top:1972;width:79;height:92" coordorigin="9001,1972" coordsize="79,92" path="m9029,1972l9014,1982,9001,2005,9001,2024,9008,2041,9021,2054,9040,2063,9047,2060,9063,2050,9080,2030,9073,2012,9061,1993,9046,1978,9029,197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42.620407pt;margin-top:93.701355pt;width:15.1pt;height:15.55pt;mso-position-horizontal-relative:page;mso-position-vertical-relative:page;z-index:-66064" coordorigin="4852,1874" coordsize="302,311">
          <v:group style="position:absolute;left:4852;top:1874;width:302;height:311" coordorigin="4852,1874" coordsize="302,311">
            <v:shape style="position:absolute;left:4852;top:1874;width:302;height:311" coordorigin="4852,1874" coordsize="302,311" path="m5013,1874l4955,1891,4897,1943,4862,1997,4852,2052,4854,2071,4893,2141,4947,2168,4966,2175,4985,2183,4994,2184,5014,2185,5034,2183,5103,2140,5138,2078,5142,2067,4983,2067,4976,2065,4960,2056,4947,2043,4939,2028,4936,2010,4938,1990,4945,1969,4962,1959,4984,1956,5147,1956,5143,1942,5091,1891,5033,1874,5013,1874xe" filled="true" fillcolor="#000000" stroked="false">
              <v:path arrowok="t"/>
              <v:fill type="solid"/>
            </v:shape>
            <v:shape style="position:absolute;left:4852;top:1874;width:302;height:311" coordorigin="4852,1874" coordsize="302,311" path="m5147,1956l4984,1956,4996,1965,5008,1980,5018,1998,5024,2018,5025,2036,5018,2050,4998,2060,4983,2067,5142,2067,5145,2061,5149,2043,5152,2025,5154,2006,5153,1986,5149,1964,5147,1956xe" filled="true" fillcolor="#000000" stroked="false">
              <v:path arrowok="t"/>
              <v:fill type="solid"/>
            </v:shape>
          </v:group>
          <v:group style="position:absolute;left:4878;top:1909;width:247;height:254" coordorigin="4878,1909" coordsize="247,254">
            <v:shape style="position:absolute;left:4878;top:1909;width:247;height:254" coordorigin="4878,1909" coordsize="247,254" path="m5013,1909l4953,1927,4898,1985,4878,2051,4878,2056,4881,2074,4912,2127,4967,2153,4986,2161,5062,2147,5106,2085,5115,2066,4984,2066,4982,2065,4964,2056,4953,2043,4947,2026,4947,2007,4953,1986,4968,1978,5120,1978,5119,1973,5071,1922,5034,1910,5013,1909xe" filled="true" fillcolor="#eecae0" stroked="false">
              <v:path arrowok="t"/>
              <v:fill type="solid"/>
            </v:shape>
            <v:shape style="position:absolute;left:4878;top:1909;width:247;height:254" coordorigin="4878,1909" coordsize="247,254" path="m5120,1978l4968,1978,4992,1979,5005,1995,5016,2014,5022,2033,5019,2046,5000,2058,4984,2066,5115,2066,5120,2051,5124,2032,5125,2014,5124,1994,5120,1978xe" filled="true" fillcolor="#eecae0" stroked="false">
              <v:path arrowok="t"/>
              <v:fill type="solid"/>
            </v:shape>
          </v:group>
          <v:group style="position:absolute;left:4945;top:1974;width:79;height:92" coordorigin="4945,1974" coordsize="79,92">
            <v:shape style="position:absolute;left:4945;top:1974;width:79;height:92" coordorigin="4945,1974" coordsize="79,92" path="m4973,1974l4958,1984,4945,2008,4945,2026,4952,2043,4965,2057,4984,2066,4991,2062,5007,2053,5023,2033,5017,2015,5005,1996,4990,1981,4973,197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13.200623pt;margin-top:93.701355pt;width:15.1pt;height:15.55pt;mso-position-horizontal-relative:page;mso-position-vertical-relative:page;z-index:-66040" coordorigin="10264,1874" coordsize="302,311">
          <v:group style="position:absolute;left:10264;top:1874;width:302;height:311" coordorigin="10264,1874" coordsize="302,311">
            <v:shape style="position:absolute;left:10264;top:1874;width:302;height:311" coordorigin="10264,1874" coordsize="302,311" path="m10424,1874l10366,1891,10308,1943,10274,1997,10264,2052,10266,2071,10305,2141,10358,2168,10378,2175,10396,2183,10405,2184,10425,2185,10445,2183,10514,2140,10550,2078,10554,2067,10395,2067,10388,2065,10371,2056,10359,2043,10350,2028,10347,2010,10349,1990,10356,1969,10373,1959,10395,1956,10559,1956,10555,1942,10502,1891,10445,1874,10424,1874xe" filled="true" fillcolor="#000000" stroked="false">
              <v:path arrowok="t"/>
              <v:fill type="solid"/>
            </v:shape>
            <v:shape style="position:absolute;left:10264;top:1874;width:302;height:311" coordorigin="10264,1874" coordsize="302,311" path="m10559,1956l10395,1956,10408,1965,10420,1980,10430,1998,10436,2018,10436,2036,10429,2050,10410,2060,10395,2067,10554,2067,10556,2061,10561,2043,10564,2025,10565,2006,10564,1986,10561,1964,10559,1956xe" filled="true" fillcolor="#000000" stroked="false">
              <v:path arrowok="t"/>
              <v:fill type="solid"/>
            </v:shape>
          </v:group>
          <v:group style="position:absolute;left:10290;top:1909;width:247;height:254" coordorigin="10290,1909" coordsize="247,254">
            <v:shape style="position:absolute;left:10290;top:1909;width:247;height:254" coordorigin="10290,1909" coordsize="247,254" path="m10425,1909l10365,1927,10310,1985,10290,2051,10290,2056,10293,2074,10324,2127,10379,2153,10397,2161,10474,2147,10518,2085,10526,2066,10396,2066,10393,2065,10376,2056,10364,2043,10358,2026,10358,2007,10365,1986,10380,1978,10532,1978,10530,1973,10483,1922,10445,1910,10425,1909xe" filled="true" fillcolor="#eecae0" stroked="false">
              <v:path arrowok="t"/>
              <v:fill type="solid"/>
            </v:shape>
            <v:shape style="position:absolute;left:10290;top:1909;width:247;height:254" coordorigin="10290,1909" coordsize="247,254" path="m10532,1978l10380,1978,10404,1979,10417,1995,10428,2014,10434,2033,10431,2046,10412,2058,10396,2066,10526,2066,10532,2051,10535,2032,10537,2014,10535,1994,10532,1978xe" filled="true" fillcolor="#eecae0" stroked="false">
              <v:path arrowok="t"/>
              <v:fill type="solid"/>
            </v:shape>
          </v:group>
          <v:group style="position:absolute;left:10356;top:1974;width:79;height:92" coordorigin="10356,1974" coordsize="79,92">
            <v:shape style="position:absolute;left:10356;top:1974;width:79;height:92" coordorigin="10356,1974" coordsize="79,92" path="m10385,1974l10369,1984,10356,2008,10357,2026,10364,2043,10377,2057,10396,2066,10403,2062,10419,2053,10435,2033,10429,2015,10417,1996,10401,1981,10385,197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52.9104pt;margin-top:93.804626pt;width:16.1500pt;height:14.5pt;mso-position-horizontal-relative:page;mso-position-vertical-relative:page;z-index:-66016" coordorigin="3058,1876" coordsize="323,290">
          <v:group style="position:absolute;left:3058;top:1876;width:323;height:290" coordorigin="3058,1876" coordsize="323,290">
            <v:shape style="position:absolute;left:3058;top:1876;width:323;height:290" coordorigin="3058,1876" coordsize="323,290" path="m3235,1876l3174,1882,3114,1905,3073,1952,3058,2017,3058,2018,3063,2037,3070,2055,3078,2074,3087,2093,3095,2112,3148,2156,3185,2165,3206,2164,3264,2149,3334,2109,3374,2054,3379,2039,3210,2039,3190,2033,3174,2027,3169,2017,3165,2000,3165,1983,3171,1967,3182,1953,3198,1940,3219,1931,3352,1931,3350,1927,3289,1884,3253,1877,3235,1876xe" filled="true" fillcolor="#000000" stroked="false">
              <v:path arrowok="t"/>
              <v:fill type="solid"/>
            </v:shape>
            <v:shape style="position:absolute;left:3058;top:1876;width:323;height:290" coordorigin="3058,1876" coordsize="323,290" path="m3352,1931l3219,1931,3237,1938,3254,1955,3240,2017,3210,2039,3379,2039,3379,2037,3381,2018,3380,1999,3376,1980,3370,1961,3361,1944,3352,1931xe" filled="true" fillcolor="#000000" stroked="false">
              <v:path arrowok="t"/>
              <v:fill type="solid"/>
            </v:shape>
          </v:group>
          <v:group style="position:absolute;left:3082;top:1904;width:264;height:236" coordorigin="3082,1904" coordsize="264,236">
            <v:shape style="position:absolute;left:3082;top:1904;width:264;height:236" coordorigin="3082,1904" coordsize="264,236" path="m3226,1904l3165,1911,3112,1941,3083,1997,3082,2021,3087,2040,3094,2059,3103,2078,3111,2097,3166,2136,3186,2139,3208,2137,3282,2110,3328,2066,3343,2037,3214,2037,3192,2033,3176,2027,3174,2024,3168,2006,3169,1989,3176,1973,3189,1959,3207,1948,3321,1948,3313,1938,3299,1925,3282,1915,3263,1909,3245,1905,3226,1904xe" filled="true" fillcolor="#c01c7b" stroked="false">
              <v:path arrowok="t"/>
              <v:fill type="solid"/>
            </v:shape>
            <v:shape style="position:absolute;left:3082;top:1904;width:264;height:236" coordorigin="3082,1904" coordsize="264,236" path="m3321,1948l3207,1948,3224,1952,3241,1967,3241,1988,3236,2010,3226,2029,3214,2037,3343,2037,3345,2027,3345,2008,3341,1989,3335,1971,3325,1953,3321,1948xe" filled="true" fillcolor="#c01c7b" stroked="false">
              <v:path arrowok="t"/>
              <v:fill type="solid"/>
            </v:shape>
          </v:group>
          <v:group style="position:absolute;left:3169;top:1951;width:71;height:87" coordorigin="3169,1951" coordsize="71,87">
            <v:shape style="position:absolute;left:3169;top:1951;width:71;height:87" coordorigin="3169,1951" coordsize="71,87" path="m3210,1951l3186,1960,3175,1973,3169,1990,3169,2008,3176,2027,3179,2028,3197,2034,3219,2037,3228,2029,3235,2012,3239,1990,3237,1969,3228,1952,3210,1951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23.490692pt;margin-top:93.804626pt;width:16.1500pt;height:14.5pt;mso-position-horizontal-relative:page;mso-position-vertical-relative:page;z-index:-65992" coordorigin="8470,1876" coordsize="323,290">
          <v:group style="position:absolute;left:8470;top:1876;width:323;height:290" coordorigin="8470,1876" coordsize="323,290">
            <v:shape style="position:absolute;left:8470;top:1876;width:323;height:290" coordorigin="8470,1876" coordsize="323,290" path="m8646,1876l8585,1882,8526,1905,8484,1952,8470,2017,8470,2018,8475,2037,8482,2055,8490,2074,8499,2093,8506,2112,8559,2156,8597,2165,8618,2164,8676,2149,8745,2109,8786,2054,8790,2039,8622,2039,8602,2033,8586,2027,8581,2017,8576,2000,8577,1983,8583,1967,8594,1953,8610,1940,8631,1931,8764,1931,8761,1927,8700,1884,8665,1877,8646,1876xe" filled="true" fillcolor="#000000" stroked="false">
              <v:path arrowok="t"/>
              <v:fill type="solid"/>
            </v:shape>
            <v:shape style="position:absolute;left:8470;top:1876;width:323;height:290" coordorigin="8470,1876" coordsize="323,290" path="m8764,1931l8631,1931,8649,1938,8665,1955,8651,2017,8622,2039,8790,2039,8791,2037,8793,2018,8792,1999,8788,1980,8781,1961,8772,1944,8764,1931xe" filled="true" fillcolor="#000000" stroked="false">
              <v:path arrowok="t"/>
              <v:fill type="solid"/>
            </v:shape>
          </v:group>
          <v:group style="position:absolute;left:8493;top:1904;width:264;height:236" coordorigin="8493,1904" coordsize="264,236">
            <v:shape style="position:absolute;left:8493;top:1904;width:264;height:236" coordorigin="8493,1904" coordsize="264,236" path="m8637,1904l8577,1911,8524,1941,8495,1997,8493,2021,8498,2040,8506,2059,8515,2078,8522,2097,8577,2136,8597,2139,8620,2137,8694,2110,8740,2066,8754,2037,8625,2037,8604,2033,8588,2027,8586,2024,8580,2006,8581,1989,8587,1973,8600,1959,8618,1948,8733,1948,8725,1938,8710,1925,8694,1915,8675,1909,8656,1905,8637,1904xe" filled="true" fillcolor="#c01c7b" stroked="false">
              <v:path arrowok="t"/>
              <v:fill type="solid"/>
            </v:shape>
            <v:shape style="position:absolute;left:8493;top:1904;width:264;height:236" coordorigin="8493,1904" coordsize="264,236" path="m8733,1948l8618,1948,8636,1952,8653,1967,8653,1988,8647,2010,8638,2029,8625,2037,8754,2037,8756,2027,8756,2008,8753,1989,8746,1971,8737,1953,8733,1948xe" filled="true" fillcolor="#c01c7b" stroked="false">
              <v:path arrowok="t"/>
              <v:fill type="solid"/>
            </v:shape>
          </v:group>
          <v:group style="position:absolute;left:8580;top:1951;width:71;height:87" coordorigin="8580,1951" coordsize="71,87">
            <v:shape style="position:absolute;left:8580;top:1951;width:71;height:87" coordorigin="8580,1951" coordsize="71,87" path="m8622,1951l8598,1960,8586,1973,8580,1990,8580,2008,8588,2027,8591,2028,8609,2034,8630,2037,8640,2029,8647,2012,8650,1990,8649,1969,8639,1952,8622,1951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83.560059pt;margin-top:93.804626pt;width:11.75pt;height:14.5pt;mso-position-horizontal-relative:page;mso-position-vertical-relative:page;z-index:-65968" coordorigin="11671,1876" coordsize="235,290">
          <v:group style="position:absolute;left:11671;top:1876;width:235;height:290" coordorigin="11671,1876" coordsize="235,290">
            <v:shape style="position:absolute;left:11671;top:1876;width:235;height:290" coordorigin="11671,1876" coordsize="235,290" path="m11848,1876l11787,1882,11727,1905,11686,1952,11671,2018,11676,2037,11683,2055,11691,2074,11700,2093,11708,2112,11761,2156,11798,2165,11819,2164,11877,2149,11906,2137,11906,2039,11823,2039,11803,2033,11787,2027,11782,2017,11778,2000,11778,1983,11784,1967,11795,1953,11811,1940,11832,1931,11906,1931,11906,1886,11902,1884,11884,1880,11866,1877,11848,1876xe" filled="true" fillcolor="#000000" stroked="false">
              <v:path arrowok="t"/>
              <v:fill type="solid"/>
            </v:shape>
            <v:shape style="position:absolute;left:11671;top:1876;width:235;height:290" coordorigin="11671,1876" coordsize="235,290" path="m11906,1931l11832,1931,11850,1938,11867,1955,11853,2017,11823,2039,11906,2039,11906,1931xe" filled="true" fillcolor="#000000" stroked="false">
              <v:path arrowok="t"/>
              <v:fill type="solid"/>
            </v:shape>
          </v:group>
          <v:group style="position:absolute;left:11695;top:1904;width:211;height:236" coordorigin="11695,1904" coordsize="211,236">
            <v:shape style="position:absolute;left:11695;top:1904;width:211;height:236" coordorigin="11695,1904" coordsize="211,236" path="m11839,1904l11778,1911,11725,1941,11696,1997,11695,2021,11700,2040,11707,2059,11716,2078,11724,2097,11779,2136,11799,2139,11821,2137,11895,2110,11906,2103,11906,2037,11827,2037,11805,2033,11789,2027,11787,2024,11782,2006,11782,1989,11789,1973,11802,1959,11820,1948,11906,1948,11906,1921,11895,1915,11876,1909,11858,1905,11839,1904xe" filled="true" fillcolor="#eecae0" stroked="false">
              <v:path arrowok="t"/>
              <v:fill type="solid"/>
            </v:shape>
            <v:shape style="position:absolute;left:11695;top:1904;width:211;height:236" coordorigin="11695,1904" coordsize="211,236" path="m11906,1948l11820,1948,11837,1952,11854,1967,11854,1988,11849,2010,11839,2029,11827,2037,11906,2037,11906,1948xe" filled="true" fillcolor="#eecae0" stroked="false">
              <v:path arrowok="t"/>
              <v:fill type="solid"/>
            </v:shape>
          </v:group>
          <v:group style="position:absolute;left:11782;top:1951;width:71;height:87" coordorigin="11782,1951" coordsize="71,87">
            <v:shape style="position:absolute;left:11782;top:1951;width:71;height:87" coordorigin="11782,1951" coordsize="71,87" path="m11823,1951l11799,1960,11788,1973,11782,1990,11782,2008,11789,2027,11792,2028,11810,2034,11832,2037,11841,2029,11848,2012,11852,1990,11850,1969,11841,1952,11823,1951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20.686127pt;margin-top:93.925728pt;width:16.1500pt;height:14.5pt;mso-position-horizontal-relative:page;mso-position-vertical-relative:page;z-index:-65944" coordorigin="4414,1879" coordsize="323,290">
          <v:group style="position:absolute;left:4414;top:1879;width:323;height:290" coordorigin="4414,1879" coordsize="323,290">
            <v:shape style="position:absolute;left:4414;top:1879;width:323;height:290" coordorigin="4414,1879" coordsize="323,290" path="m4590,1879l4529,1885,4469,1908,4428,1954,4414,2020,4414,2020,4418,2039,4425,2058,4434,2077,4443,2096,4450,2114,4503,2159,4540,2168,4562,2166,4620,2151,4689,2111,4730,2056,4734,2041,4566,2041,4545,2035,4530,2030,4525,2020,4520,2002,4521,1985,4527,1969,4538,1955,4554,1943,4575,1933,4708,1933,4705,1930,4644,1887,4609,1879,4590,1879xe" filled="true" fillcolor="#000000" stroked="false">
              <v:path arrowok="t"/>
              <v:fill type="solid"/>
            </v:shape>
            <v:shape style="position:absolute;left:4414;top:1879;width:323;height:290" coordorigin="4414,1879" coordsize="323,290" path="m4708,1933l4575,1933,4593,1940,4609,1958,4595,2020,4566,2041,4734,2041,4735,2039,4737,2020,4735,2001,4731,1982,4725,1964,4716,1946,4708,1933xe" filled="true" fillcolor="#000000" stroked="false">
              <v:path arrowok="t"/>
              <v:fill type="solid"/>
            </v:shape>
          </v:group>
          <v:group style="position:absolute;left:4437;top:1906;width:264;height:236" coordorigin="4437,1906" coordsize="264,236">
            <v:shape style="position:absolute;left:4437;top:1906;width:264;height:236" coordorigin="4437,1906" coordsize="264,236" path="m4581,1906l4521,1913,4468,1943,4439,1999,4437,2023,4442,2042,4450,2061,4459,2080,4466,2099,4521,2138,4541,2141,4564,2139,4638,2113,4684,2069,4698,2040,4569,2040,4548,2035,4531,2030,4530,2027,4524,2009,4525,1991,4531,1975,4544,1961,4562,1951,4677,1951,4668,1940,4654,1927,4638,1918,4619,1911,4600,1907,4581,1906xe" filled="true" fillcolor="#c01c7b" stroked="false">
              <v:path arrowok="t"/>
              <v:fill type="solid"/>
            </v:shape>
            <v:shape style="position:absolute;left:4437;top:1906;width:264;height:236" coordorigin="4437,1906" coordsize="264,236" path="m4677,1951l4562,1951,4580,1954,4597,1970,4597,1990,4591,2013,4582,2032,4569,2040,4698,2040,4700,2030,4700,2011,4697,1992,4690,1973,4681,1956,4677,1951xe" filled="true" fillcolor="#c01c7b" stroked="false">
              <v:path arrowok="t"/>
              <v:fill type="solid"/>
            </v:shape>
          </v:group>
          <v:group style="position:absolute;left:4524;top:1954;width:71;height:87" coordorigin="4524,1954" coordsize="71,87">
            <v:shape style="position:absolute;left:4524;top:1954;width:71;height:87" coordorigin="4524,1954" coordsize="71,87" path="m4566,1954l4542,1962,4530,1976,4524,1992,4524,2011,4531,2030,4535,2031,4552,2037,4574,2040,4584,2032,4591,2015,4594,1993,4592,1971,4583,1955,4566,195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91.266388pt;margin-top:93.925735pt;width:16.1500pt;height:14.5pt;mso-position-horizontal-relative:page;mso-position-vertical-relative:page;z-index:-65920" coordorigin="9825,1879" coordsize="323,290">
          <v:group style="position:absolute;left:9825;top:1879;width:323;height:290" coordorigin="9825,1879" coordsize="323,290">
            <v:shape style="position:absolute;left:9825;top:1879;width:323;height:290" coordorigin="9825,1879" coordsize="323,290" path="m10002,1879l9941,1885,9881,1908,9840,1954,9825,2020,9825,2020,9830,2039,9837,2058,9845,2077,9854,2096,9862,2114,9915,2159,9952,2168,9973,2166,10031,2151,10101,2111,10142,2056,10146,2041,9977,2041,9957,2035,9941,2030,9936,2020,9932,2002,9933,1985,9938,1969,9949,1955,9965,1943,9986,1933,10119,1933,10117,1930,10056,1887,10020,1879,10002,1879xe" filled="true" fillcolor="#000000" stroked="false">
              <v:path arrowok="t"/>
              <v:fill type="solid"/>
            </v:shape>
            <v:shape style="position:absolute;left:9825;top:1879;width:323;height:290" coordorigin="9825,1879" coordsize="323,290" path="m10119,1933l9986,1933,10005,1940,10021,1958,10007,2020,9977,2041,10146,2041,10146,2039,10148,2020,10147,2001,10143,1982,10137,1964,10128,1946,10119,1933xe" filled="true" fillcolor="#000000" stroked="false">
              <v:path arrowok="t"/>
              <v:fill type="solid"/>
            </v:shape>
          </v:group>
          <v:group style="position:absolute;left:9849;top:1906;width:264;height:236" coordorigin="9849,1906" coordsize="264,236">
            <v:shape style="position:absolute;left:9849;top:1906;width:264;height:236" coordorigin="9849,1906" coordsize="264,236" path="m9993,1906l9933,1913,9879,1943,9850,1999,9849,2023,9854,2042,9862,2061,9870,2080,9878,2099,9933,2138,9953,2141,9976,2139,10049,2113,10096,2069,10110,2040,9981,2040,9960,2035,9943,2030,9942,2027,9936,2009,9936,1991,9943,1975,9956,1961,9974,1951,10088,1951,10080,1940,10066,1927,10049,1918,10031,1911,10012,1907,9993,1906xe" filled="true" fillcolor="#c01c7b" stroked="false">
              <v:path arrowok="t"/>
              <v:fill type="solid"/>
            </v:shape>
            <v:shape style="position:absolute;left:9849;top:1906;width:264;height:236" coordorigin="9849,1906" coordsize="264,236" path="m10088,1951l9974,1951,9991,1954,10008,1970,10008,1990,10003,2013,9993,2032,9981,2040,10110,2040,10112,2030,10112,2011,10108,1992,10102,1973,10092,1956,10088,1951xe" filled="true" fillcolor="#c01c7b" stroked="false">
              <v:path arrowok="t"/>
              <v:fill type="solid"/>
            </v:shape>
          </v:group>
          <v:group style="position:absolute;left:9936;top:1954;width:71;height:87" coordorigin="9936,1954" coordsize="71,87">
            <v:shape style="position:absolute;left:9936;top:1954;width:71;height:87" coordorigin="9936,1954" coordsize="71,87" path="m9977,1954l9953,1962,9942,1976,9936,1992,9936,2011,9943,2030,9946,2031,9964,2037,9986,2040,9995,2032,10002,2015,10006,1993,10004,1971,9995,1955,9977,1954xe" filled="true" fillcolor="#000000" stroked="false">
              <v:path arrowok="t"/>
              <v:fill type="solid"/>
            </v:shape>
          </v:group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91.411041pt;width:10.15pt;height:16.1pt;mso-position-horizontal-relative:page;mso-position-vertical-relative:page;z-index:-65896" coordorigin="0,1828" coordsize="203,322">
          <v:group style="position:absolute;left:0;top:1828;width:203;height:322" coordorigin="0,1828" coordsize="203,322">
            <v:shape style="position:absolute;left:0;top:1828;width:203;height:322" coordorigin="0,1828" coordsize="203,322" path="m0,2030l0,2140,19,2146,43,2150,62,2147,82,2142,120,2129,140,2123,187,2079,202,2042,40,2042,22,2041,5,2034,0,2030xe" filled="true" fillcolor="#000000" stroked="false">
              <v:path arrowok="t"/>
              <v:fill type="solid"/>
            </v:shape>
            <v:shape style="position:absolute;left:0;top:1828;width:203;height:322" coordorigin="0,1828" coordsize="203,322" path="m191,1949l4,1949,23,1951,44,1959,62,1970,75,1984,79,2000,71,2020,64,2036,59,2038,40,2042,202,2042,203,2030,203,2020,201,2001,198,1981,195,1961,191,1949xe" filled="true" fillcolor="#000000" stroked="false">
              <v:path arrowok="t"/>
              <v:fill type="solid"/>
            </v:shape>
            <v:shape style="position:absolute;left:0;top:1828;width:203;height:322" coordorigin="0,1828" coordsize="203,322" path="m66,1828l48,1829,30,1833,11,1839,0,1844,0,1949,4,1949,191,1949,164,1887,116,1841,84,1830,66,1828xe" filled="true" fillcolor="#000000" stroked="false">
              <v:path arrowok="t"/>
              <v:fill type="solid"/>
            </v:shape>
          </v:group>
          <v:group style="position:absolute;left:0;top:1865;width:177;height:263" coordorigin="0,1865" coordsize="177,263">
            <v:shape style="position:absolute;left:0;top:1865;width:177;height:263" coordorigin="0,1865" coordsize="177,263" path="m0,2112l3,2114,24,2123,49,2127,68,2123,87,2118,107,2111,126,2106,170,2058,176,2039,43,2039,26,2037,10,2028,0,2017,0,2112e" filled="true" fillcolor="#fcb325" stroked="false">
              <v:path arrowok="t"/>
              <v:fill type="solid"/>
            </v:shape>
            <v:shape style="position:absolute;left:0;top:1865;width:177;height:263" coordorigin="0,1865" coordsize="177,263" path="m167,1963l12,1963,32,1965,54,1973,71,1984,78,1996,71,2018,64,2034,63,2034,43,2039,176,2039,177,2016,174,1996,171,1976,167,1963e" filled="true" fillcolor="#fcb325" stroked="false">
              <v:path arrowok="t"/>
              <v:fill type="solid"/>
            </v:shape>
            <v:shape style="position:absolute;left:0;top:1865;width:177;height:263" coordorigin="0,1865" coordsize="177,263" path="m70,1865l53,1865,35,1869,17,1875,0,1885,0,1973,12,1963,167,1963,138,1904,87,1867,70,1865e" filled="true" fillcolor="#fcb325" stroked="false">
              <v:path arrowok="t"/>
              <v:fill type="solid"/>
            </v:shape>
          </v:group>
          <v:group style="position:absolute;left:0;top:1966;width:79;height:73" coordorigin="0,1966" coordsize="79,73">
            <v:shape style="position:absolute;left:0;top:1966;width:79;height:73" coordorigin="0,1966" coordsize="79,73" path="m12,1966l0,1971,0,2019,10,2029,26,2037,44,2039,64,2034,65,2031,73,2013,78,1992,71,1982,54,1973,33,1967,12,1966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66.498871pt;margin-top:91.411041pt;width:14.25pt;height:16.1pt;mso-position-horizontal-relative:page;mso-position-vertical-relative:page;z-index:-65872" coordorigin="5330,1828" coordsize="285,322">
          <v:group style="position:absolute;left:5330;top:1828;width:285;height:322" coordorigin="5330,1828" coordsize="285,322">
            <v:shape style="position:absolute;left:5330;top:1828;width:285;height:322" coordorigin="5330,1828" coordsize="285,322" path="m5478,1828l5405,1847,5359,1886,5332,1957,5330,1977,5330,2000,5339,2062,5372,2115,5431,2146,5455,2150,5474,2147,5493,2142,5532,2129,5551,2123,5599,2079,5614,2042,5451,2042,5433,2041,5417,2034,5403,2023,5391,2007,5383,1987,5388,1967,5401,1951,5415,1949,5603,1949,5601,1942,5576,1887,5527,1841,5496,1830,5478,1828xe" filled="true" fillcolor="#000000" stroked="false">
              <v:path arrowok="t"/>
              <v:fill type="solid"/>
            </v:shape>
            <v:shape style="position:absolute;left:5330;top:1828;width:285;height:322" coordorigin="5330,1828" coordsize="285,322" path="m5603,1949l5415,1949,5435,1951,5455,1959,5474,1970,5487,1984,5491,2000,5483,2020,5475,2036,5470,2038,5451,2042,5614,2042,5615,2023,5614,2020,5613,2001,5610,1981,5606,1961,5603,1949xe" filled="true" fillcolor="#000000" stroked="false">
              <v:path arrowok="t"/>
              <v:fill type="solid"/>
            </v:shape>
          </v:group>
          <v:group style="position:absolute;left:5356;top:1865;width:232;height:263" coordorigin="5356,1865" coordsize="232,263">
            <v:shape style="position:absolute;left:5356;top:1865;width:232;height:263" coordorigin="5356,1865" coordsize="232,263" path="m5482,1865l5411,1885,5368,1932,5356,1989,5357,2009,5371,2070,5415,2114,5460,2127,5480,2123,5499,2118,5518,2111,5538,2106,5582,2058,5588,2039,5455,2039,5437,2037,5422,2028,5409,2014,5400,1995,5406,1978,5423,1963,5579,1963,5578,1957,5549,1904,5499,1867,5482,1865xe" filled="true" fillcolor="#fcb325" stroked="false">
              <v:path arrowok="t"/>
              <v:fill type="solid"/>
            </v:shape>
            <v:shape style="position:absolute;left:5356;top:1865;width:232;height:263" coordorigin="5356,1865" coordsize="232,263" path="m5579,1963l5423,1963,5444,1965,5466,1973,5483,1984,5490,1996,5483,2018,5476,2034,5474,2034,5455,2039,5588,2039,5588,2016,5586,1996,5583,1976,5579,1963xe" filled="true" fillcolor="#fcb325" stroked="false">
              <v:path arrowok="t"/>
              <v:fill type="solid"/>
            </v:shape>
          </v:group>
          <v:group style="position:absolute;left:5403;top:1966;width:87;height:73" coordorigin="5403,1966" coordsize="87,73">
            <v:shape style="position:absolute;left:5403;top:1966;width:87;height:73" coordorigin="5403,1966" coordsize="87,73" path="m5423,1966l5407,1973,5403,1991,5409,2015,5421,2029,5437,2037,5456,2039,5476,2034,5477,2031,5485,2013,5490,1992,5483,1982,5466,1973,5445,1967,5423,1966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63.694263pt;margin-top:91.532143pt;width:14.25pt;height:16.1pt;mso-position-horizontal-relative:page;mso-position-vertical-relative:page;z-index:-65848" coordorigin="1274,1831" coordsize="285,322">
          <v:group style="position:absolute;left:1274;top:1831;width:285;height:322" coordorigin="1274,1831" coordsize="285,322">
            <v:shape style="position:absolute;left:1274;top:1831;width:285;height:322" coordorigin="1274,1831" coordsize="285,322" path="m1422,1831l1349,1849,1303,1888,1275,1960,1274,1979,1274,2002,1283,2065,1316,2117,1374,2148,1399,2152,1418,2149,1437,2144,1476,2131,1495,2126,1543,2081,1558,2044,1395,2044,1377,2043,1361,2037,1347,2025,1335,2009,1327,1989,1332,1969,1344,1954,1359,1951,1547,1951,1545,1944,1520,1890,1471,1844,1439,1832,1422,1831xe" filled="true" fillcolor="#000000" stroked="false">
              <v:path arrowok="t"/>
              <v:fill type="solid"/>
            </v:shape>
            <v:shape style="position:absolute;left:1274;top:1831;width:285;height:322" coordorigin="1274,1831" coordsize="285,322" path="m1547,1951l1359,1951,1378,1954,1399,1961,1417,1972,1430,1986,1435,2002,1427,2022,1419,2038,1414,2040,1395,2044,1558,2044,1558,2025,1558,2022,1557,2004,1554,1984,1550,1964,1547,1951xe" filled="true" fillcolor="#000000" stroked="false">
              <v:path arrowok="t"/>
              <v:fill type="solid"/>
            </v:shape>
          </v:group>
          <v:group style="position:absolute;left:1300;top:1867;width:232;height:263" coordorigin="1300,1867" coordsize="232,263">
            <v:shape style="position:absolute;left:1300;top:1867;width:232;height:263" coordorigin="1300,1867" coordsize="232,263" path="m1426,1867l1355,1887,1312,1934,1300,1991,1301,2011,1315,2072,1359,2117,1404,2129,1424,2126,1443,2120,1462,2114,1482,2108,1526,2061,1531,2041,1399,2041,1381,2039,1366,2031,1353,2017,1344,1997,1350,1980,1367,1965,1523,1965,1522,1959,1493,1906,1443,1870,1426,1867xe" filled="true" fillcolor="#fcb325" stroked="false">
              <v:path arrowok="t"/>
              <v:fill type="solid"/>
            </v:shape>
            <v:shape style="position:absolute;left:1300;top:1867;width:232;height:263" coordorigin="1300,1867" coordsize="232,263" path="m1523,1965l1367,1965,1388,1967,1409,1975,1427,1986,1434,1999,1427,2020,1419,2036,1418,2037,1399,2041,1531,2041,1532,2018,1530,1998,1527,1979,1523,1965xe" filled="true" fillcolor="#fcb325" stroked="false">
              <v:path arrowok="t"/>
              <v:fill type="solid"/>
            </v:shape>
          </v:group>
          <v:group style="position:absolute;left:1347;top:1969;width:87;height:73" coordorigin="1347,1969" coordsize="87,73">
            <v:shape style="position:absolute;left:1347;top:1969;width:87;height:73" coordorigin="1347,1969" coordsize="87,73" path="m1367,1969l1351,1976,1347,1993,1353,2018,1365,2031,1381,2039,1399,2041,1419,2036,1421,2033,1429,2016,1434,1994,1426,1984,1410,1975,1389,1969,1367,1969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34.274475pt;margin-top:91.532143pt;width:14.25pt;height:16.1pt;mso-position-horizontal-relative:page;mso-position-vertical-relative:page;z-index:-65824" coordorigin="6685,1831" coordsize="285,322">
          <v:group style="position:absolute;left:6685;top:1831;width:285;height:322" coordorigin="6685,1831" coordsize="285,322">
            <v:shape style="position:absolute;left:6685;top:1831;width:285;height:322" coordorigin="6685,1831" coordsize="285,322" path="m6833,1831l6761,1849,6714,1888,6687,1960,6685,1979,6686,2002,6694,2065,6728,2117,6786,2148,6810,2152,6829,2149,6849,2144,6888,2131,6907,2126,6954,2081,6969,2044,6807,2044,6789,2043,6772,2037,6758,2025,6747,2009,6739,1989,6744,1969,6756,1954,6771,1951,6959,1951,6957,1944,6931,1890,6883,1844,6851,1832,6833,1831xe" filled="true" fillcolor="#000000" stroked="false">
              <v:path arrowok="t"/>
              <v:fill type="solid"/>
            </v:shape>
            <v:shape style="position:absolute;left:6685;top:1831;width:285;height:322" coordorigin="6685,1831" coordsize="285,322" path="m6959,1951l6771,1951,6790,1954,6811,1961,6829,1972,6842,1986,6846,2002,6838,2022,6831,2038,6826,2040,6807,2044,6969,2044,6970,2025,6970,2022,6968,2004,6965,1984,6962,1964,6959,1951xe" filled="true" fillcolor="#000000" stroked="false">
              <v:path arrowok="t"/>
              <v:fill type="solid"/>
            </v:shape>
          </v:group>
          <v:group style="position:absolute;left:6712;top:1867;width:232;height:263" coordorigin="6712,1867" coordsize="232,263">
            <v:shape style="position:absolute;left:6712;top:1867;width:232;height:263" coordorigin="6712,1867" coordsize="232,263" path="m6837,1867l6767,1887,6723,1934,6712,1991,6712,2011,6726,2072,6770,2117,6816,2129,6835,2126,6854,2120,6874,2114,6893,2108,6937,2061,6943,2041,6811,2041,6793,2039,6777,2031,6765,2017,6756,1997,6761,1980,6779,1965,6935,1965,6933,1959,6905,1906,6854,1870,6837,1867xe" filled="true" fillcolor="#fcb325" stroked="false">
              <v:path arrowok="t"/>
              <v:fill type="solid"/>
            </v:shape>
            <v:shape style="position:absolute;left:6712;top:1867;width:232;height:263" coordorigin="6712,1867" coordsize="232,263" path="m6935,1965l6779,1965,6799,1967,6821,1975,6838,1986,6845,1999,6839,2020,6831,2036,6830,2037,6811,2041,6943,2041,6944,2018,6942,1998,6938,1979,6935,1965xe" filled="true" fillcolor="#fcb325" stroked="false">
              <v:path arrowok="t"/>
              <v:fill type="solid"/>
            </v:shape>
          </v:group>
          <v:group style="position:absolute;left:6759;top:1969;width:87;height:73" coordorigin="6759,1969" coordsize="87,73">
            <v:shape style="position:absolute;left:6759;top:1969;width:87;height:73" coordorigin="6759,1969" coordsize="87,73" path="m6779,1969l6762,1976,6759,1993,6764,2018,6777,2031,6793,2039,6811,2041,6831,2036,6832,2033,6840,2016,6845,1994,6838,1984,6822,1975,6800,1969,6779,1969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32.831955pt;margin-top:92.376442pt;width:14.25pt;height:16.1pt;mso-position-horizontal-relative:page;mso-position-vertical-relative:page;z-index:-65800" coordorigin="2657,1848" coordsize="285,322">
          <v:group style="position:absolute;left:2657;top:1848;width:285;height:322" coordorigin="2657,1848" coordsize="285,322">
            <v:shape style="position:absolute;left:2657;top:1848;width:285;height:322" coordorigin="2657,1848" coordsize="285,322" path="m2805,1848l2732,1866,2685,1905,2658,1977,2657,1996,2657,2019,2665,2081,2699,2134,2757,2165,2782,2169,2801,2166,2820,2161,2859,2148,2878,2143,2925,2098,2940,2061,2778,2061,2760,2060,2744,2054,2729,2042,2718,2026,2710,2006,2715,1986,2727,1971,2742,1968,2930,1968,2928,1961,2902,1907,2854,1861,2822,1849,2805,1848xe" filled="true" fillcolor="#000000" stroked="false">
              <v:path arrowok="t"/>
              <v:fill type="solid"/>
            </v:shape>
            <v:shape style="position:absolute;left:2657;top:1848;width:285;height:322" coordorigin="2657,1848" coordsize="285,322" path="m2930,1968l2742,1968,2761,1971,2782,1978,2800,1989,2813,2003,2817,2019,2809,2039,2802,2055,2797,2057,2778,2061,2940,2061,2941,2042,2941,2039,2939,2021,2937,2001,2933,1981,2930,1968xe" filled="true" fillcolor="#000000" stroked="false">
              <v:path arrowok="t"/>
              <v:fill type="solid"/>
            </v:shape>
          </v:group>
          <v:group style="position:absolute;left:2683;top:1884;width:232;height:263" coordorigin="2683,1884" coordsize="232,263">
            <v:shape style="position:absolute;left:2683;top:1884;width:232;height:263" coordorigin="2683,1884" coordsize="232,263" path="m2809,1884l2738,1904,2694,1951,2683,2008,2683,2028,2697,2089,2741,2134,2787,2146,2806,2143,2826,2137,2845,2131,2864,2125,2908,2078,2914,2058,2782,2058,2764,2056,2748,2048,2736,2034,2727,2014,2732,1997,2750,1982,2906,1982,2904,1976,2876,1923,2825,1887,2809,1884xe" filled="true" fillcolor="#fcb325" stroked="false">
              <v:path arrowok="t"/>
              <v:fill type="solid"/>
            </v:shape>
            <v:shape style="position:absolute;left:2683;top:1884;width:232;height:263" coordorigin="2683,1884" coordsize="232,263" path="m2906,1982l2750,1982,2770,1984,2792,1992,2809,2003,2816,2016,2810,2037,2802,2053,2801,2053,2782,2058,2914,2058,2915,2035,2913,2015,2909,1996,2906,1982xe" filled="true" fillcolor="#fcb325" stroked="false">
              <v:path arrowok="t"/>
              <v:fill type="solid"/>
            </v:shape>
          </v:group>
          <v:group style="position:absolute;left:2730;top:1986;width:87;height:73" coordorigin="2730,1986" coordsize="87,73">
            <v:shape style="position:absolute;left:2730;top:1986;width:87;height:73" coordorigin="2730,1986" coordsize="87,73" path="m2750,1986l2733,1993,2730,2010,2735,2035,2748,2048,2764,2056,2782,2058,2802,2053,2803,2050,2811,2033,2817,2011,2809,2001,2793,1992,2771,1986,2750,1986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03.412262pt;margin-top:92.376442pt;width:14.25pt;height:16.1pt;mso-position-horizontal-relative:page;mso-position-vertical-relative:page;z-index:-65776" coordorigin="8068,1848" coordsize="285,322">
          <v:group style="position:absolute;left:8068;top:1848;width:285;height:322" coordorigin="8068,1848" coordsize="285,322">
            <v:shape style="position:absolute;left:8068;top:1848;width:285;height:322" coordorigin="8068,1848" coordsize="285,322" path="m8216,1848l8143,1866,8097,1905,8070,1977,8068,1996,8068,2019,8077,2081,8111,2134,8169,2165,8193,2169,8212,2166,8232,2161,8270,2148,8290,2143,8337,2098,8352,2061,8189,2061,8172,2060,8155,2054,8141,2042,8130,2026,8121,2006,8127,1986,8139,1971,8153,1968,8341,1968,8340,1961,8314,1907,8266,1861,8234,1849,8216,1848xe" filled="true" fillcolor="#000000" stroked="false">
              <v:path arrowok="t"/>
              <v:fill type="solid"/>
            </v:shape>
            <v:shape style="position:absolute;left:8068;top:1848;width:285;height:322" coordorigin="8068,1848" coordsize="285,322" path="m8341,1968l8153,1968,8173,1971,8193,1978,8212,1989,8225,2003,8229,2019,8221,2039,8214,2055,8209,2057,8189,2061,8352,2061,8353,2042,8353,2039,8351,2021,8348,2001,8345,1981,8341,1968xe" filled="true" fillcolor="#000000" stroked="false">
              <v:path arrowok="t"/>
              <v:fill type="solid"/>
            </v:shape>
          </v:group>
          <v:group style="position:absolute;left:8095;top:1884;width:232;height:263" coordorigin="8095,1884" coordsize="232,263">
            <v:shape style="position:absolute;left:8095;top:1884;width:232;height:263" coordorigin="8095,1884" coordsize="232,263" path="m8220,1884l8149,1904,8106,1951,8095,2008,8095,2028,8109,2089,8153,2134,8199,2146,8218,2143,8237,2137,8257,2131,8276,2125,8320,2078,8326,2058,8193,2058,8176,2056,8160,2048,8147,2034,8139,2014,8144,1997,8162,1982,8317,1982,8316,1976,8287,1923,8237,1887,8220,1884xe" filled="true" fillcolor="#fcb325" stroked="false">
              <v:path arrowok="t"/>
              <v:fill type="solid"/>
            </v:shape>
            <v:shape style="position:absolute;left:8095;top:1884;width:232;height:263" coordorigin="8095,1884" coordsize="232,263" path="m8317,1982l8162,1982,8182,1984,8204,1992,8221,2003,8228,2016,8221,2037,8214,2053,8213,2053,8193,2058,8326,2058,8327,2035,8324,2015,8321,1996,8317,1982xe" filled="true" fillcolor="#fcb325" stroked="false">
              <v:path arrowok="t"/>
              <v:fill type="solid"/>
            </v:shape>
          </v:group>
          <v:group style="position:absolute;left:8141;top:1986;width:87;height:73" coordorigin="8141,1986" coordsize="87,73">
            <v:shape style="position:absolute;left:8141;top:1986;width:87;height:73" coordorigin="8141,1986" coordsize="87,73" path="m8162,1986l8145,1993,8141,2010,8147,2035,8159,2048,8175,2056,8194,2058,8214,2053,8215,2050,8223,2033,8228,2011,8221,2001,8204,1992,8183,1986,8162,1986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63.482849pt;margin-top:92.376442pt;width:14.25pt;height:16.1pt;mso-position-horizontal-relative:page;mso-position-vertical-relative:page;z-index:-65752" coordorigin="11270,1848" coordsize="285,322">
          <v:group style="position:absolute;left:11270;top:1848;width:285;height:322" coordorigin="11270,1848" coordsize="285,322">
            <v:shape style="position:absolute;left:11270;top:1848;width:285;height:322" coordorigin="11270,1848" coordsize="285,322" path="m11418,1848l11345,1866,11298,1905,11271,1977,11270,1996,11270,2019,11278,2081,11312,2134,11370,2165,11395,2169,11414,2166,11433,2161,11472,2148,11491,2143,11539,2098,11553,2061,11391,2061,11373,2060,11357,2054,11342,2042,11331,2026,11323,2006,11328,1986,11340,1971,11355,1968,11543,1968,11541,1961,11515,1907,11467,1861,11435,1849,11418,1848xe" filled="true" fillcolor="#000000" stroked="false">
              <v:path arrowok="t"/>
              <v:fill type="solid"/>
            </v:shape>
            <v:shape style="position:absolute;left:11270;top:1848;width:285;height:322" coordorigin="11270,1848" coordsize="285,322" path="m11543,1968l11355,1968,11374,1971,11395,1978,11413,1989,11426,2003,11430,2019,11422,2039,11415,2055,11410,2057,11391,2061,11553,2061,11554,2042,11554,2039,11552,2021,11550,2001,11546,1981,11543,1968xe" filled="true" fillcolor="#000000" stroked="false">
              <v:path arrowok="t"/>
              <v:fill type="solid"/>
            </v:shape>
          </v:group>
          <v:group style="position:absolute;left:11296;top:1884;width:232;height:263" coordorigin="11296,1884" coordsize="232,263">
            <v:shape style="position:absolute;left:11296;top:1884;width:232;height:263" coordorigin="11296,1884" coordsize="232,263" path="m11422,1884l11351,1904,11308,1951,11296,2008,11296,2028,11310,2089,11354,2134,11400,2146,11419,2143,11439,2137,11458,2131,11477,2125,11521,2078,11527,2058,11395,2058,11377,2056,11361,2048,11349,2034,11340,2014,11345,1997,11363,1982,11519,1982,11517,1976,11489,1923,11438,1887,11422,1884xe" filled="true" fillcolor="#c01c7b" stroked="false">
              <v:path arrowok="t"/>
              <v:fill type="solid"/>
            </v:shape>
            <v:shape style="position:absolute;left:11296;top:1884;width:232;height:263" coordorigin="11296,1884" coordsize="232,263" path="m11519,1982l11363,1982,11383,1984,11405,1992,11423,2003,11429,2016,11423,2037,11415,2053,11414,2053,11395,2058,11527,2058,11528,2035,11526,2015,11522,1996,11519,1982xe" filled="true" fillcolor="#c01c7b" stroked="false">
              <v:path arrowok="t"/>
              <v:fill type="solid"/>
            </v:shape>
          </v:group>
          <v:group style="position:absolute;left:11343;top:1986;width:87;height:73" coordorigin="11343,1986" coordsize="87,73">
            <v:shape style="position:absolute;left:11343;top:1986;width:87;height:73" coordorigin="11343,1986" coordsize="87,73" path="m11363,1986l11346,1993,11343,2010,11348,2035,11361,2048,11377,2056,11395,2058,11415,2053,11416,2050,11424,2033,11430,2011,11422,2001,11406,1992,11384,1986,11363,1986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00.607666pt;margin-top:92.497643pt;width:14.25pt;height:16.1pt;mso-position-horizontal-relative:page;mso-position-vertical-relative:page;z-index:-65728" coordorigin="4012,1850" coordsize="285,322">
          <v:group style="position:absolute;left:4012;top:1850;width:285;height:322" coordorigin="4012,1850" coordsize="285,322">
            <v:shape style="position:absolute;left:4012;top:1850;width:285;height:322" coordorigin="4012,1850" coordsize="285,322" path="m4160,1850l4087,1869,4041,1908,4014,1979,4012,1998,4012,2022,4021,2084,4055,2136,4113,2168,4137,2171,4156,2169,4175,2164,4214,2151,4233,2145,4281,2101,4296,2064,4133,2064,4115,2062,4099,2056,4085,2045,4074,2029,4065,2008,4070,1989,4083,1973,4097,1970,4285,1970,4283,1964,4258,1909,4210,1863,4178,1852,4160,1850xe" filled="true" fillcolor="#000000" stroked="false">
              <v:path arrowok="t"/>
              <v:fill type="solid"/>
            </v:shape>
            <v:shape style="position:absolute;left:4012;top:1850;width:285;height:322" coordorigin="4012,1850" coordsize="285,322" path="m4285,1970l4097,1970,4117,1973,4137,1980,4156,1992,4169,2006,4173,2022,4165,2042,4158,2057,4152,2059,4133,2064,4296,2064,4297,2045,4297,2042,4295,2023,4292,2003,4288,1983,4285,1970xe" filled="true" fillcolor="#000000" stroked="false">
              <v:path arrowok="t"/>
              <v:fill type="solid"/>
            </v:shape>
          </v:group>
          <v:group style="position:absolute;left:4039;top:1886;width:232;height:263" coordorigin="4039,1886" coordsize="232,263">
            <v:shape style="position:absolute;left:4039;top:1886;width:232;height:263" coordorigin="4039,1886" coordsize="232,263" path="m4164,1886l4093,1907,4050,1953,4039,2011,4039,2031,4053,2091,4097,2136,4143,2148,4162,2145,4181,2140,4200,2133,4220,2127,4264,2080,4270,2061,4137,2061,4119,2058,4104,2050,4091,2036,4083,2017,4088,2000,4106,1984,4261,1984,4260,1979,4231,1925,4181,1889,4164,1886xe" filled="true" fillcolor="#fcb325" stroked="false">
              <v:path arrowok="t"/>
              <v:fill type="solid"/>
            </v:shape>
            <v:shape style="position:absolute;left:4039;top:1886;width:232;height:263" coordorigin="4039,1886" coordsize="232,263" path="m4261,1984l4106,1984,4126,1987,4148,1994,4165,2005,4172,2018,4165,2039,4158,2055,4157,2056,4137,2061,4270,2061,4271,2038,4268,2018,4265,1998,4261,1984xe" filled="true" fillcolor="#fcb325" stroked="false">
              <v:path arrowok="t"/>
              <v:fill type="solid"/>
            </v:shape>
          </v:group>
          <v:group style="position:absolute;left:4085;top:1988;width:87;height:73" coordorigin="4085,1988" coordsize="87,73">
            <v:shape style="position:absolute;left:4085;top:1988;width:87;height:73" coordorigin="4085,1988" coordsize="87,73" path="m4106,1988l4089,1995,4085,2013,4091,2037,4103,2051,4119,2059,4138,2061,4158,2055,4159,2052,4167,2035,4172,2013,4165,2003,4148,1994,4127,1989,4106,1988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71.187866pt;margin-top:92.497643pt;width:14.25pt;height:16.1pt;mso-position-horizontal-relative:page;mso-position-vertical-relative:page;z-index:-65704" coordorigin="9424,1850" coordsize="285,322">
          <v:group style="position:absolute;left:9424;top:1850;width:285;height:322" coordorigin="9424,1850" coordsize="285,322">
            <v:shape style="position:absolute;left:9424;top:1850;width:285;height:322" coordorigin="9424,1850" coordsize="285,322" path="m9572,1850l9499,1869,9452,1908,9425,1979,9424,1998,9424,2022,9432,2084,9466,2136,9524,2168,9549,2171,9568,2169,9587,2164,9626,2151,9645,2145,9693,2101,9708,2064,9545,2064,9527,2062,9511,2056,9497,2045,9485,2029,9477,2008,9482,1989,9494,1973,9509,1970,9697,1970,9695,1964,9669,1909,9621,1863,9589,1852,9572,1850xe" filled="true" fillcolor="#000000" stroked="false">
              <v:path arrowok="t"/>
              <v:fill type="solid"/>
            </v:shape>
            <v:shape style="position:absolute;left:9424;top:1850;width:285;height:322" coordorigin="9424,1850" coordsize="285,322" path="m9697,1970l9509,1970,9528,1973,9549,1980,9567,1992,9580,2006,9584,2022,9576,2042,9569,2057,9564,2059,9545,2064,9708,2064,9708,2045,9708,2042,9706,2023,9704,2003,9700,1983,9697,1970xe" filled="true" fillcolor="#000000" stroked="false">
              <v:path arrowok="t"/>
              <v:fill type="solid"/>
            </v:shape>
          </v:group>
          <v:group style="position:absolute;left:9450;top:1886;width:232;height:263" coordorigin="9450,1886" coordsize="232,263">
            <v:shape style="position:absolute;left:9450;top:1886;width:232;height:263" coordorigin="9450,1886" coordsize="232,263" path="m9576,1886l9505,1907,9462,1953,9450,2011,9450,2031,9464,2091,9509,2136,9554,2148,9573,2145,9593,2140,9612,2133,9631,2127,9675,2080,9681,2061,9549,2061,9531,2058,9515,2050,9503,2036,9494,2017,9500,2000,9517,1984,9673,1984,9671,1979,9643,1925,9593,1889,9576,1886xe" filled="true" fillcolor="#fcb325" stroked="false">
              <v:path arrowok="t"/>
              <v:fill type="solid"/>
            </v:shape>
            <v:shape style="position:absolute;left:9450;top:1886;width:232;height:263" coordorigin="9450,1886" coordsize="232,263" path="m9673,1984l9517,1984,9537,1987,9559,1994,9577,2005,9583,2018,9577,2039,9569,2055,9568,2056,9549,2061,9681,2061,9682,2038,9680,2018,9676,1998,9673,1984xe" filled="true" fillcolor="#fcb325" stroked="false">
              <v:path arrowok="t"/>
              <v:fill type="solid"/>
            </v:shape>
          </v:group>
          <v:group style="position:absolute;left:9497;top:1988;width:87;height:73" coordorigin="9497,1988" coordsize="87,73">
            <v:shape style="position:absolute;left:9497;top:1988;width:87;height:73" coordorigin="9497,1988" coordsize="87,73" path="m9517,1988l9500,1995,9497,2013,9502,2037,9515,2051,9531,2059,9549,2061,9569,2055,9571,2052,9579,2035,9584,2013,9576,2003,9560,1994,9539,1989,9517,1988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7.931305pt;margin-top:92.614861pt;width:15.1pt;height:15.55pt;mso-position-horizontal-relative:page;mso-position-vertical-relative:page;z-index:-65680" coordorigin="759,1852" coordsize="302,311">
          <v:group style="position:absolute;left:759;top:1852;width:302;height:311" coordorigin="759,1852" coordsize="302,311">
            <v:shape style="position:absolute;left:759;top:1852;width:302;height:311" coordorigin="759,1852" coordsize="302,311" path="m919,1852l861,1869,803,1921,768,1975,759,2030,761,2049,799,2119,853,2146,872,2153,891,2162,900,2162,920,2163,940,2161,1009,2118,1044,2056,1048,2045,889,2045,883,2043,866,2034,853,2022,845,2006,842,1988,844,1969,851,1947,868,1937,890,1934,1053,1934,1049,1920,997,1869,940,1853,919,1852xe" filled="true" fillcolor="#000000" stroked="false">
              <v:path arrowok="t"/>
              <v:fill type="solid"/>
            </v:shape>
            <v:shape style="position:absolute;left:759;top:1852;width:302;height:311" coordorigin="759,1852" coordsize="302,311" path="m1053,1934l890,1934,902,1943,914,1958,924,1977,930,1996,931,2014,924,2028,905,2038,889,2045,1048,2045,1051,2039,1056,2022,1059,2003,1060,1984,1059,1964,1055,1943,1053,1934xe" filled="true" fillcolor="#000000" stroked="false">
              <v:path arrowok="t"/>
              <v:fill type="solid"/>
            </v:shape>
          </v:group>
          <v:group style="position:absolute;left:785;top:1887;width:247;height:254" coordorigin="785,1887" coordsize="247,254">
            <v:shape style="position:absolute;left:785;top:1887;width:247;height:254" coordorigin="785,1887" coordsize="247,254" path="m919,1887l859,1905,805,1963,785,2029,785,2034,787,2053,818,2105,873,2131,892,2139,969,2125,1012,2063,1021,2044,891,2044,888,2043,871,2034,859,2021,853,2005,853,1985,859,1964,875,1956,1026,1956,1025,1951,978,1900,940,1888,919,1887xe" filled="true" fillcolor="#eecae0" stroked="false">
              <v:path arrowok="t"/>
              <v:fill type="solid"/>
            </v:shape>
            <v:shape style="position:absolute;left:785;top:1887;width:247;height:254" coordorigin="785,1887" coordsize="247,254" path="m1026,1956l875,1956,898,1958,912,1973,923,1992,928,2011,925,2025,907,2037,891,2044,1021,2044,1026,2029,1030,2011,1031,1992,1030,1972,1026,1956xe" filled="true" fillcolor="#eecae0" stroked="false">
              <v:path arrowok="t"/>
              <v:fill type="solid"/>
            </v:shape>
          </v:group>
          <v:group style="position:absolute;left:851;top:1952;width:79;height:92" coordorigin="851,1952" coordsize="79,92">
            <v:shape style="position:absolute;left:851;top:1952;width:79;height:92" coordorigin="851,1952" coordsize="79,92" path="m879,1952l864,1963,851,1986,852,2005,859,2021,872,2035,891,2044,897,2041,913,2031,930,2011,924,1993,911,1974,896,1959,879,195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08.511505pt;margin-top:92.614861pt;width:15.1pt;height:15.55pt;mso-position-horizontal-relative:page;mso-position-vertical-relative:page;z-index:-65656" coordorigin="6170,1852" coordsize="302,311">
          <v:group style="position:absolute;left:6170;top:1852;width:302;height:311" coordorigin="6170,1852" coordsize="302,311">
            <v:shape style="position:absolute;left:6170;top:1852;width:302;height:311" coordorigin="6170,1852" coordsize="302,311" path="m6331,1852l6272,1869,6215,1921,6180,1975,6170,2030,6172,2049,6211,2119,6265,2146,6284,2153,6303,2162,6312,2162,6332,2163,6351,2161,6420,2118,6456,2056,6460,2045,6301,2045,6294,2043,6277,2034,6265,2022,6257,2006,6253,1988,6255,1969,6263,1947,6280,1937,6301,1934,6465,1934,6461,1920,6409,1869,6351,1853,6331,1852xe" filled="true" fillcolor="#000000" stroked="false">
              <v:path arrowok="t"/>
              <v:fill type="solid"/>
            </v:shape>
            <v:shape style="position:absolute;left:6170;top:1852;width:302;height:311" coordorigin="6170,1852" coordsize="302,311" path="m6465,1934l6301,1934,6314,1943,6326,1958,6336,1977,6342,1996,6342,2014,6335,2028,6316,2038,6301,2045,6460,2045,6462,2039,6467,2022,6470,2003,6471,1984,6470,1964,6467,1943,6465,1934xe" filled="true" fillcolor="#000000" stroked="false">
              <v:path arrowok="t"/>
              <v:fill type="solid"/>
            </v:shape>
          </v:group>
          <v:group style="position:absolute;left:6196;top:1887;width:247;height:254" coordorigin="6196,1887" coordsize="247,254">
            <v:shape style="position:absolute;left:6196;top:1887;width:247;height:254" coordorigin="6196,1887" coordsize="247,254" path="m6331,1887l6271,1905,6216,1963,6196,2029,6196,2034,6199,2053,6230,2105,6285,2131,6304,2139,6380,2125,6424,2063,6433,2044,6302,2044,6299,2043,6282,2034,6270,2021,6264,2005,6264,1985,6271,1964,6286,1956,6438,1956,6437,1951,6389,1900,6352,1888,6331,1887xe" filled="true" fillcolor="#eecae0" stroked="false">
              <v:path arrowok="t"/>
              <v:fill type="solid"/>
            </v:shape>
            <v:shape style="position:absolute;left:6196;top:1887;width:247;height:254" coordorigin="6196,1887" coordsize="247,254" path="m6438,1956l6286,1956,6310,1958,6323,1973,6334,1992,6340,2011,6337,2025,6318,2037,6302,2044,6433,2044,6438,2029,6442,2011,6443,1992,6441,1972,6438,1956xe" filled="true" fillcolor="#eecae0" stroked="false">
              <v:path arrowok="t"/>
              <v:fill type="solid"/>
            </v:shape>
          </v:group>
          <v:group style="position:absolute;left:6263;top:1952;width:79;height:92" coordorigin="6263,1952" coordsize="79,92">
            <v:shape style="position:absolute;left:6263;top:1952;width:79;height:92" coordorigin="6263,1952" coordsize="79,92" path="m6291,1952l6276,1963,6263,1986,6263,2005,6270,2021,6283,2035,6302,2044,6309,2041,6325,2031,6341,2011,6335,1993,6323,1974,6307,1959,6291,195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05.707008pt;margin-top:92.735962pt;width:15.1pt;height:15.55pt;mso-position-horizontal-relative:page;mso-position-vertical-relative:page;z-index:-65632" coordorigin="2114,1855" coordsize="302,311">
          <v:group style="position:absolute;left:2114;top:1855;width:302;height:311" coordorigin="2114,1855" coordsize="302,311">
            <v:shape style="position:absolute;left:2114;top:1855;width:302;height:311" coordorigin="2114,1855" coordsize="302,311" path="m2275,1855l2216,1872,2158,1924,2124,1978,2114,2032,2116,2051,2155,2122,2209,2148,2228,2156,2247,2164,2255,2165,2276,2165,2295,2163,2364,2121,2400,2058,2404,2048,2245,2048,2238,2046,2221,2037,2209,2024,2201,2009,2197,1991,2199,1971,2207,1950,2224,1939,2245,1937,2409,1937,2405,1922,2353,1872,2295,1855,2275,1855xe" filled="true" fillcolor="#000000" stroked="false">
              <v:path arrowok="t"/>
              <v:fill type="solid"/>
            </v:shape>
            <v:shape style="position:absolute;left:2114;top:1855;width:302;height:311" coordorigin="2114,1855" coordsize="302,311" path="m2409,1937l2245,1937,2258,1946,2270,1961,2280,1979,2286,1998,2286,2016,2279,2030,2260,2041,2245,2048,2404,2048,2406,2042,2411,2024,2414,2006,2415,1987,2414,1966,2411,1945,2409,1937xe" filled="true" fillcolor="#000000" stroked="false">
              <v:path arrowok="t"/>
              <v:fill type="solid"/>
            </v:shape>
          </v:group>
          <v:group style="position:absolute;left:2140;top:1889;width:247;height:254" coordorigin="2140,1889" coordsize="247,254">
            <v:shape style="position:absolute;left:2140;top:1889;width:247;height:254" coordorigin="2140,1889" coordsize="247,254" path="m2275,1889l2215,1907,2160,1966,2140,2031,2140,2037,2143,2055,2174,2108,2229,2133,2247,2142,2324,2128,2368,2066,2376,2046,2246,2046,2243,2046,2226,2037,2214,2023,2208,2007,2208,1988,2215,1967,2230,1959,2382,1959,2381,1954,2333,1902,2295,1891,2275,1889xe" filled="true" fillcolor="#eecae0" stroked="false">
              <v:path arrowok="t"/>
              <v:fill type="solid"/>
            </v:shape>
            <v:shape style="position:absolute;left:2140;top:1889;width:247;height:254" coordorigin="2140,1889" coordsize="247,254" path="m2382,1959l2230,1959,2254,1960,2267,1975,2278,1995,2284,2014,2281,2027,2262,2039,2246,2046,2376,2046,2382,2031,2385,2013,2387,1994,2385,1974,2382,1959xe" filled="true" fillcolor="#eecae0" stroked="false">
              <v:path arrowok="t"/>
              <v:fill type="solid"/>
            </v:shape>
          </v:group>
          <v:group style="position:absolute;left:2207;top:1955;width:79;height:92" coordorigin="2207,1955" coordsize="79,92">
            <v:shape style="position:absolute;left:2207;top:1955;width:79;height:92" coordorigin="2207,1955" coordsize="79,92" path="m2235,1955l2220,1965,2207,1988,2207,2007,2214,2024,2227,2037,2246,2046,2253,2043,2269,2033,2285,2013,2279,1995,2267,1977,2251,1961,2235,1955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76.287201pt;margin-top:92.735962pt;width:15.1pt;height:15.55pt;mso-position-horizontal-relative:page;mso-position-vertical-relative:page;z-index:-65608" coordorigin="7526,1855" coordsize="302,311">
          <v:group style="position:absolute;left:7526;top:1855;width:302;height:311" coordorigin="7526,1855" coordsize="302,311">
            <v:shape style="position:absolute;left:7526;top:1855;width:302;height:311" coordorigin="7526,1855" coordsize="302,311" path="m7686,1855l7628,1872,7570,1924,7535,1978,7526,2032,7528,2051,7566,2122,7620,2148,7639,2156,7658,2164,7667,2165,7687,2165,7707,2163,7776,2121,7812,2058,7816,2048,7656,2048,7650,2046,7633,2037,7620,2024,7612,2009,7609,1991,7611,1971,7618,1950,7635,1939,7657,1937,7820,1937,7816,1922,7764,1872,7707,1855,7686,1855xe" filled="true" fillcolor="#000000" stroked="false">
              <v:path arrowok="t"/>
              <v:fill type="solid"/>
            </v:shape>
            <v:shape style="position:absolute;left:7526;top:1855;width:302;height:311" coordorigin="7526,1855" coordsize="302,311" path="m7820,1937l7657,1937,7669,1946,7681,1961,7691,1979,7697,1998,7698,2016,7691,2030,7672,2041,7656,2048,7816,2048,7818,2042,7823,2024,7826,2006,7827,1987,7826,1966,7823,1945,7820,1937xe" filled="true" fillcolor="#000000" stroked="false">
              <v:path arrowok="t"/>
              <v:fill type="solid"/>
            </v:shape>
          </v:group>
          <v:group style="position:absolute;left:7552;top:1889;width:247;height:254" coordorigin="7552,1889" coordsize="247,254">
            <v:shape style="position:absolute;left:7552;top:1889;width:247;height:254" coordorigin="7552,1889" coordsize="247,254" path="m7686,1889l7626,1907,7572,1966,7552,2031,7552,2037,7554,2055,7585,2108,7640,2133,7659,2142,7736,2128,7780,2066,7788,2046,7658,2046,7655,2046,7638,2037,7626,2023,7620,2007,7620,1988,7626,1967,7642,1959,7793,1959,7792,1954,7745,1902,7707,1891,7686,1889xe" filled="true" fillcolor="#eecae0" stroked="false">
              <v:path arrowok="t"/>
              <v:fill type="solid"/>
            </v:shape>
            <v:shape style="position:absolute;left:7552;top:1889;width:247;height:254" coordorigin="7552,1889" coordsize="247,254" path="m7793,1959l7642,1959,7665,1960,7679,1975,7690,1995,7695,2014,7692,2027,7674,2039,7658,2046,7788,2046,7793,2031,7797,2013,7798,1994,7797,1974,7793,1959xe" filled="true" fillcolor="#eecae0" stroked="false">
              <v:path arrowok="t"/>
              <v:fill type="solid"/>
            </v:shape>
          </v:group>
          <v:group style="position:absolute;left:7618;top:1955;width:79;height:92" coordorigin="7618,1955" coordsize="79,92">
            <v:shape style="position:absolute;left:7618;top:1955;width:79;height:92" coordorigin="7618,1955" coordsize="79,92" path="m7646,1955l7631,1965,7618,1988,7619,2007,7626,2024,7639,2037,7658,2046,7664,2043,7680,2033,7697,2013,7691,1995,7678,1977,7663,1961,7646,1955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36.357788pt;margin-top:92.735962pt;width:15.1pt;height:15.55pt;mso-position-horizontal-relative:page;mso-position-vertical-relative:page;z-index:-65584" coordorigin="10727,1855" coordsize="302,311">
          <v:group style="position:absolute;left:10727;top:1855;width:302;height:311" coordorigin="10727,1855" coordsize="302,311">
            <v:shape style="position:absolute;left:10727;top:1855;width:302;height:311" coordorigin="10727,1855" coordsize="302,311" path="m10888,1855l10829,1872,10772,1924,10737,1978,10727,2032,10729,2051,10768,2122,10822,2148,10841,2156,10860,2164,10869,2165,10889,2165,10908,2163,10977,2121,11013,2058,11017,2048,10858,2048,10851,2046,10834,2037,10822,2024,10814,2009,10810,1991,10812,1971,10820,1950,10837,1939,10858,1937,11022,1937,11018,1922,10966,1872,10908,1855,10888,1855xe" filled="true" fillcolor="#000000" stroked="false">
              <v:path arrowok="t"/>
              <v:fill type="solid"/>
            </v:shape>
            <v:shape style="position:absolute;left:10727;top:1855;width:302;height:311" coordorigin="10727,1855" coordsize="302,311" path="m11022,1937l10858,1937,10871,1946,10883,1961,10893,1979,10899,1998,10899,2016,10892,2030,10873,2041,10858,2048,11017,2048,11019,2042,11024,2024,11027,2006,11028,1987,11027,1966,11024,1945,11022,1937xe" filled="true" fillcolor="#000000" stroked="false">
              <v:path arrowok="t"/>
              <v:fill type="solid"/>
            </v:shape>
          </v:group>
          <v:group style="position:absolute;left:10753;top:1889;width:247;height:254" coordorigin="10753,1889" coordsize="247,254">
            <v:shape style="position:absolute;left:10753;top:1889;width:247;height:254" coordorigin="10753,1889" coordsize="247,254" path="m10888,1889l10828,1907,10773,1966,10753,2031,10753,2037,10756,2055,10787,2108,10842,2133,10861,2142,10937,2128,10981,2066,10989,2046,10859,2046,10856,2046,10839,2037,10827,2023,10821,2007,10821,1988,10828,1967,10843,1959,10995,1959,10994,1954,10946,1902,10908,1891,10888,1889xe" filled="true" fillcolor="#fcb325" stroked="false">
              <v:path arrowok="t"/>
              <v:fill type="solid"/>
            </v:shape>
            <v:shape style="position:absolute;left:10753;top:1889;width:247;height:254" coordorigin="10753,1889" coordsize="247,254" path="m10995,1959l10843,1959,10867,1960,10880,1975,10891,1995,10897,2014,10894,2027,10875,2039,10859,2046,10989,2046,10995,2031,10998,2013,11000,1994,10998,1974,10995,1959xe" filled="true" fillcolor="#fcb325" stroked="false">
              <v:path arrowok="t"/>
              <v:fill type="solid"/>
            </v:shape>
          </v:group>
          <v:group style="position:absolute;left:10820;top:1955;width:79;height:92" coordorigin="10820,1955" coordsize="79,92">
            <v:shape style="position:absolute;left:10820;top:1955;width:79;height:92" coordorigin="10820,1955" coordsize="79,92" path="m10848,1955l10833,1965,10820,1988,10820,2007,10827,2024,10840,2037,10859,2046,10866,2043,10882,2033,10898,2013,10892,1995,10880,1977,10864,1961,10848,1955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5.99703pt;margin-top:92.839226pt;width:16.1500pt;height:14.5pt;mso-position-horizontal-relative:page;mso-position-vertical-relative:page;z-index:-65560" coordorigin="320,1857" coordsize="323,290">
          <v:group style="position:absolute;left:320;top:1857;width:323;height:290" coordorigin="320,1857" coordsize="323,290">
            <v:shape style="position:absolute;left:320;top:1857;width:323;height:290" coordorigin="320,1857" coordsize="323,290" path="m496,1857l435,1863,376,1886,334,1932,320,1998,320,1999,325,2017,332,2036,340,2055,349,2074,356,2093,409,2137,447,2146,468,2144,526,2129,595,2090,636,2035,640,2019,472,2019,452,2014,436,2008,431,1998,426,1980,427,1963,433,1947,444,1933,460,1921,481,1912,614,1912,612,1908,550,1865,515,1858,496,1857xe" filled="true" fillcolor="#000000" stroked="false">
              <v:path arrowok="t"/>
              <v:fill type="solid"/>
            </v:shape>
            <v:shape style="position:absolute;left:320;top:1857;width:323;height:290" coordorigin="320,1857" coordsize="323,290" path="m614,1912l481,1912,499,1919,516,1936,502,1998,472,2019,640,2019,641,2017,643,1999,642,1980,638,1961,631,1942,622,1924,614,1912xe" filled="true" fillcolor="#000000" stroked="false">
              <v:path arrowok="t"/>
              <v:fill type="solid"/>
            </v:shape>
          </v:group>
          <v:group style="position:absolute;left:343;top:1884;width:264;height:236" coordorigin="343,1884" coordsize="264,236">
            <v:shape style="position:absolute;left:343;top:1884;width:264;height:236" coordorigin="343,1884" coordsize="264,236" path="m488,1884l427,1891,374,1921,345,1978,343,2002,349,2021,356,2039,365,2058,373,2077,427,2117,447,2120,470,2118,544,2091,590,2047,604,2018,475,2018,454,2014,438,2008,436,2005,430,1987,431,1969,438,1953,450,1940,468,1929,583,1929,575,1919,560,1906,544,1896,525,1889,507,1886,488,1884xe" filled="true" fillcolor="#c01c7b" stroked="false">
              <v:path arrowok="t"/>
              <v:fill type="solid"/>
            </v:shape>
            <v:shape style="position:absolute;left:343;top:1884;width:264;height:236" coordorigin="343,1884" coordsize="264,236" path="m583,1929l468,1929,486,1933,503,1948,503,1968,497,1991,488,2010,475,2018,604,2018,606,2008,606,1989,603,1970,596,1951,587,1934,583,1929xe" filled="true" fillcolor="#c01c7b" stroked="false">
              <v:path arrowok="t"/>
              <v:fill type="solid"/>
            </v:shape>
          </v:group>
          <v:group style="position:absolute;left:430;top:1932;width:71;height:87" coordorigin="430,1932" coordsize="71,87">
            <v:shape style="position:absolute;left:430;top:1932;width:71;height:87" coordorigin="430,1932" coordsize="71,87" path="m472,1932l448,1940,436,1954,430,1971,431,1989,438,2008,441,2009,459,2015,480,2018,490,2010,497,1993,501,1971,499,1949,490,1933,472,193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86.577332pt;margin-top:92.839226pt;width:16.1500pt;height:14.5pt;mso-position-horizontal-relative:page;mso-position-vertical-relative:page;z-index:-65536" coordorigin="5732,1857" coordsize="323,290">
          <v:group style="position:absolute;left:5732;top:1857;width:323;height:290" coordorigin="5732,1857" coordsize="323,290">
            <v:shape style="position:absolute;left:5732;top:1857;width:323;height:290" coordorigin="5732,1857" coordsize="323,290" path="m5908,1857l5847,1863,5787,1886,5746,1932,5732,1998,5732,1999,5736,2017,5743,2036,5752,2055,5760,2074,5768,2093,5821,2137,5858,2146,5879,2144,5938,2129,6007,2090,6048,2035,6052,2019,5884,2019,5863,2014,5847,2008,5842,1998,5838,1980,5839,1963,5845,1947,5856,1933,5872,1921,5893,1912,6026,1912,6023,1908,5962,1865,5927,1858,5908,1857xe" filled="true" fillcolor="#000000" stroked="false">
              <v:path arrowok="t"/>
              <v:fill type="solid"/>
            </v:shape>
            <v:shape style="position:absolute;left:5732;top:1857;width:323;height:290" coordorigin="5732,1857" coordsize="323,290" path="m6026,1912l5893,1912,5911,1919,5927,1936,5913,1998,5884,2019,6052,2019,6053,2017,6054,1999,6053,1980,6049,1961,6043,1942,6034,1924,6026,1912xe" filled="true" fillcolor="#000000" stroked="false">
              <v:path arrowok="t"/>
              <v:fill type="solid"/>
            </v:shape>
          </v:group>
          <v:group style="position:absolute;left:5755;top:1884;width:264;height:236" coordorigin="5755,1884" coordsize="264,236">
            <v:shape style="position:absolute;left:5755;top:1884;width:264;height:236" coordorigin="5755,1884" coordsize="264,236" path="m5899,1884l5839,1891,5786,1921,5757,1978,5755,2002,5760,2021,5768,2039,5776,2058,5784,2077,5839,2117,5859,2120,5882,2118,5956,2091,6002,2047,6016,2018,5887,2018,5866,2014,5849,2008,5848,2005,5842,1987,5842,1969,5849,1953,5862,1940,5880,1929,5994,1929,5986,1919,5972,1906,5955,1896,5937,1889,5918,1886,5899,1884xe" filled="true" fillcolor="#c01c7b" stroked="false">
              <v:path arrowok="t"/>
              <v:fill type="solid"/>
            </v:shape>
            <v:shape style="position:absolute;left:5755;top:1884;width:264;height:236" coordorigin="5755,1884" coordsize="264,236" path="m5994,1929l5880,1929,5897,1933,5914,1948,5915,1968,5909,1991,5899,2010,5887,2018,6016,2018,6018,2008,6018,1989,6014,1970,6008,1951,5998,1934,5994,1929xe" filled="true" fillcolor="#c01c7b" stroked="false">
              <v:path arrowok="t"/>
              <v:fill type="solid"/>
            </v:shape>
          </v:group>
          <v:group style="position:absolute;left:5842;top:1932;width:71;height:87" coordorigin="5842,1932" coordsize="71,87">
            <v:shape style="position:absolute;left:5842;top:1932;width:71;height:87" coordorigin="5842,1932" coordsize="71,87" path="m5883,1932l5859,1940,5848,1954,5842,1971,5842,1989,5849,2008,5852,2009,5870,2015,5892,2018,5901,2010,5909,1993,5912,1971,5910,1949,5901,1933,5883,193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83.772728pt;margin-top:92.960426pt;width:16.1500pt;height:14.5pt;mso-position-horizontal-relative:page;mso-position-vertical-relative:page;z-index:-65512" coordorigin="1675,1859" coordsize="323,290">
          <v:group style="position:absolute;left:1675;top:1859;width:323;height:290" coordorigin="1675,1859" coordsize="323,290">
            <v:shape style="position:absolute;left:1675;top:1859;width:323;height:290" coordorigin="1675,1859" coordsize="323,290" path="m1852,1859l1791,1866,1731,1889,1690,1935,1675,2000,1676,2001,1680,2020,1687,2039,1696,2057,1704,2077,1712,2095,1765,2139,1802,2148,1823,2147,1882,2132,1951,2092,1992,2037,1996,2022,1828,2022,1807,2016,1791,2010,1786,2000,1782,1983,1783,1966,1789,1950,1800,1936,1816,1924,1837,1914,1969,1914,1967,1910,1906,1868,1870,1860,1852,1859xe" filled="true" fillcolor="#000000" stroked="false">
              <v:path arrowok="t"/>
              <v:fill type="solid"/>
            </v:shape>
            <v:shape style="position:absolute;left:1675;top:1859;width:323;height:290" coordorigin="1675,1859" coordsize="323,290" path="m1969,1914l1837,1914,1855,1921,1871,1938,1857,2000,1828,2022,1996,2022,1997,2020,1998,2001,1997,1982,1993,1963,1987,1944,1978,1927,1969,1914xe" filled="true" fillcolor="#000000" stroked="false">
              <v:path arrowok="t"/>
              <v:fill type="solid"/>
            </v:shape>
          </v:group>
          <v:group style="position:absolute;left:1699;top:1887;width:264;height:236" coordorigin="1699,1887" coordsize="264,236">
            <v:shape style="position:absolute;left:1699;top:1887;width:264;height:236" coordorigin="1699,1887" coordsize="264,236" path="m1843,1887l1783,1894,1730,1924,1700,1980,1699,2004,1704,2023,1712,2042,1720,2061,1728,2080,1783,2119,1803,2122,1826,2120,1900,2094,1946,2049,1960,2021,1831,2021,1810,2016,1793,2010,1792,2008,1786,1989,1786,1972,1793,1956,1806,1942,1824,1932,1938,1932,1930,1921,1916,1908,1899,1898,1881,1892,1862,1888,1843,1887xe" filled="true" fillcolor="#c01c7b" stroked="false">
              <v:path arrowok="t"/>
              <v:fill type="solid"/>
            </v:shape>
            <v:shape style="position:absolute;left:1699;top:1887;width:264;height:236" coordorigin="1699,1887" coordsize="264,236" path="m1938,1932l1824,1932,1841,1935,1858,1950,1858,1971,1853,1993,1843,2012,1831,2021,1960,2021,1962,2010,1962,1991,1958,1972,1952,1954,1942,1937,1938,1932xe" filled="true" fillcolor="#c01c7b" stroked="false">
              <v:path arrowok="t"/>
              <v:fill type="solid"/>
            </v:shape>
          </v:group>
          <v:group style="position:absolute;left:1786;top:1934;width:71;height:87" coordorigin="1786,1934" coordsize="71,87">
            <v:shape style="position:absolute;left:1786;top:1934;width:71;height:87" coordorigin="1786,1934" coordsize="71,87" path="m1827,1934l1803,1943,1792,1957,1786,1973,1786,1991,1793,2010,1796,2011,1814,2018,1836,2020,1845,2013,1853,1995,1856,1973,1854,1952,1845,1935,1827,193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54.353027pt;margin-top:92.960426pt;width:16.1500pt;height:14.5pt;mso-position-horizontal-relative:page;mso-position-vertical-relative:page;z-index:-65488" coordorigin="7087,1859" coordsize="323,290">
          <v:group style="position:absolute;left:7087;top:1859;width:323;height:290" coordorigin="7087,1859" coordsize="323,290">
            <v:shape style="position:absolute;left:7087;top:1859;width:323;height:290" coordorigin="7087,1859" coordsize="323,290" path="m7264,1859l7203,1866,7143,1889,7102,1935,7087,2000,7087,2001,7092,2020,7099,2039,7107,2057,7116,2077,7123,2095,7176,2139,7214,2148,7235,2147,7293,2132,7362,2092,7403,2037,7408,2022,7239,2022,7219,2016,7203,2010,7198,2000,7194,1983,7194,1966,7200,1950,7211,1936,7227,1924,7248,1914,7381,1914,7379,1910,7318,1868,7282,1860,7264,1859xe" filled="true" fillcolor="#000000" stroked="false">
              <v:path arrowok="t"/>
              <v:fill type="solid"/>
            </v:shape>
            <v:shape style="position:absolute;left:7087;top:1859;width:323;height:290" coordorigin="7087,1859" coordsize="323,290" path="m7381,1914l7248,1914,7266,1921,7283,1938,7269,2000,7239,2022,7408,2022,7408,2020,7410,2001,7409,1982,7405,1963,7398,1944,7390,1927,7381,1914xe" filled="true" fillcolor="#000000" stroked="false">
              <v:path arrowok="t"/>
              <v:fill type="solid"/>
            </v:shape>
          </v:group>
          <v:group style="position:absolute;left:7110;top:1887;width:264;height:236" coordorigin="7110,1887" coordsize="264,236">
            <v:shape style="position:absolute;left:7110;top:1887;width:264;height:236" coordorigin="7110,1887" coordsize="264,236" path="m7255,1887l7194,1894,7141,1924,7112,1980,7110,2004,7116,2023,7123,2042,7132,2061,7140,2080,7195,2119,7214,2122,7237,2120,7311,2094,7357,2049,7371,2021,7243,2021,7221,2016,7205,2010,7203,2008,7197,1989,7198,1972,7205,1956,7217,1942,7235,1932,7350,1932,7342,1921,7327,1908,7311,1898,7292,1892,7274,1888,7255,1887xe" filled="true" fillcolor="#c01c7b" stroked="false">
              <v:path arrowok="t"/>
              <v:fill type="solid"/>
            </v:shape>
            <v:shape style="position:absolute;left:7110;top:1887;width:264;height:236" coordorigin="7110,1887" coordsize="264,236" path="m7350,1932l7235,1932,7253,1935,7270,1950,7270,1971,7265,1993,7255,2012,7243,2021,7371,2021,7373,2010,7373,1991,7370,1972,7363,1954,7354,1937,7350,1932xe" filled="true" fillcolor="#c01c7b" stroked="false">
              <v:path arrowok="t"/>
              <v:fill type="solid"/>
            </v:shape>
          </v:group>
          <v:group style="position:absolute;left:7197;top:1934;width:71;height:87" coordorigin="7197,1934" coordsize="71,87">
            <v:shape style="position:absolute;left:7197;top:1934;width:71;height:87" coordorigin="7197,1934" coordsize="71,87" path="m7239,1934l7215,1943,7203,1957,7197,1973,7198,1991,7205,2010,7208,2011,7226,2018,7248,2020,7257,2013,7264,1995,7268,1973,7266,1952,7257,1935,7239,193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74.844711pt;margin-top:93.580261pt;width:15.1pt;height:15.55pt;mso-position-horizontal-relative:page;mso-position-vertical-relative:page;z-index:-65464" coordorigin="3497,1872" coordsize="302,311">
          <v:group style="position:absolute;left:3497;top:1872;width:302;height:311" coordorigin="3497,1872" coordsize="302,311">
            <v:shape style="position:absolute;left:3497;top:1872;width:302;height:311" coordorigin="3497,1872" coordsize="302,311" path="m3657,1872l3599,1888,3541,1941,3507,1994,3497,2049,3499,2068,3537,2138,3591,2165,3611,2173,3629,2181,3638,2182,3658,2182,3678,2180,3747,2138,3783,2075,3787,2065,3627,2065,3621,2062,3604,2053,3591,2041,3583,2025,3580,2008,3582,1988,3589,1967,3606,1956,3628,1953,3791,1953,3788,1939,3735,1889,3678,1872,3657,1872xe" filled="true" fillcolor="#000000" stroked="false">
              <v:path arrowok="t"/>
              <v:fill type="solid"/>
            </v:shape>
            <v:shape style="position:absolute;left:3497;top:1872;width:302;height:311" coordorigin="3497,1872" coordsize="302,311" path="m3791,1953l3628,1953,3641,1963,3653,1978,3663,1996,3669,2015,3669,2033,3662,2047,3643,2058,3627,2065,3787,2065,3789,2059,3794,2041,3797,2023,3798,2003,3797,1983,3794,1962,3791,1953xe" filled="true" fillcolor="#000000" stroked="false">
              <v:path arrowok="t"/>
              <v:fill type="solid"/>
            </v:shape>
          </v:group>
          <v:group style="position:absolute;left:3523;top:1906;width:247;height:254" coordorigin="3523,1906" coordsize="247,254">
            <v:shape style="position:absolute;left:3523;top:1906;width:247;height:254" coordorigin="3523,1906" coordsize="247,254" path="m3658,1906l3598,1924,3543,1983,3523,2048,3523,2054,3526,2072,3557,2125,3611,2150,3630,2158,3707,2145,3751,2082,3759,2063,3629,2063,3626,2062,3609,2054,3597,2040,3591,2024,3591,2005,3597,1984,3613,1976,3764,1976,3763,1970,3716,1919,3678,1908,3658,1906xe" filled="true" fillcolor="#eecae0" stroked="false">
              <v:path arrowok="t"/>
              <v:fill type="solid"/>
            </v:shape>
            <v:shape style="position:absolute;left:3523;top:1906;width:247;height:254" coordorigin="3523,1906" coordsize="247,254" path="m3764,1976l3613,1976,3636,1977,3650,1992,3661,2012,3666,2030,3663,2044,3645,2056,3629,2063,3759,2063,3764,2048,3768,2030,3770,2011,3768,1991,3764,1976xe" filled="true" fillcolor="#eecae0" stroked="false">
              <v:path arrowok="t"/>
              <v:fill type="solid"/>
            </v:shape>
          </v:group>
          <v:group style="position:absolute;left:3589;top:1972;width:79;height:92" coordorigin="3589,1972" coordsize="79,92">
            <v:shape style="position:absolute;left:3589;top:1972;width:79;height:92" coordorigin="3589,1972" coordsize="79,92" path="m3618,1972l3602,1982,3589,2005,3590,2024,3597,2041,3610,2054,3629,2063,3636,2060,3652,2050,3668,2030,3662,2012,3650,1993,3634,1978,3618,197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45.424896pt;margin-top:93.580261pt;width:15.1pt;height:15.55pt;mso-position-horizontal-relative:page;mso-position-vertical-relative:page;z-index:-65440" coordorigin="8908,1872" coordsize="302,311">
          <v:group style="position:absolute;left:8908;top:1872;width:302;height:311" coordorigin="8908,1872" coordsize="302,311">
            <v:shape style="position:absolute;left:8908;top:1872;width:302;height:311" coordorigin="8908,1872" coordsize="302,311" path="m9069,1872l9011,1888,8953,1941,8918,1994,8908,2049,8911,2068,8949,2138,9003,2165,9022,2173,9041,2181,9050,2182,9070,2182,9090,2180,9159,2138,9194,2075,9198,2065,9039,2065,9032,2062,9016,2053,9003,2041,8995,2025,8992,2008,8994,1988,9001,1967,9018,1956,9040,1953,9203,1953,9199,1939,9147,1889,9089,1872,9069,1872xe" filled="true" fillcolor="#000000" stroked="false">
              <v:path arrowok="t"/>
              <v:fill type="solid"/>
            </v:shape>
            <v:shape style="position:absolute;left:8908;top:1872;width:302;height:311" coordorigin="8908,1872" coordsize="302,311" path="m9203,1953l9040,1953,9052,1963,9064,1978,9074,1996,9080,2015,9081,2033,9074,2047,9055,2058,9039,2065,9198,2065,9201,2059,9205,2041,9209,2023,9210,2003,9209,1983,9205,1962,9203,1953xe" filled="true" fillcolor="#000000" stroked="false">
              <v:path arrowok="t"/>
              <v:fill type="solid"/>
            </v:shape>
          </v:group>
          <v:group style="position:absolute;left:8934;top:1906;width:247;height:254" coordorigin="8934,1906" coordsize="247,254">
            <v:shape style="position:absolute;left:8934;top:1906;width:247;height:254" coordorigin="8934,1906" coordsize="247,254" path="m9069,1906l9009,1924,8954,1983,8935,2048,8934,2054,8937,2072,8968,2125,9023,2150,9042,2158,9118,2145,9162,2083,9171,2063,9040,2063,9038,2062,9021,2054,9009,2040,9003,2024,9003,2005,9009,1984,9025,1976,9176,1976,9175,1970,9127,1919,9090,1908,9069,1906xe" filled="true" fillcolor="#eecae0" stroked="false">
              <v:path arrowok="t"/>
              <v:fill type="solid"/>
            </v:shape>
            <v:shape style="position:absolute;left:8934;top:1906;width:247;height:254" coordorigin="8934,1906" coordsize="247,254" path="m9176,1976l9025,1976,9048,1977,9062,1992,9073,2012,9078,2030,9075,2044,9056,2056,9040,2063,9171,2063,9176,2048,9180,2030,9181,2011,9180,1991,9176,1976xe" filled="true" fillcolor="#eecae0" stroked="false">
              <v:path arrowok="t"/>
              <v:fill type="solid"/>
            </v:shape>
          </v:group>
          <v:group style="position:absolute;left:9001;top:1972;width:79;height:92" coordorigin="9001,1972" coordsize="79,92">
            <v:shape style="position:absolute;left:9001;top:1972;width:79;height:92" coordorigin="9001,1972" coordsize="79,92" path="m9029,1972l9014,1982,9001,2005,9001,2024,9008,2041,9021,2054,9040,2063,9047,2060,9063,2050,9080,2030,9073,2012,9061,1993,9046,1978,9029,197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42.620407pt;margin-top:93.701355pt;width:15.1pt;height:15.55pt;mso-position-horizontal-relative:page;mso-position-vertical-relative:page;z-index:-65416" coordorigin="4852,1874" coordsize="302,311">
          <v:group style="position:absolute;left:4852;top:1874;width:302;height:311" coordorigin="4852,1874" coordsize="302,311">
            <v:shape style="position:absolute;left:4852;top:1874;width:302;height:311" coordorigin="4852,1874" coordsize="302,311" path="m5013,1874l4955,1891,4897,1943,4862,1997,4852,2052,4854,2071,4893,2141,4947,2168,4966,2175,4985,2183,4994,2184,5014,2185,5034,2183,5103,2140,5138,2078,5142,2067,4983,2067,4976,2065,4960,2056,4947,2043,4939,2028,4936,2010,4938,1990,4945,1969,4962,1959,4984,1956,5147,1956,5143,1942,5091,1891,5033,1874,5013,1874xe" filled="true" fillcolor="#000000" stroked="false">
              <v:path arrowok="t"/>
              <v:fill type="solid"/>
            </v:shape>
            <v:shape style="position:absolute;left:4852;top:1874;width:302;height:311" coordorigin="4852,1874" coordsize="302,311" path="m5147,1956l4984,1956,4996,1965,5008,1980,5018,1998,5024,2018,5025,2036,5018,2050,4998,2060,4983,2067,5142,2067,5145,2061,5149,2043,5152,2025,5154,2006,5153,1986,5149,1964,5147,1956xe" filled="true" fillcolor="#000000" stroked="false">
              <v:path arrowok="t"/>
              <v:fill type="solid"/>
            </v:shape>
          </v:group>
          <v:group style="position:absolute;left:4878;top:1909;width:247;height:254" coordorigin="4878,1909" coordsize="247,254">
            <v:shape style="position:absolute;left:4878;top:1909;width:247;height:254" coordorigin="4878,1909" coordsize="247,254" path="m5013,1909l4953,1927,4898,1985,4878,2051,4878,2056,4881,2074,4912,2127,4967,2153,4986,2161,5062,2147,5106,2085,5115,2066,4984,2066,4982,2065,4964,2056,4953,2043,4947,2026,4947,2007,4953,1986,4968,1978,5120,1978,5119,1973,5071,1922,5034,1910,5013,1909xe" filled="true" fillcolor="#eecae0" stroked="false">
              <v:path arrowok="t"/>
              <v:fill type="solid"/>
            </v:shape>
            <v:shape style="position:absolute;left:4878;top:1909;width:247;height:254" coordorigin="4878,1909" coordsize="247,254" path="m5120,1978l4968,1978,4992,1979,5005,1995,5016,2014,5022,2033,5019,2046,5000,2058,4984,2066,5115,2066,5120,2051,5124,2032,5125,2014,5124,1994,5120,1978xe" filled="true" fillcolor="#eecae0" stroked="false">
              <v:path arrowok="t"/>
              <v:fill type="solid"/>
            </v:shape>
          </v:group>
          <v:group style="position:absolute;left:4945;top:1974;width:79;height:92" coordorigin="4945,1974" coordsize="79,92">
            <v:shape style="position:absolute;left:4945;top:1974;width:79;height:92" coordorigin="4945,1974" coordsize="79,92" path="m4973,1974l4958,1984,4945,2008,4945,2026,4952,2043,4965,2057,4984,2066,4991,2062,5007,2053,5023,2033,5017,2015,5005,1996,4990,1981,4973,197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13.200623pt;margin-top:93.701355pt;width:15.1pt;height:15.55pt;mso-position-horizontal-relative:page;mso-position-vertical-relative:page;z-index:-65392" coordorigin="10264,1874" coordsize="302,311">
          <v:group style="position:absolute;left:10264;top:1874;width:302;height:311" coordorigin="10264,1874" coordsize="302,311">
            <v:shape style="position:absolute;left:10264;top:1874;width:302;height:311" coordorigin="10264,1874" coordsize="302,311" path="m10424,1874l10366,1891,10308,1943,10274,1997,10264,2052,10266,2071,10305,2141,10358,2168,10378,2175,10396,2183,10405,2184,10425,2185,10445,2183,10514,2140,10550,2078,10554,2067,10395,2067,10388,2065,10371,2056,10359,2043,10350,2028,10347,2010,10349,1990,10356,1969,10373,1959,10395,1956,10559,1956,10555,1942,10502,1891,10445,1874,10424,1874xe" filled="true" fillcolor="#000000" stroked="false">
              <v:path arrowok="t"/>
              <v:fill type="solid"/>
            </v:shape>
            <v:shape style="position:absolute;left:10264;top:1874;width:302;height:311" coordorigin="10264,1874" coordsize="302,311" path="m10559,1956l10395,1956,10408,1965,10420,1980,10430,1998,10436,2018,10436,2036,10429,2050,10410,2060,10395,2067,10554,2067,10556,2061,10561,2043,10564,2025,10565,2006,10564,1986,10561,1964,10559,1956xe" filled="true" fillcolor="#000000" stroked="false">
              <v:path arrowok="t"/>
              <v:fill type="solid"/>
            </v:shape>
          </v:group>
          <v:group style="position:absolute;left:10290;top:1909;width:247;height:254" coordorigin="10290,1909" coordsize="247,254">
            <v:shape style="position:absolute;left:10290;top:1909;width:247;height:254" coordorigin="10290,1909" coordsize="247,254" path="m10425,1909l10365,1927,10310,1985,10290,2051,10290,2056,10293,2074,10324,2127,10379,2153,10397,2161,10474,2147,10518,2085,10526,2066,10396,2066,10393,2065,10376,2056,10364,2043,10358,2026,10358,2007,10365,1986,10380,1978,10532,1978,10530,1973,10483,1922,10445,1910,10425,1909xe" filled="true" fillcolor="#eecae0" stroked="false">
              <v:path arrowok="t"/>
              <v:fill type="solid"/>
            </v:shape>
            <v:shape style="position:absolute;left:10290;top:1909;width:247;height:254" coordorigin="10290,1909" coordsize="247,254" path="m10532,1978l10380,1978,10404,1979,10417,1995,10428,2014,10434,2033,10431,2046,10412,2058,10396,2066,10526,2066,10532,2051,10535,2032,10537,2014,10535,1994,10532,1978xe" filled="true" fillcolor="#eecae0" stroked="false">
              <v:path arrowok="t"/>
              <v:fill type="solid"/>
            </v:shape>
          </v:group>
          <v:group style="position:absolute;left:10356;top:1974;width:79;height:92" coordorigin="10356,1974" coordsize="79,92">
            <v:shape style="position:absolute;left:10356;top:1974;width:79;height:92" coordorigin="10356,1974" coordsize="79,92" path="m10385,1974l10369,1984,10356,2008,10357,2026,10364,2043,10377,2057,10396,2066,10403,2062,10419,2053,10435,2033,10429,2015,10417,1996,10401,1981,10385,197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52.9104pt;margin-top:93.804626pt;width:16.1500pt;height:14.5pt;mso-position-horizontal-relative:page;mso-position-vertical-relative:page;z-index:-65368" coordorigin="3058,1876" coordsize="323,290">
          <v:group style="position:absolute;left:3058;top:1876;width:323;height:290" coordorigin="3058,1876" coordsize="323,290">
            <v:shape style="position:absolute;left:3058;top:1876;width:323;height:290" coordorigin="3058,1876" coordsize="323,290" path="m3235,1876l3174,1882,3114,1905,3073,1952,3058,2017,3058,2018,3063,2037,3070,2055,3078,2074,3087,2093,3095,2112,3148,2156,3185,2165,3206,2164,3264,2149,3334,2109,3374,2054,3379,2039,3210,2039,3190,2033,3174,2027,3169,2017,3165,2000,3165,1983,3171,1967,3182,1953,3198,1940,3219,1931,3352,1931,3350,1927,3289,1884,3253,1877,3235,1876xe" filled="true" fillcolor="#000000" stroked="false">
              <v:path arrowok="t"/>
              <v:fill type="solid"/>
            </v:shape>
            <v:shape style="position:absolute;left:3058;top:1876;width:323;height:290" coordorigin="3058,1876" coordsize="323,290" path="m3352,1931l3219,1931,3237,1938,3254,1955,3240,2017,3210,2039,3379,2039,3379,2037,3381,2018,3380,1999,3376,1980,3370,1961,3361,1944,3352,1931xe" filled="true" fillcolor="#000000" stroked="false">
              <v:path arrowok="t"/>
              <v:fill type="solid"/>
            </v:shape>
          </v:group>
          <v:group style="position:absolute;left:3082;top:1904;width:264;height:236" coordorigin="3082,1904" coordsize="264,236">
            <v:shape style="position:absolute;left:3082;top:1904;width:264;height:236" coordorigin="3082,1904" coordsize="264,236" path="m3226,1904l3165,1911,3112,1941,3083,1997,3082,2021,3087,2040,3094,2059,3103,2078,3111,2097,3166,2136,3186,2139,3208,2137,3282,2110,3328,2066,3343,2037,3214,2037,3192,2033,3176,2027,3174,2024,3168,2006,3169,1989,3176,1973,3189,1959,3207,1948,3321,1948,3313,1938,3299,1925,3282,1915,3263,1909,3245,1905,3226,1904xe" filled="true" fillcolor="#c01c7b" stroked="false">
              <v:path arrowok="t"/>
              <v:fill type="solid"/>
            </v:shape>
            <v:shape style="position:absolute;left:3082;top:1904;width:264;height:236" coordorigin="3082,1904" coordsize="264,236" path="m3321,1948l3207,1948,3224,1952,3241,1967,3241,1988,3236,2010,3226,2029,3214,2037,3343,2037,3345,2027,3345,2008,3341,1989,3335,1971,3325,1953,3321,1948xe" filled="true" fillcolor="#c01c7b" stroked="false">
              <v:path arrowok="t"/>
              <v:fill type="solid"/>
            </v:shape>
          </v:group>
          <v:group style="position:absolute;left:3169;top:1951;width:71;height:87" coordorigin="3169,1951" coordsize="71,87">
            <v:shape style="position:absolute;left:3169;top:1951;width:71;height:87" coordorigin="3169,1951" coordsize="71,87" path="m3210,1951l3186,1960,3175,1973,3169,1990,3169,2008,3176,2027,3179,2028,3197,2034,3219,2037,3228,2029,3235,2012,3239,1990,3237,1969,3228,1952,3210,1951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23.490692pt;margin-top:93.804626pt;width:16.1500pt;height:14.5pt;mso-position-horizontal-relative:page;mso-position-vertical-relative:page;z-index:-65344" coordorigin="8470,1876" coordsize="323,290">
          <v:group style="position:absolute;left:8470;top:1876;width:323;height:290" coordorigin="8470,1876" coordsize="323,290">
            <v:shape style="position:absolute;left:8470;top:1876;width:323;height:290" coordorigin="8470,1876" coordsize="323,290" path="m8646,1876l8585,1882,8526,1905,8484,1952,8470,2017,8470,2018,8475,2037,8482,2055,8490,2074,8499,2093,8506,2112,8559,2156,8597,2165,8618,2164,8676,2149,8745,2109,8786,2054,8790,2039,8622,2039,8602,2033,8586,2027,8581,2017,8576,2000,8577,1983,8583,1967,8594,1953,8610,1940,8631,1931,8764,1931,8761,1927,8700,1884,8665,1877,8646,1876xe" filled="true" fillcolor="#000000" stroked="false">
              <v:path arrowok="t"/>
              <v:fill type="solid"/>
            </v:shape>
            <v:shape style="position:absolute;left:8470;top:1876;width:323;height:290" coordorigin="8470,1876" coordsize="323,290" path="m8764,1931l8631,1931,8649,1938,8665,1955,8651,2017,8622,2039,8790,2039,8791,2037,8793,2018,8792,1999,8788,1980,8781,1961,8772,1944,8764,1931xe" filled="true" fillcolor="#000000" stroked="false">
              <v:path arrowok="t"/>
              <v:fill type="solid"/>
            </v:shape>
          </v:group>
          <v:group style="position:absolute;left:8493;top:1904;width:264;height:236" coordorigin="8493,1904" coordsize="264,236">
            <v:shape style="position:absolute;left:8493;top:1904;width:264;height:236" coordorigin="8493,1904" coordsize="264,236" path="m8637,1904l8577,1911,8524,1941,8495,1997,8493,2021,8498,2040,8506,2059,8515,2078,8522,2097,8577,2136,8597,2139,8620,2137,8694,2110,8740,2066,8754,2037,8625,2037,8604,2033,8588,2027,8586,2024,8580,2006,8581,1989,8587,1973,8600,1959,8618,1948,8733,1948,8725,1938,8710,1925,8694,1915,8675,1909,8656,1905,8637,1904xe" filled="true" fillcolor="#c01c7b" stroked="false">
              <v:path arrowok="t"/>
              <v:fill type="solid"/>
            </v:shape>
            <v:shape style="position:absolute;left:8493;top:1904;width:264;height:236" coordorigin="8493,1904" coordsize="264,236" path="m8733,1948l8618,1948,8636,1952,8653,1967,8653,1988,8647,2010,8638,2029,8625,2037,8754,2037,8756,2027,8756,2008,8753,1989,8746,1971,8737,1953,8733,1948xe" filled="true" fillcolor="#c01c7b" stroked="false">
              <v:path arrowok="t"/>
              <v:fill type="solid"/>
            </v:shape>
          </v:group>
          <v:group style="position:absolute;left:8580;top:1951;width:71;height:87" coordorigin="8580,1951" coordsize="71,87">
            <v:shape style="position:absolute;left:8580;top:1951;width:71;height:87" coordorigin="8580,1951" coordsize="71,87" path="m8622,1951l8598,1960,8586,1973,8580,1990,8580,2008,8588,2027,8591,2028,8609,2034,8630,2037,8640,2029,8647,2012,8650,1990,8649,1969,8639,1952,8622,1951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83.560059pt;margin-top:93.804626pt;width:11.75pt;height:14.5pt;mso-position-horizontal-relative:page;mso-position-vertical-relative:page;z-index:-65320" coordorigin="11671,1876" coordsize="235,290">
          <v:group style="position:absolute;left:11671;top:1876;width:235;height:290" coordorigin="11671,1876" coordsize="235,290">
            <v:shape style="position:absolute;left:11671;top:1876;width:235;height:290" coordorigin="11671,1876" coordsize="235,290" path="m11848,1876l11787,1882,11727,1905,11686,1952,11671,2018,11676,2037,11683,2055,11691,2074,11700,2093,11708,2112,11761,2156,11798,2165,11819,2164,11877,2149,11906,2137,11906,2039,11823,2039,11803,2033,11787,2027,11782,2017,11778,2000,11778,1983,11784,1967,11795,1953,11811,1940,11832,1931,11906,1931,11906,1886,11902,1884,11884,1880,11866,1877,11848,1876xe" filled="true" fillcolor="#000000" stroked="false">
              <v:path arrowok="t"/>
              <v:fill type="solid"/>
            </v:shape>
            <v:shape style="position:absolute;left:11671;top:1876;width:235;height:290" coordorigin="11671,1876" coordsize="235,290" path="m11906,1931l11832,1931,11850,1938,11867,1955,11853,2017,11823,2039,11906,2039,11906,1931xe" filled="true" fillcolor="#000000" stroked="false">
              <v:path arrowok="t"/>
              <v:fill type="solid"/>
            </v:shape>
          </v:group>
          <v:group style="position:absolute;left:11695;top:1904;width:211;height:236" coordorigin="11695,1904" coordsize="211,236">
            <v:shape style="position:absolute;left:11695;top:1904;width:211;height:236" coordorigin="11695,1904" coordsize="211,236" path="m11839,1904l11778,1911,11725,1941,11696,1997,11695,2021,11700,2040,11707,2059,11716,2078,11724,2097,11779,2136,11799,2139,11821,2137,11895,2110,11906,2103,11906,2037,11827,2037,11805,2033,11789,2027,11787,2024,11782,2006,11782,1989,11789,1973,11802,1959,11820,1948,11906,1948,11906,1921,11895,1915,11876,1909,11858,1905,11839,1904xe" filled="true" fillcolor="#eecae0" stroked="false">
              <v:path arrowok="t"/>
              <v:fill type="solid"/>
            </v:shape>
            <v:shape style="position:absolute;left:11695;top:1904;width:211;height:236" coordorigin="11695,1904" coordsize="211,236" path="m11906,1948l11820,1948,11837,1952,11854,1967,11854,1988,11849,2010,11839,2029,11827,2037,11906,2037,11906,1948xe" filled="true" fillcolor="#eecae0" stroked="false">
              <v:path arrowok="t"/>
              <v:fill type="solid"/>
            </v:shape>
          </v:group>
          <v:group style="position:absolute;left:11782;top:1951;width:71;height:87" coordorigin="11782,1951" coordsize="71,87">
            <v:shape style="position:absolute;left:11782;top:1951;width:71;height:87" coordorigin="11782,1951" coordsize="71,87" path="m11823,1951l11799,1960,11788,1973,11782,1990,11782,2008,11789,2027,11792,2028,11810,2034,11832,2037,11841,2029,11848,2012,11852,1990,11850,1969,11841,1952,11823,1951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20.686127pt;margin-top:93.925728pt;width:16.1500pt;height:14.5pt;mso-position-horizontal-relative:page;mso-position-vertical-relative:page;z-index:-65296" coordorigin="4414,1879" coordsize="323,290">
          <v:group style="position:absolute;left:4414;top:1879;width:323;height:290" coordorigin="4414,1879" coordsize="323,290">
            <v:shape style="position:absolute;left:4414;top:1879;width:323;height:290" coordorigin="4414,1879" coordsize="323,290" path="m4590,1879l4529,1885,4469,1908,4428,1954,4414,2020,4414,2020,4418,2039,4425,2058,4434,2077,4443,2096,4450,2114,4503,2159,4540,2168,4562,2166,4620,2151,4689,2111,4730,2056,4734,2041,4566,2041,4545,2035,4530,2030,4525,2020,4520,2002,4521,1985,4527,1969,4538,1955,4554,1943,4575,1933,4708,1933,4705,1930,4644,1887,4609,1879,4590,1879xe" filled="true" fillcolor="#000000" stroked="false">
              <v:path arrowok="t"/>
              <v:fill type="solid"/>
            </v:shape>
            <v:shape style="position:absolute;left:4414;top:1879;width:323;height:290" coordorigin="4414,1879" coordsize="323,290" path="m4708,1933l4575,1933,4593,1940,4609,1958,4595,2020,4566,2041,4734,2041,4735,2039,4737,2020,4735,2001,4731,1982,4725,1964,4716,1946,4708,1933xe" filled="true" fillcolor="#000000" stroked="false">
              <v:path arrowok="t"/>
              <v:fill type="solid"/>
            </v:shape>
          </v:group>
          <v:group style="position:absolute;left:4437;top:1906;width:264;height:236" coordorigin="4437,1906" coordsize="264,236">
            <v:shape style="position:absolute;left:4437;top:1906;width:264;height:236" coordorigin="4437,1906" coordsize="264,236" path="m4581,1906l4521,1913,4468,1943,4439,1999,4437,2023,4442,2042,4450,2061,4459,2080,4466,2099,4521,2138,4541,2141,4564,2139,4638,2113,4684,2069,4698,2040,4569,2040,4548,2035,4531,2030,4530,2027,4524,2009,4525,1991,4531,1975,4544,1961,4562,1951,4677,1951,4668,1940,4654,1927,4638,1918,4619,1911,4600,1907,4581,1906xe" filled="true" fillcolor="#c01c7b" stroked="false">
              <v:path arrowok="t"/>
              <v:fill type="solid"/>
            </v:shape>
            <v:shape style="position:absolute;left:4437;top:1906;width:264;height:236" coordorigin="4437,1906" coordsize="264,236" path="m4677,1951l4562,1951,4580,1954,4597,1970,4597,1990,4591,2013,4582,2032,4569,2040,4698,2040,4700,2030,4700,2011,4697,1992,4690,1973,4681,1956,4677,1951xe" filled="true" fillcolor="#c01c7b" stroked="false">
              <v:path arrowok="t"/>
              <v:fill type="solid"/>
            </v:shape>
          </v:group>
          <v:group style="position:absolute;left:4524;top:1954;width:71;height:87" coordorigin="4524,1954" coordsize="71,87">
            <v:shape style="position:absolute;left:4524;top:1954;width:71;height:87" coordorigin="4524,1954" coordsize="71,87" path="m4566,1954l4542,1962,4530,1976,4524,1992,4524,2011,4531,2030,4535,2031,4552,2037,4574,2040,4584,2032,4591,2015,4594,1993,4592,1971,4583,1955,4566,195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91.266388pt;margin-top:93.925735pt;width:16.1500pt;height:14.5pt;mso-position-horizontal-relative:page;mso-position-vertical-relative:page;z-index:-65272" coordorigin="9825,1879" coordsize="323,290">
          <v:group style="position:absolute;left:9825;top:1879;width:323;height:290" coordorigin="9825,1879" coordsize="323,290">
            <v:shape style="position:absolute;left:9825;top:1879;width:323;height:290" coordorigin="9825,1879" coordsize="323,290" path="m10002,1879l9941,1885,9881,1908,9840,1954,9825,2020,9825,2020,9830,2039,9837,2058,9845,2077,9854,2096,9862,2114,9915,2159,9952,2168,9973,2166,10031,2151,10101,2111,10142,2056,10146,2041,9977,2041,9957,2035,9941,2030,9936,2020,9932,2002,9933,1985,9938,1969,9949,1955,9965,1943,9986,1933,10119,1933,10117,1930,10056,1887,10020,1879,10002,1879xe" filled="true" fillcolor="#000000" stroked="false">
              <v:path arrowok="t"/>
              <v:fill type="solid"/>
            </v:shape>
            <v:shape style="position:absolute;left:9825;top:1879;width:323;height:290" coordorigin="9825,1879" coordsize="323,290" path="m10119,1933l9986,1933,10005,1940,10021,1958,10007,2020,9977,2041,10146,2041,10146,2039,10148,2020,10147,2001,10143,1982,10137,1964,10128,1946,10119,1933xe" filled="true" fillcolor="#000000" stroked="false">
              <v:path arrowok="t"/>
              <v:fill type="solid"/>
            </v:shape>
          </v:group>
          <v:group style="position:absolute;left:9849;top:1906;width:264;height:236" coordorigin="9849,1906" coordsize="264,236">
            <v:shape style="position:absolute;left:9849;top:1906;width:264;height:236" coordorigin="9849,1906" coordsize="264,236" path="m9993,1906l9933,1913,9879,1943,9850,1999,9849,2023,9854,2042,9862,2061,9870,2080,9878,2099,9933,2138,9953,2141,9976,2139,10049,2113,10096,2069,10110,2040,9981,2040,9960,2035,9943,2030,9942,2027,9936,2009,9936,1991,9943,1975,9956,1961,9974,1951,10088,1951,10080,1940,10066,1927,10049,1918,10031,1911,10012,1907,9993,1906xe" filled="true" fillcolor="#c01c7b" stroked="false">
              <v:path arrowok="t"/>
              <v:fill type="solid"/>
            </v:shape>
            <v:shape style="position:absolute;left:9849;top:1906;width:264;height:236" coordorigin="9849,1906" coordsize="264,236" path="m10088,1951l9974,1951,9991,1954,10008,1970,10008,1990,10003,2013,9993,2032,9981,2040,10110,2040,10112,2030,10112,2011,10108,1992,10102,1973,10092,1956,10088,1951xe" filled="true" fillcolor="#c01c7b" stroked="false">
              <v:path arrowok="t"/>
              <v:fill type="solid"/>
            </v:shape>
          </v:group>
          <v:group style="position:absolute;left:9936;top:1954;width:71;height:87" coordorigin="9936,1954" coordsize="71,87">
            <v:shape style="position:absolute;left:9936;top:1954;width:71;height:87" coordorigin="9936,1954" coordsize="71,87" path="m9977,1954l9953,1962,9942,1976,9936,1992,9936,2011,9943,2030,9946,2031,9964,2037,9986,2040,9995,2032,10002,2015,10006,1993,10004,1971,9995,1955,9977,1954xe" filled="true" fillcolor="#000000" stroked="false">
              <v:path arrowok="t"/>
              <v:fill type="solid"/>
            </v:shape>
          </v:group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48.077866pt;margin-top:89.33374pt;width:14.25pt;height:16.1pt;mso-position-horizontal-relative:page;mso-position-vertical-relative:page;z-index:-65248" coordorigin="4962,1787" coordsize="285,322">
          <v:group style="position:absolute;left:4962;top:1787;width:285;height:322" coordorigin="4962,1787" coordsize="285,322">
            <v:shape style="position:absolute;left:4962;top:1787;width:285;height:322" coordorigin="4962,1787" coordsize="285,322" path="m5109,1787l5037,1805,4990,1844,4963,1916,4962,1935,4962,1958,4970,2021,5004,2073,5062,2104,5087,2108,5106,2105,5125,2100,5164,2088,5183,2082,5230,2037,5245,2000,5083,2000,5065,1999,5049,1993,5034,1981,5023,1965,5015,1945,5020,1925,5032,1910,5047,1907,5235,1907,5233,1900,5207,1846,5159,1800,5127,1788,5109,1787xe" filled="true" fillcolor="#000000" stroked="false">
              <v:path arrowok="t"/>
              <v:fill type="solid"/>
            </v:shape>
            <v:shape style="position:absolute;left:4962;top:1787;width:285;height:322" coordorigin="4962,1787" coordsize="285,322" path="m5235,1907l5047,1907,5066,1910,5087,1917,5105,1928,5118,1942,5122,1958,5114,1979,5107,1994,5102,1996,5083,2000,5245,2000,5246,1981,5246,1979,5244,1960,5241,1940,5238,1920,5235,1907xe" filled="true" fillcolor="#000000" stroked="false">
              <v:path arrowok="t"/>
              <v:fill type="solid"/>
            </v:shape>
          </v:group>
          <v:group style="position:absolute;left:4988;top:1823;width:232;height:263" coordorigin="4988,1823" coordsize="232,263">
            <v:shape style="position:absolute;left:4988;top:1823;width:232;height:263" coordorigin="4988,1823" coordsize="232,263" path="m5114,1823l5043,1843,4999,1890,4988,1947,4988,1968,5002,2028,5046,2073,5092,2085,5111,2082,5130,2076,5150,2070,5169,2064,5213,2017,5219,1997,5087,1997,5069,1995,5053,1987,5041,1973,5032,1953,5037,1936,5055,1921,5211,1921,5209,1916,5181,1862,5130,1826,5114,1823xe" filled="true" fillcolor="#fcb325" stroked="false">
              <v:path arrowok="t"/>
              <v:fill type="solid"/>
            </v:shape>
            <v:shape style="position:absolute;left:4988;top:1823;width:232;height:263" coordorigin="4988,1823" coordsize="232,263" path="m5211,1921l5055,1921,5075,1923,5097,1931,5114,1942,5121,1955,5115,1976,5107,1992,5106,1993,5087,1997,5219,1997,5220,1974,5218,1954,5214,1935,5211,1921xe" filled="true" fillcolor="#fcb325" stroked="false">
              <v:path arrowok="t"/>
              <v:fill type="solid"/>
            </v:shape>
          </v:group>
          <v:group style="position:absolute;left:5035;top:1925;width:87;height:73" coordorigin="5035,1925" coordsize="87,73">
            <v:shape style="position:absolute;left:5035;top:1925;width:87;height:73" coordorigin="5035,1925" coordsize="87,73" path="m5055,1925l5038,1932,5035,1949,5040,1974,5053,1987,5069,1995,5087,1997,5107,1992,5108,1989,5116,1972,5121,1950,5114,1940,5098,1931,5076,1925,5055,1925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5.273361pt;margin-top:89.454842pt;width:14.25pt;height:16.1pt;mso-position-horizontal-relative:page;mso-position-vertical-relative:page;z-index:-65224" coordorigin="905,1789" coordsize="285,322">
          <v:group style="position:absolute;left:905;top:1789;width:285;height:322" coordorigin="905,1789" coordsize="285,322">
            <v:shape style="position:absolute;left:905;top:1789;width:285;height:322" coordorigin="905,1789" coordsize="285,322" path="m1053,1789l981,1808,934,1847,907,1918,905,1937,906,1961,914,2023,948,2075,1006,2107,1030,2111,1049,2108,1069,2103,1107,2090,1127,2084,1174,2040,1189,2003,1027,2003,1009,2002,992,1995,978,1984,967,1968,959,1947,964,1928,976,1912,991,1909,1178,1909,1177,1903,1151,1848,1103,1802,1071,1791,1053,1789xe" filled="true" fillcolor="#000000" stroked="false">
              <v:path arrowok="t"/>
              <v:fill type="solid"/>
            </v:shape>
            <v:shape style="position:absolute;left:905;top:1789;width:285;height:322" coordorigin="905,1789" coordsize="285,322" path="m1178,1909l991,1909,1010,1912,1031,1920,1049,1931,1062,1945,1066,1961,1058,1981,1051,1996,1046,1998,1027,2003,1189,2003,1190,1984,1190,1981,1188,1962,1185,1942,1182,1922,1178,1909xe" filled="true" fillcolor="#000000" stroked="false">
              <v:path arrowok="t"/>
              <v:fill type="solid"/>
            </v:shape>
          </v:group>
          <v:group style="position:absolute;left:932;top:1825;width:232;height:263" coordorigin="932,1825" coordsize="232,263">
            <v:shape style="position:absolute;left:932;top:1825;width:232;height:263" coordorigin="932,1825" coordsize="232,263" path="m1057,1825l987,1846,943,1892,932,1950,932,1970,946,2031,990,2075,1036,2088,1055,2084,1074,2079,1094,2072,1113,2066,1157,2019,1163,2000,1031,2000,1013,1998,997,1989,985,1975,976,1956,981,1939,999,1923,1155,1923,1153,1918,1125,1865,1074,1828,1057,1825xe" filled="true" fillcolor="#fcb325" stroked="false">
              <v:path arrowok="t"/>
              <v:fill type="solid"/>
            </v:shape>
            <v:shape style="position:absolute;left:932;top:1825;width:232;height:263" coordorigin="932,1825" coordsize="232,263" path="m1155,1923l999,1923,1019,1926,1041,1933,1058,1945,1065,1957,1059,1978,1051,1995,1050,1995,1031,2000,1163,2000,1164,1977,1161,1957,1158,1937,1155,1923xe" filled="true" fillcolor="#fcb325" stroked="false">
              <v:path arrowok="t"/>
              <v:fill type="solid"/>
            </v:shape>
          </v:group>
          <v:group style="position:absolute;left:979;top:1927;width:87;height:73" coordorigin="979,1927" coordsize="87,73">
            <v:shape style="position:absolute;left:979;top:1927;width:87;height:73" coordorigin="979,1927" coordsize="87,73" path="m999,1927l982,1934,979,1952,984,1976,997,1990,1013,1998,1031,2000,1051,1995,1052,1992,1060,1974,1065,1952,1058,1942,1042,1934,1020,1928,999,1927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15.853577pt;margin-top:89.454842pt;width:14.25pt;height:16.1pt;mso-position-horizontal-relative:page;mso-position-vertical-relative:page;z-index:-65200" coordorigin="6317,1789" coordsize="285,322">
          <v:group style="position:absolute;left:6317;top:1789;width:285;height:322" coordorigin="6317,1789" coordsize="285,322">
            <v:shape style="position:absolute;left:6317;top:1789;width:285;height:322" coordorigin="6317,1789" coordsize="285,322" path="m6465,1789l6392,1808,6346,1847,6319,1918,6317,1937,6317,1961,6326,2023,6360,2075,6418,2107,6442,2111,6461,2108,6480,2103,6519,2090,6538,2084,6586,2040,6601,2003,6438,2003,6420,2002,6404,1995,6390,1984,6378,1968,6370,1947,6375,1928,6388,1912,6402,1909,6590,1909,6588,1903,6563,1848,6515,1802,6483,1791,6465,1789xe" filled="true" fillcolor="#000000" stroked="false">
              <v:path arrowok="t"/>
              <v:fill type="solid"/>
            </v:shape>
            <v:shape style="position:absolute;left:6317;top:1789;width:285;height:322" coordorigin="6317,1789" coordsize="285,322" path="m6590,1909l6402,1909,6422,1912,6442,1920,6461,1931,6474,1945,6478,1961,6470,1981,6462,1996,6457,1998,6438,2003,6601,2003,6602,1984,6602,1981,6600,1962,6597,1942,6593,1922,6590,1909xe" filled="true" fillcolor="#000000" stroked="false">
              <v:path arrowok="t"/>
              <v:fill type="solid"/>
            </v:shape>
          </v:group>
          <v:group style="position:absolute;left:6344;top:1825;width:232;height:263" coordorigin="6344,1825" coordsize="232,263">
            <v:shape style="position:absolute;left:6344;top:1825;width:232;height:263" coordorigin="6344,1825" coordsize="232,263" path="m6469,1825l6398,1846,6355,1892,6344,1950,6344,1970,6358,2031,6402,2075,6448,2088,6467,2084,6486,2079,6505,2072,6525,2066,6569,2019,6575,2000,6442,2000,6424,1998,6409,1989,6396,1975,6387,1956,6393,1939,6410,1923,6566,1923,6565,1918,6536,1865,6486,1828,6469,1825xe" filled="true" fillcolor="#fcb325" stroked="false">
              <v:path arrowok="t"/>
              <v:fill type="solid"/>
            </v:shape>
            <v:shape style="position:absolute;left:6344;top:1825;width:232;height:263" coordorigin="6344,1825" coordsize="232,263" path="m6566,1923l6410,1923,6431,1926,6453,1933,6470,1945,6477,1957,6470,1978,6463,1995,6461,1995,6442,2000,6575,2000,6575,1977,6573,1957,6570,1937,6566,1923xe" filled="true" fillcolor="#fcb325" stroked="false">
              <v:path arrowok="t"/>
              <v:fill type="solid"/>
            </v:shape>
          </v:group>
          <v:group style="position:absolute;left:6390;top:1927;width:87;height:73" coordorigin="6390,1927" coordsize="87,73">
            <v:shape style="position:absolute;left:6390;top:1927;width:87;height:73" coordorigin="6390,1927" coordsize="87,73" path="m6411,1927l6394,1934,6390,1952,6396,1976,6408,1990,6424,1998,6443,2000,6463,1995,6464,1992,6472,1974,6477,1952,6470,1942,6453,1934,6432,1928,6411,1927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14.411064pt;margin-top:90.299141pt;width:14.25pt;height:16.1pt;mso-position-horizontal-relative:page;mso-position-vertical-relative:page;z-index:-65176" coordorigin="2288,1806" coordsize="285,322">
          <v:group style="position:absolute;left:2288;top:1806;width:285;height:322" coordorigin="2288,1806" coordsize="285,322">
            <v:shape style="position:absolute;left:2288;top:1806;width:285;height:322" coordorigin="2288,1806" coordsize="285,322" path="m2436,1806l2363,1825,2317,1864,2290,1935,2288,1954,2288,1978,2297,2040,2331,2092,2389,2124,2413,2127,2432,2125,2451,2120,2490,2107,2510,2101,2557,2057,2572,2020,2409,2020,2391,2018,2375,2012,2361,2001,2350,1985,2341,1964,2346,1945,2359,1929,2373,1926,2561,1926,2560,1920,2534,1865,2486,1819,2454,1808,2436,1806xe" filled="true" fillcolor="#000000" stroked="false">
              <v:path arrowok="t"/>
              <v:fill type="solid"/>
            </v:shape>
            <v:shape style="position:absolute;left:2288;top:1806;width:285;height:322" coordorigin="2288,1806" coordsize="285,322" path="m2561,1926l2373,1926,2393,1929,2413,1937,2432,1948,2445,1962,2449,1978,2441,1998,2434,2013,2429,2015,2409,2020,2572,2020,2573,2001,2573,1998,2571,1979,2568,1959,2564,1939,2561,1926xe" filled="true" fillcolor="#000000" stroked="false">
              <v:path arrowok="t"/>
              <v:fill type="solid"/>
            </v:shape>
          </v:group>
          <v:group style="position:absolute;left:2315;top:1842;width:232;height:263" coordorigin="2315,1842" coordsize="232,263">
            <v:shape style="position:absolute;left:2315;top:1842;width:232;height:263" coordorigin="2315,1842" coordsize="232,263" path="m2440,1842l2369,1863,2326,1909,2315,1967,2315,1987,2329,2047,2373,2092,2419,2105,2438,2101,2457,2096,2477,2089,2496,2083,2540,2036,2546,2017,2413,2017,2395,2014,2380,2006,2367,1992,2359,1973,2364,1956,2382,1940,2537,1940,2536,1935,2507,1881,2457,1845,2440,1842xe" filled="true" fillcolor="#fcb325" stroked="false">
              <v:path arrowok="t"/>
              <v:fill type="solid"/>
            </v:shape>
            <v:shape style="position:absolute;left:2315;top:1842;width:232;height:263" coordorigin="2315,1842" coordsize="232,263" path="m2537,1940l2382,1940,2402,1943,2424,1950,2441,1962,2448,1974,2441,1995,2434,2011,2433,2012,2413,2017,2546,2017,2547,1994,2544,1974,2541,1954,2537,1940xe" filled="true" fillcolor="#fcb325" stroked="false">
              <v:path arrowok="t"/>
              <v:fill type="solid"/>
            </v:shape>
          </v:group>
          <v:group style="position:absolute;left:2361;top:1944;width:87;height:73" coordorigin="2361,1944" coordsize="87,73">
            <v:shape style="position:absolute;left:2361;top:1944;width:87;height:73" coordorigin="2361,1944" coordsize="87,73" path="m2382,1944l2365,1951,2361,1969,2367,1993,2379,2007,2395,2015,2414,2017,2434,2011,2435,2009,2443,1991,2448,1969,2441,1959,2424,1950,2403,1945,2382,194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84.991272pt;margin-top:90.299141pt;width:14.25pt;height:16.1pt;mso-position-horizontal-relative:page;mso-position-vertical-relative:page;z-index:-65152" coordorigin="7700,1806" coordsize="285,322">
          <v:group style="position:absolute;left:7700;top:1806;width:285;height:322" coordorigin="7700,1806" coordsize="285,322">
            <v:shape style="position:absolute;left:7700;top:1806;width:285;height:322" coordorigin="7700,1806" coordsize="285,322" path="m7848,1806l7775,1825,7729,1864,7701,1935,7700,1954,7700,1978,7709,2040,7742,2092,7800,2124,7825,2127,7844,2125,7863,2120,7902,2107,7921,2101,7969,2057,7984,2020,7821,2020,7803,2018,7787,2012,7773,2001,7761,1985,7753,1964,7758,1945,7770,1929,7785,1926,7973,1926,7971,1920,7945,1865,7897,1819,7865,1808,7848,1806xe" filled="true" fillcolor="#000000" stroked="false">
              <v:path arrowok="t"/>
              <v:fill type="solid"/>
            </v:shape>
            <v:shape style="position:absolute;left:7700;top:1806;width:285;height:322" coordorigin="7700,1806" coordsize="285,322" path="m7973,1926l7785,1926,7804,1929,7825,1937,7843,1948,7856,1962,7861,1978,7853,1998,7845,2013,7840,2015,7821,2020,7984,2020,7984,2001,7984,1998,7982,1979,7980,1959,7976,1939,7973,1926xe" filled="true" fillcolor="#000000" stroked="false">
              <v:path arrowok="t"/>
              <v:fill type="solid"/>
            </v:shape>
          </v:group>
          <v:group style="position:absolute;left:7726;top:1842;width:232;height:263" coordorigin="7726,1842" coordsize="232,263">
            <v:shape style="position:absolute;left:7726;top:1842;width:232;height:263" coordorigin="7726,1842" coordsize="232,263" path="m7852,1842l7781,1863,7738,1909,7726,1967,7727,1987,7741,2047,7785,2092,7830,2105,7849,2101,7869,2096,7888,2089,7907,2083,7951,2036,7957,2017,7825,2017,7807,2014,7791,2006,7779,1992,7770,1973,7776,1956,7793,1940,7949,1940,7948,1935,7919,1881,7869,1845,7852,1842xe" filled="true" fillcolor="#fcb325" stroked="false">
              <v:path arrowok="t"/>
              <v:fill type="solid"/>
            </v:shape>
            <v:shape style="position:absolute;left:7726;top:1842;width:232;height:263" coordorigin="7726,1842" coordsize="232,263" path="m7949,1940l7793,1940,7814,1943,7835,1950,7853,1962,7860,1974,7853,1995,7845,2011,7844,2012,7825,2017,7957,2017,7958,1994,7956,1974,7952,1954,7949,1940xe" filled="true" fillcolor="#fcb325" stroked="false">
              <v:path arrowok="t"/>
              <v:fill type="solid"/>
            </v:shape>
          </v:group>
          <v:group style="position:absolute;left:7773;top:1944;width:87;height:73" coordorigin="7773,1944" coordsize="87,73">
            <v:shape style="position:absolute;left:7773;top:1944;width:87;height:73" coordorigin="7773,1944" coordsize="87,73" path="m7793,1944l7776,1951,7773,1969,7778,1993,7791,2007,7807,2015,7825,2017,7845,2011,7847,2009,7855,1991,7860,1969,7852,1959,7836,1950,7815,1945,7793,194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45.061890pt;margin-top:90.299141pt;width:14.25pt;height:16.1pt;mso-position-horizontal-relative:page;mso-position-vertical-relative:page;z-index:-65128" coordorigin="10901,1806" coordsize="285,322">
          <v:group style="position:absolute;left:10901;top:1806;width:285;height:322" coordorigin="10901,1806" coordsize="285,322">
            <v:shape style="position:absolute;left:10901;top:1806;width:285;height:322" coordorigin="10901,1806" coordsize="285,322" path="m11049,1806l10976,1825,10930,1864,10903,1935,10901,1954,10901,1978,10910,2040,10944,2092,11002,2124,11026,2127,11045,2125,11065,2120,11103,2107,11123,2101,11170,2057,11185,2020,11022,2020,11005,2018,10988,2012,10974,2001,10963,1985,10954,1964,10960,1945,10972,1929,10986,1926,11174,1926,11173,1920,11147,1865,11099,1819,11067,1808,11049,1806xe" filled="true" fillcolor="#000000" stroked="false">
              <v:path arrowok="t"/>
              <v:fill type="solid"/>
            </v:shape>
            <v:shape style="position:absolute;left:10901;top:1806;width:285;height:322" coordorigin="10901,1806" coordsize="285,322" path="m11174,1926l10986,1926,11006,1929,11026,1937,11045,1948,11058,1962,11062,1978,11054,1998,11047,2013,11042,2015,11022,2020,11185,2020,11186,2001,11186,1998,11184,1979,11181,1959,11177,1939,11174,1926xe" filled="true" fillcolor="#000000" stroked="false">
              <v:path arrowok="t"/>
              <v:fill type="solid"/>
            </v:shape>
          </v:group>
          <v:group style="position:absolute;left:10928;top:1842;width:232;height:263" coordorigin="10928,1842" coordsize="232,263">
            <v:shape style="position:absolute;left:10928;top:1842;width:232;height:263" coordorigin="10928,1842" coordsize="232,263" path="m11053,1842l10982,1863,10939,1909,10928,1967,10928,1987,10942,2047,10986,2092,11032,2105,11051,2101,11070,2096,11090,2089,11109,2083,11153,2036,11159,2017,11026,2017,11009,2014,10993,2006,10980,1992,10972,1973,10977,1956,10995,1940,11150,1940,11149,1935,11120,1881,11070,1845,11053,1842xe" filled="true" fillcolor="#c01c7b" stroked="false">
              <v:path arrowok="t"/>
              <v:fill type="solid"/>
            </v:shape>
            <v:shape style="position:absolute;left:10928;top:1842;width:232;height:263" coordorigin="10928,1842" coordsize="232,263" path="m11150,1940l10995,1940,11015,1943,11037,1950,11054,1962,11061,1974,11054,1995,11047,2011,11046,2012,11026,2017,11159,2017,11160,1994,11157,1974,11154,1954,11150,1940xe" filled="true" fillcolor="#c01c7b" stroked="false">
              <v:path arrowok="t"/>
              <v:fill type="solid"/>
            </v:shape>
          </v:group>
          <v:group style="position:absolute;left:10974;top:1944;width:87;height:73" coordorigin="10974,1944" coordsize="87,73">
            <v:shape style="position:absolute;left:10974;top:1944;width:87;height:73" coordorigin="10974,1944" coordsize="87,73" path="m10995,1944l10978,1951,10974,1969,10980,1993,10992,2007,11008,2015,11027,2017,11047,2011,11048,2009,11056,1991,11061,1969,11054,1959,11037,1950,11016,1945,10995,194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82.186768pt;margin-top:90.420242pt;width:14.25pt;height:16.1pt;mso-position-horizontal-relative:page;mso-position-vertical-relative:page;z-index:-65104" coordorigin="3644,1808" coordsize="285,322">
          <v:group style="position:absolute;left:3644;top:1808;width:285;height:322" coordorigin="3644,1808" coordsize="285,322">
            <v:shape style="position:absolute;left:3644;top:1808;width:285;height:322" coordorigin="3644,1808" coordsize="285,322" path="m3792,1808l3719,1827,3672,1866,3645,1937,3644,1957,3644,1980,3652,2042,3686,2095,3744,2126,3769,2130,3788,2127,3807,2122,3846,2109,3865,2104,3913,2059,3928,2022,3765,2022,3747,2021,3731,2014,3717,2003,3705,1987,3697,1967,3702,1947,3714,1931,3729,1929,3917,1929,3915,1922,3889,1867,3841,1822,3809,1810,3792,1808xe" filled="true" fillcolor="#000000" stroked="false">
              <v:path arrowok="t"/>
              <v:fill type="solid"/>
            </v:shape>
            <v:shape style="position:absolute;left:3644;top:1808;width:285;height:322" coordorigin="3644,1808" coordsize="285,322" path="m3917,1929l3729,1929,3748,1932,3769,1939,3787,1950,3800,1964,3804,1980,3796,2000,3789,2016,3784,2018,3765,2022,3928,2022,3928,2003,3928,2000,3926,1982,3924,1961,3920,1941,3917,1929xe" filled="true" fillcolor="#000000" stroked="false">
              <v:path arrowok="t"/>
              <v:fill type="solid"/>
            </v:shape>
          </v:group>
          <v:group style="position:absolute;left:3670;top:1845;width:232;height:263" coordorigin="3670,1845" coordsize="232,263">
            <v:shape style="position:absolute;left:3670;top:1845;width:232;height:263" coordorigin="3670,1845" coordsize="232,263" path="m3796,1845l3725,1865,3682,1912,3670,1969,3670,1989,3684,2050,3729,2094,3774,2107,3793,2104,3813,2098,3832,2092,3851,2086,3895,2038,3901,2019,3769,2019,3751,2017,3735,2009,3723,1994,3714,1975,3719,1958,3737,1943,3893,1943,3891,1937,3863,1884,3812,1847,3796,1845xe" filled="true" fillcolor="#fcb325" stroked="false">
              <v:path arrowok="t"/>
              <v:fill type="solid"/>
            </v:shape>
            <v:shape style="position:absolute;left:3670;top:1845;width:232;height:263" coordorigin="3670,1845" coordsize="232,263" path="m3893,1943l3737,1943,3757,1945,3779,1953,3797,1964,3803,1977,3797,1998,3789,2014,3788,2014,3769,2019,3901,2019,3902,1996,3900,1976,3896,1957,3893,1943xe" filled="true" fillcolor="#fcb325" stroked="false">
              <v:path arrowok="t"/>
              <v:fill type="solid"/>
            </v:shape>
          </v:group>
          <v:group style="position:absolute;left:3717;top:1947;width:87;height:73" coordorigin="3717,1947" coordsize="87,73">
            <v:shape style="position:absolute;left:3717;top:1947;width:87;height:73" coordorigin="3717,1947" coordsize="87,73" path="m3737,1947l3720,1954,3717,1971,3722,1996,3735,2009,3751,2017,3769,2019,3789,2014,3791,2011,3799,1994,3804,1972,3796,1962,3780,1953,3759,1947,3737,1947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52.766968pt;margin-top:90.420242pt;width:14.25pt;height:16.1pt;mso-position-horizontal-relative:page;mso-position-vertical-relative:page;z-index:-65080" coordorigin="9055,1808" coordsize="285,322">
          <v:group style="position:absolute;left:9055;top:1808;width:285;height:322" coordorigin="9055,1808" coordsize="285,322">
            <v:shape style="position:absolute;left:9055;top:1808;width:285;height:322" coordorigin="9055,1808" coordsize="285,322" path="m9203,1808l9130,1827,9084,1866,9057,1937,9055,1957,9055,1980,9064,2042,9098,2095,9156,2126,9180,2130,9199,2127,9219,2122,9257,2109,9277,2104,9324,2059,9339,2022,9177,2022,9159,2021,9142,2014,9128,2003,9117,1987,9109,1967,9114,1947,9126,1931,9141,1929,9328,1929,9327,1922,9301,1867,9253,1822,9221,1810,9203,1808xe" filled="true" fillcolor="#000000" stroked="false">
              <v:path arrowok="t"/>
              <v:fill type="solid"/>
            </v:shape>
            <v:shape style="position:absolute;left:9055;top:1808;width:285;height:322" coordorigin="9055,1808" coordsize="285,322" path="m9328,1929l9141,1929,9160,1932,9180,1939,9199,1950,9212,1964,9216,1980,9208,2000,9201,2016,9196,2018,9177,2022,9339,2022,9340,2003,9340,2000,9338,1982,9335,1961,9332,1941,9328,1929xe" filled="true" fillcolor="#000000" stroked="false">
              <v:path arrowok="t"/>
              <v:fill type="solid"/>
            </v:shape>
          </v:group>
          <v:group style="position:absolute;left:9082;top:1845;width:232;height:263" coordorigin="9082,1845" coordsize="232,263">
            <v:shape style="position:absolute;left:9082;top:1845;width:232;height:263" coordorigin="9082,1845" coordsize="232,263" path="m9207,1845l9136,1865,9093,1912,9082,1969,9082,1989,9096,2050,9140,2094,9186,2107,9205,2104,9224,2098,9244,2092,9263,2086,9307,2038,9313,2019,9180,2019,9163,2017,9147,2009,9134,1994,9126,1975,9131,1958,9149,1943,9304,1943,9303,1937,9275,1884,9224,1847,9207,1845xe" filled="true" fillcolor="#fcb325" stroked="false">
              <v:path arrowok="t"/>
              <v:fill type="solid"/>
            </v:shape>
            <v:shape style="position:absolute;left:9082;top:1845;width:232;height:263" coordorigin="9082,1845" coordsize="232,263" path="m9304,1943l9149,1943,9169,1945,9191,1953,9208,1964,9215,1977,9208,1998,9201,2014,9200,2014,9180,2019,9313,2019,9314,1996,9311,1976,9308,1957,9304,1943xe" filled="true" fillcolor="#fcb325" stroked="false">
              <v:path arrowok="t"/>
              <v:fill type="solid"/>
            </v:shape>
          </v:group>
          <v:group style="position:absolute;left:9129;top:1947;width:87;height:73" coordorigin="9129,1947" coordsize="87,73">
            <v:shape style="position:absolute;left:9129;top:1947;width:87;height:73" coordorigin="9129,1947" coordsize="87,73" path="m9149,1947l9132,1954,9129,1971,9134,1996,9147,2009,9162,2017,9181,2019,9201,2014,9202,2011,9210,1994,9215,1972,9208,1962,9191,1953,9170,1947,9149,1947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9.510405pt;margin-top:90.53756pt;width:15.1pt;height:15.55pt;mso-position-horizontal-relative:page;mso-position-vertical-relative:page;z-index:-65056" coordorigin="390,1811" coordsize="302,311">
          <v:group style="position:absolute;left:390;top:1811;width:302;height:311" coordorigin="390,1811" coordsize="302,311">
            <v:shape style="position:absolute;left:390;top:1811;width:302;height:311" coordorigin="390,1811" coordsize="302,311" path="m551,1811l492,1828,435,1880,400,1934,390,1988,392,2007,431,2078,485,2104,504,2112,523,2120,532,2121,552,2121,571,2120,640,2077,676,2015,680,2004,521,2004,514,2002,497,1993,485,1980,477,1965,473,1947,475,1927,483,1906,500,1895,521,1893,685,1893,681,1878,629,1828,571,1811,551,1811xe" filled="true" fillcolor="#000000" stroked="false">
              <v:path arrowok="t"/>
              <v:fill type="solid"/>
            </v:shape>
            <v:shape style="position:absolute;left:390;top:1811;width:302;height:311" coordorigin="390,1811" coordsize="302,311" path="m685,1893l521,1893,534,1902,546,1917,556,1935,562,1954,562,1972,555,1986,536,1997,521,2004,680,2004,682,1998,687,1980,690,1962,691,1943,690,1922,687,1901,685,1893xe" filled="true" fillcolor="#000000" stroked="false">
              <v:path arrowok="t"/>
              <v:fill type="solid"/>
            </v:shape>
          </v:group>
          <v:group style="position:absolute;left:416;top:1845;width:247;height:254" coordorigin="416,1845" coordsize="247,254">
            <v:shape style="position:absolute;left:416;top:1845;width:247;height:254" coordorigin="416,1845" coordsize="247,254" path="m551,1845l491,1863,436,1922,416,1987,416,1993,419,2011,450,2064,505,2089,524,2098,600,2084,644,2022,653,2003,522,2003,519,2002,502,1993,490,1980,484,1963,484,1944,491,1923,506,1915,658,1915,657,1910,609,1858,572,1847,551,1845xe" filled="true" fillcolor="#eecae0" stroked="false">
              <v:path arrowok="t"/>
              <v:fill type="solid"/>
            </v:shape>
            <v:shape style="position:absolute;left:416;top:1845;width:247;height:254" coordorigin="416,1845" coordsize="247,254" path="m658,1915l506,1915,530,1916,543,1931,554,1951,560,1970,557,1983,538,1995,522,2003,653,2003,658,1987,662,1969,663,1950,661,1930,658,1915xe" filled="true" fillcolor="#eecae0" stroked="false">
              <v:path arrowok="t"/>
              <v:fill type="solid"/>
            </v:shape>
          </v:group>
          <v:group style="position:absolute;left:483;top:1911;width:79;height:92" coordorigin="483,1911" coordsize="79,92">
            <v:shape style="position:absolute;left:483;top:1911;width:79;height:92" coordorigin="483,1911" coordsize="79,92" path="m511,1911l496,1921,483,1944,483,1963,490,1980,503,1993,522,2003,529,1999,545,1989,561,1969,555,1952,543,1933,527,1917,511,1911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90.090607pt;margin-top:90.53756pt;width:15.1pt;height:15.55pt;mso-position-horizontal-relative:page;mso-position-vertical-relative:page;z-index:-65032" coordorigin="5802,1811" coordsize="302,311">
          <v:group style="position:absolute;left:5802;top:1811;width:302;height:311" coordorigin="5802,1811" coordsize="302,311">
            <v:shape style="position:absolute;left:5802;top:1811;width:302;height:311" coordorigin="5802,1811" coordsize="302,311" path="m5962,1811l5904,1828,5846,1880,5812,1934,5802,1988,5804,2007,5842,2078,5896,2104,5916,2112,5934,2120,5943,2121,5963,2121,5983,2120,6052,2077,6088,2015,6092,2004,5932,2004,5926,2002,5909,1993,5896,1980,5888,1965,5885,1947,5887,1927,5894,1906,5911,1895,5933,1893,6096,1893,6093,1878,6040,1828,5983,1811,5962,1811xe" filled="true" fillcolor="#000000" stroked="false">
              <v:path arrowok="t"/>
              <v:fill type="solid"/>
            </v:shape>
            <v:shape style="position:absolute;left:5802;top:1811;width:302;height:311" coordorigin="5802,1811" coordsize="302,311" path="m6096,1893l5933,1893,5945,1902,5958,1917,5967,1935,5974,1954,5974,1972,5967,1986,5948,1997,5932,2004,6092,2004,6094,1998,6099,1980,6102,1962,6103,1943,6102,1922,6099,1901,6096,1893xe" filled="true" fillcolor="#000000" stroked="false">
              <v:path arrowok="t"/>
              <v:fill type="solid"/>
            </v:shape>
          </v:group>
          <v:group style="position:absolute;left:5828;top:1845;width:247;height:254" coordorigin="5828,1845" coordsize="247,254">
            <v:shape style="position:absolute;left:5828;top:1845;width:247;height:254" coordorigin="5828,1845" coordsize="247,254" path="m5963,1845l5902,1863,5848,1922,5828,1987,5828,1993,5831,2011,5862,2064,5916,2089,5935,2098,6012,2084,6056,2022,6064,2003,5934,2003,5931,2002,5914,1993,5902,1980,5896,1963,5896,1944,5902,1923,5918,1915,6069,1915,6068,1910,6021,1858,5983,1847,5963,1845xe" filled="true" fillcolor="#eecae0" stroked="false">
              <v:path arrowok="t"/>
              <v:fill type="solid"/>
            </v:shape>
            <v:shape style="position:absolute;left:5828;top:1845;width:247;height:254" coordorigin="5828,1845" coordsize="247,254" path="m6069,1915l5918,1915,5941,1916,5955,1931,5966,1951,5971,1970,5968,1983,5950,1995,5934,2003,6064,2003,6069,1987,6073,1969,6074,1950,6073,1930,6069,1915xe" filled="true" fillcolor="#eecae0" stroked="false">
              <v:path arrowok="t"/>
              <v:fill type="solid"/>
            </v:shape>
          </v:group>
          <v:group style="position:absolute;left:5894;top:1911;width:79;height:92" coordorigin="5894,1911" coordsize="79,92">
            <v:shape style="position:absolute;left:5894;top:1911;width:79;height:92" coordorigin="5894,1911" coordsize="79,92" path="m5923,1911l5907,1921,5894,1944,5895,1963,5902,1980,5915,1993,5934,2003,5941,1999,5957,1989,5973,1969,5967,1952,5955,1933,5939,1917,5923,1911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87.286003pt;margin-top:90.658661pt;width:15.1pt;height:15.55pt;mso-position-horizontal-relative:page;mso-position-vertical-relative:page;z-index:-65008" coordorigin="1746,1813" coordsize="302,311">
          <v:group style="position:absolute;left:1746;top:1813;width:302;height:311" coordorigin="1746,1813" coordsize="302,311">
            <v:shape style="position:absolute;left:1746;top:1813;width:302;height:311" coordorigin="1746,1813" coordsize="302,311" path="m1906,1813l1848,1830,1790,1882,1755,1936,1746,1991,1748,2010,1786,2080,1840,2107,1859,2114,1878,2122,1887,2123,1907,2124,1927,2122,1996,2079,2032,2017,2036,2006,1876,2006,1870,2004,1853,1995,1840,1982,1832,1967,1829,1949,1831,1930,1838,1908,1855,1898,1877,1895,2040,1895,2036,1881,1984,1830,1927,1814,1906,1813xe" filled="true" fillcolor="#000000" stroked="false">
              <v:path arrowok="t"/>
              <v:fill type="solid"/>
            </v:shape>
            <v:shape style="position:absolute;left:1746;top:1813;width:302;height:311" coordorigin="1746,1813" coordsize="302,311" path="m2040,1895l1877,1895,1889,1904,1901,1919,1911,1938,1917,1957,1918,1975,1911,1989,1892,1999,1876,2006,2036,2006,2038,2000,2043,1982,2046,1964,2047,1945,2046,1925,2042,1903,2040,1895xe" filled="true" fillcolor="#000000" stroked="false">
              <v:path arrowok="t"/>
              <v:fill type="solid"/>
            </v:shape>
          </v:group>
          <v:group style="position:absolute;left:1772;top:1848;width:247;height:254" coordorigin="1772,1848" coordsize="247,254">
            <v:shape style="position:absolute;left:1772;top:1848;width:247;height:254" coordorigin="1772,1848" coordsize="247,254" path="m1906,1848l1846,1866,1792,1924,1772,1990,1772,1995,1774,2013,1805,2066,1860,2092,1879,2100,1956,2086,2000,2024,2008,2005,1878,2005,1875,2004,1858,1995,1846,1982,1840,1965,1840,1946,1846,1925,1862,1917,2013,1917,2012,1912,1965,1861,1927,1849,1906,1848xe" filled="true" fillcolor="#eecae0" stroked="false">
              <v:path arrowok="t"/>
              <v:fill type="solid"/>
            </v:shape>
            <v:shape style="position:absolute;left:1772;top:1848;width:247;height:254" coordorigin="1772,1848" coordsize="247,254" path="m2013,1917l1862,1917,1885,1919,1899,1934,1910,1953,1915,1972,1912,1985,1894,1997,1878,2005,2008,2005,2013,1990,2017,1972,2018,1953,2017,1933,2013,1917xe" filled="true" fillcolor="#eecae0" stroked="false">
              <v:path arrowok="t"/>
              <v:fill type="solid"/>
            </v:shape>
          </v:group>
          <v:group style="position:absolute;left:1838;top:1913;width:79;height:92" coordorigin="1838,1913" coordsize="79,92">
            <v:shape style="position:absolute;left:1838;top:1913;width:79;height:92" coordorigin="1838,1913" coordsize="79,92" path="m1866,1913l1851,1924,1838,1947,1839,1966,1846,1982,1859,1996,1878,2005,1884,2002,1900,1992,1917,1972,1911,1954,1898,1935,1883,1920,1866,191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57.866302pt;margin-top:90.658661pt;width:15.1pt;height:15.55pt;mso-position-horizontal-relative:page;mso-position-vertical-relative:page;z-index:-64984" coordorigin="7157,1813" coordsize="302,311">
          <v:group style="position:absolute;left:7157;top:1813;width:302;height:311" coordorigin="7157,1813" coordsize="302,311">
            <v:shape style="position:absolute;left:7157;top:1813;width:302;height:311" coordorigin="7157,1813" coordsize="302,311" path="m7318,1813l7260,1830,7202,1882,7167,1936,7157,1991,7159,2010,7198,2080,7252,2107,7271,2114,7290,2122,7299,2123,7319,2124,7339,2122,7408,2079,7443,2017,7447,2006,7288,2006,7281,2004,7264,1995,7252,1982,7244,1967,7241,1949,7242,1930,7250,1908,7267,1898,7289,1895,7452,1895,7448,1881,7396,1830,7338,1814,7318,1813xe" filled="true" fillcolor="#000000" stroked="false">
              <v:path arrowok="t"/>
              <v:fill type="solid"/>
            </v:shape>
            <v:shape style="position:absolute;left:7157;top:1813;width:302;height:311" coordorigin="7157,1813" coordsize="302,311" path="m7452,1895l7289,1895,7301,1904,7313,1919,7323,1938,7329,1957,7329,1975,7322,1989,7303,1999,7288,2006,7447,2006,7449,2000,7454,1982,7457,1964,7459,1945,7458,1925,7454,1903,7452,1895xe" filled="true" fillcolor="#000000" stroked="false">
              <v:path arrowok="t"/>
              <v:fill type="solid"/>
            </v:shape>
          </v:group>
          <v:group style="position:absolute;left:7183;top:1848;width:247;height:254" coordorigin="7183,1848" coordsize="247,254">
            <v:shape style="position:absolute;left:7183;top:1848;width:247;height:254" coordorigin="7183,1848" coordsize="247,254" path="m7318,1848l7258,1866,7203,1924,7183,1990,7183,1995,7186,2013,7217,2066,7272,2092,7291,2100,7367,2086,7411,2024,7420,2005,7289,2005,7286,2004,7269,1995,7258,1982,7251,1965,7251,1946,7258,1925,7273,1917,7425,1917,7424,1912,7376,1861,7339,1849,7318,1848xe" filled="true" fillcolor="#eecae0" stroked="false">
              <v:path arrowok="t"/>
              <v:fill type="solid"/>
            </v:shape>
            <v:shape style="position:absolute;left:7183;top:1848;width:247;height:254" coordorigin="7183,1848" coordsize="247,254" path="m7425,1917l7273,1917,7297,1919,7310,1934,7321,1953,7327,1972,7324,1985,7305,1997,7289,2005,7420,2005,7425,1990,7429,1972,7430,1953,7428,1933,7425,1917xe" filled="true" fillcolor="#eecae0" stroked="false">
              <v:path arrowok="t"/>
              <v:fill type="solid"/>
            </v:shape>
          </v:group>
          <v:group style="position:absolute;left:7250;top:1913;width:79;height:92" coordorigin="7250,1913" coordsize="79,92">
            <v:shape style="position:absolute;left:7250;top:1913;width:79;height:92" coordorigin="7250,1913" coordsize="79,92" path="m7278,1913l7263,1924,7250,1947,7250,1966,7257,1982,7270,1996,7289,2005,7296,2002,7312,1992,7328,1972,7322,1954,7310,1935,7295,1920,7278,191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17.936829pt;margin-top:90.658661pt;width:15.1pt;height:15.55pt;mso-position-horizontal-relative:page;mso-position-vertical-relative:page;z-index:-64960" coordorigin="10359,1813" coordsize="302,311">
          <v:group style="position:absolute;left:10359;top:1813;width:302;height:311" coordorigin="10359,1813" coordsize="302,311">
            <v:shape style="position:absolute;left:10359;top:1813;width:302;height:311" coordorigin="10359,1813" coordsize="302,311" path="m10519,1813l10461,1830,10403,1882,10368,1936,10359,1991,10361,2010,10399,2080,10453,2107,10472,2114,10491,2122,10500,2123,10520,2124,10540,2122,10609,2079,10645,2017,10649,2006,10489,2006,10483,2004,10466,1995,10453,1982,10445,1967,10442,1949,10444,1930,10451,1908,10468,1898,10490,1895,10653,1895,10649,1881,10597,1830,10540,1814,10519,1813xe" filled="true" fillcolor="#000000" stroked="false">
              <v:path arrowok="t"/>
              <v:fill type="solid"/>
            </v:shape>
            <v:shape style="position:absolute;left:10359;top:1813;width:302;height:311" coordorigin="10359,1813" coordsize="302,311" path="m10653,1895l10490,1895,10502,1904,10514,1919,10524,1938,10530,1957,10531,1975,10524,1989,10505,1999,10489,2006,10649,2006,10651,2000,10656,1982,10659,1964,10660,1945,10659,1925,10655,1903,10653,1895xe" filled="true" fillcolor="#000000" stroked="false">
              <v:path arrowok="t"/>
              <v:fill type="solid"/>
            </v:shape>
          </v:group>
          <v:group style="position:absolute;left:10385;top:1848;width:247;height:254" coordorigin="10385,1848" coordsize="247,254">
            <v:shape style="position:absolute;left:10385;top:1848;width:247;height:254" coordorigin="10385,1848" coordsize="247,254" path="m10519,1848l10459,1866,10405,1924,10385,1990,10385,1995,10387,2013,10418,2066,10473,2092,10492,2100,10569,2086,10613,2024,10621,2005,10491,2005,10488,2004,10471,1995,10459,1982,10453,1965,10453,1946,10459,1925,10475,1917,10626,1917,10625,1912,10578,1861,10540,1849,10519,1848xe" filled="true" fillcolor="#fcb325" stroked="false">
              <v:path arrowok="t"/>
              <v:fill type="solid"/>
            </v:shape>
            <v:shape style="position:absolute;left:10385;top:1848;width:247;height:254" coordorigin="10385,1848" coordsize="247,254" path="m10626,1917l10475,1917,10498,1919,10512,1934,10523,1953,10528,1972,10525,1985,10507,1997,10491,2005,10621,2005,10626,1990,10630,1972,10631,1953,10630,1933,10626,1917xe" filled="true" fillcolor="#fcb325" stroked="false">
              <v:path arrowok="t"/>
              <v:fill type="solid"/>
            </v:shape>
          </v:group>
          <v:group style="position:absolute;left:10451;top:1913;width:79;height:92" coordorigin="10451,1913" coordsize="79,92">
            <v:shape style="position:absolute;left:10451;top:1913;width:79;height:92" coordorigin="10451,1913" coordsize="79,92" path="m10479,1913l10464,1924,10451,1947,10452,1966,10459,1982,10472,1996,10491,2005,10497,2002,10513,1992,10530,1972,10524,1954,10511,1935,10496,1920,10479,191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.0pt;margin-top:90.761932pt;width:13.75pt;height:14.5pt;mso-position-horizontal-relative:page;mso-position-vertical-relative:page;z-index:-64936" coordorigin="0,1815" coordsize="275,290">
          <v:group style="position:absolute;left:0;top:1815;width:275;height:290" coordorigin="0,1815" coordsize="275,290">
            <v:shape style="position:absolute;left:0;top:1815;width:275;height:290" coordorigin="0,1815" coordsize="275,290" path="m128,1815l67,1822,7,1845,0,1850,0,2064,59,2102,78,2104,99,2103,158,2088,227,2048,268,1993,272,1978,104,1978,83,1972,67,1966,62,1956,58,1939,59,1922,65,1906,76,1892,92,1880,113,1870,245,1870,243,1866,182,1824,147,1816,128,1815xe" filled="true" fillcolor="#000000" stroked="false">
              <v:path arrowok="t"/>
              <v:fill type="solid"/>
            </v:shape>
            <v:shape style="position:absolute;left:0;top:1815;width:275;height:290" coordorigin="0,1815" coordsize="275,290" path="m245,1870l113,1870,131,1877,147,1894,133,1956,104,1978,272,1978,273,1976,274,1957,273,1938,269,1919,263,1900,254,1883,245,1870xe" filled="true" fillcolor="#000000" stroked="false">
              <v:path arrowok="t"/>
              <v:fill type="solid"/>
            </v:shape>
          </v:group>
          <v:group style="position:absolute;left:0;top:1843;width:238;height:236" coordorigin="0,1843" coordsize="238,236">
            <v:shape style="position:absolute;left:0;top:1843;width:238;height:236" coordorigin="0,1843" coordsize="238,236" path="m119,1843l59,1850,6,1880,0,1886,0,2026,59,2075,79,2078,102,2076,176,2050,222,2005,236,1977,107,1977,86,1972,69,1966,68,1964,62,1945,62,1928,69,1912,82,1898,100,1888,214,1888,206,1877,192,1864,175,1854,157,1848,138,1844,119,1843xe" filled="true" fillcolor="#c01c7b" stroked="false">
              <v:path arrowok="t"/>
              <v:fill type="solid"/>
            </v:shape>
            <v:shape style="position:absolute;left:0;top:1843;width:238;height:236" coordorigin="0,1843" coordsize="238,236" path="m214,1888l100,1888,117,1891,134,1906,134,1927,129,1949,119,1968,107,1977,236,1977,238,1966,238,1947,234,1928,228,1910,218,1893,214,1888xe" filled="true" fillcolor="#c01c7b" stroked="false">
              <v:path arrowok="t"/>
              <v:fill type="solid"/>
            </v:shape>
          </v:group>
          <v:group style="position:absolute;left:62;top:1890;width:71;height:87" coordorigin="62,1890" coordsize="71,87">
            <v:shape style="position:absolute;left:62;top:1890;width:71;height:87" coordorigin="62,1890" coordsize="71,87" path="m103,1890l79,1899,68,1913,62,1929,62,1947,69,1966,72,1967,90,1974,112,1976,121,1969,129,1951,132,1929,130,1908,121,1891,103,189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68.156403pt;margin-top:90.761932pt;width:16.1500pt;height:14.5pt;mso-position-horizontal-relative:page;mso-position-vertical-relative:page;z-index:-64912" coordorigin="5363,1815" coordsize="323,290">
          <v:group style="position:absolute;left:5363;top:1815;width:323;height:290" coordorigin="5363,1815" coordsize="323,290">
            <v:shape style="position:absolute;left:5363;top:1815;width:323;height:290" coordorigin="5363,1815" coordsize="323,290" path="m5540,1815l5479,1822,5419,1845,5378,1891,5363,1956,5363,1957,5368,1976,5375,1995,5383,2013,5392,2033,5400,2051,5452,2095,5490,2104,5511,2103,5569,2088,5639,2048,5679,1993,5684,1978,5515,1978,5495,1972,5479,1966,5474,1956,5470,1939,5470,1922,5476,1906,5487,1892,5503,1880,5524,1870,5657,1870,5655,1866,5594,1824,5558,1816,5540,1815xe" filled="true" fillcolor="#000000" stroked="false">
              <v:path arrowok="t"/>
              <v:fill type="solid"/>
            </v:shape>
            <v:shape style="position:absolute;left:5363;top:1815;width:323;height:290" coordorigin="5363,1815" coordsize="323,290" path="m5657,1870l5524,1870,5542,1877,5559,1894,5545,1956,5515,1978,5684,1978,5684,1976,5686,1957,5685,1938,5681,1919,5674,1900,5666,1883,5657,1870xe" filled="true" fillcolor="#000000" stroked="false">
              <v:path arrowok="t"/>
              <v:fill type="solid"/>
            </v:shape>
          </v:group>
          <v:group style="position:absolute;left:5386;top:1843;width:264;height:236" coordorigin="5386,1843" coordsize="264,236">
            <v:shape style="position:absolute;left:5386;top:1843;width:264;height:236" coordorigin="5386,1843" coordsize="264,236" path="m5531,1843l5470,1850,5417,1880,5388,1936,5386,1960,5392,1979,5399,1998,5408,2017,5416,2036,5471,2075,5491,2078,5513,2076,5587,2050,5633,2005,5647,1977,5519,1977,5497,1972,5481,1966,5479,1964,5473,1945,5474,1928,5481,1912,5493,1898,5512,1888,5626,1888,5618,1877,5603,1864,5587,1854,5568,1848,5550,1844,5531,1843xe" filled="true" fillcolor="#c01c7b" stroked="false">
              <v:path arrowok="t"/>
              <v:fill type="solid"/>
            </v:shape>
            <v:shape style="position:absolute;left:5386;top:1843;width:264;height:236" coordorigin="5386,1843" coordsize="264,236" path="m5626,1888l5512,1888,5529,1891,5546,1906,5546,1927,5541,1949,5531,1968,5519,1977,5647,1977,5650,1966,5650,1947,5646,1928,5639,1910,5630,1893,5626,1888xe" filled="true" fillcolor="#c01c7b" stroked="false">
              <v:path arrowok="t"/>
              <v:fill type="solid"/>
            </v:shape>
          </v:group>
          <v:group style="position:absolute;left:5473;top:1890;width:71;height:87" coordorigin="5473,1890" coordsize="71,87">
            <v:shape style="position:absolute;left:5473;top:1890;width:71;height:87" coordorigin="5473,1890" coordsize="71,87" path="m5515,1890l5491,1899,5479,1913,5473,1929,5474,1947,5481,1966,5484,1967,5502,1974,5524,1976,5533,1969,5540,1951,5544,1929,5542,1908,5533,1891,5515,189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65.351830pt;margin-top:90.883026pt;width:16.1500pt;height:14.5pt;mso-position-horizontal-relative:page;mso-position-vertical-relative:page;z-index:-64888" coordorigin="1307,1818" coordsize="323,290">
          <v:group style="position:absolute;left:1307;top:1818;width:323;height:290" coordorigin="1307,1818" coordsize="323,290">
            <v:shape style="position:absolute;left:1307;top:1818;width:323;height:290" coordorigin="1307,1818" coordsize="323,290" path="m1484,1818l1423,1824,1363,1847,1322,1893,1307,1959,1307,1960,1312,1978,1319,1997,1327,2016,1336,2035,1343,2054,1396,2098,1434,2107,1455,2105,1513,2090,1582,2050,1623,1996,1628,1980,1459,1980,1439,1974,1423,1969,1418,1959,1414,1941,1414,1924,1420,1908,1431,1894,1447,1882,1468,1872,1601,1872,1599,1869,1538,1826,1502,1819,1484,1818xe" filled="true" fillcolor="#000000" stroked="false">
              <v:path arrowok="t"/>
              <v:fill type="solid"/>
            </v:shape>
            <v:shape style="position:absolute;left:1307;top:1818;width:323;height:290" coordorigin="1307,1818" coordsize="323,290" path="m1601,1872l1468,1872,1486,1879,1503,1897,1489,1959,1459,1980,1628,1980,1628,1978,1630,1960,1629,1941,1625,1922,1618,1903,1610,1885,1601,1872xe" filled="true" fillcolor="#000000" stroked="false">
              <v:path arrowok="t"/>
              <v:fill type="solid"/>
            </v:shape>
          </v:group>
          <v:group style="position:absolute;left:1330;top:1845;width:264;height:236" coordorigin="1330,1845" coordsize="264,236">
            <v:shape style="position:absolute;left:1330;top:1845;width:264;height:236" coordorigin="1330,1845" coordsize="264,236" path="m1475,1845l1414,1852,1361,1882,1332,1938,1330,1963,1336,1981,1343,2000,1352,2019,1360,2038,1415,2077,1434,2080,1457,2079,1531,2052,1577,2008,1591,1979,1463,1979,1441,1975,1425,1969,1423,1966,1417,1948,1418,1930,1425,1914,1437,1900,1455,1890,1570,1890,1562,1880,1547,1867,1531,1857,1512,1850,1494,1846,1475,1845xe" filled="true" fillcolor="#c01c7b" stroked="false">
              <v:path arrowok="t"/>
              <v:fill type="solid"/>
            </v:shape>
            <v:shape style="position:absolute;left:1330;top:1845;width:264;height:236" coordorigin="1330,1845" coordsize="264,236" path="m1570,1890l1455,1890,1473,1893,1490,1909,1490,1929,1485,1952,1475,1971,1463,1979,1591,1979,1593,1969,1593,1950,1590,1931,1583,1912,1574,1895,1570,1890xe" filled="true" fillcolor="#c01c7b" stroked="false">
              <v:path arrowok="t"/>
              <v:fill type="solid"/>
            </v:shape>
          </v:group>
          <v:group style="position:absolute;left:1417;top:1893;width:71;height:87" coordorigin="1417,1893" coordsize="71,87">
            <v:shape style="position:absolute;left:1417;top:1893;width:71;height:87" coordorigin="1417,1893" coordsize="71,87" path="m1459,1893l1435,1901,1423,1915,1417,1932,1418,1950,1425,1969,1428,1970,1446,1976,1468,1979,1477,1971,1484,1954,1488,1932,1486,1910,1477,1894,1459,189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35.932037pt;margin-top:90.883026pt;width:16.1500pt;height:14.5pt;mso-position-horizontal-relative:page;mso-position-vertical-relative:page;z-index:-64864" coordorigin="6719,1818" coordsize="323,290">
          <v:group style="position:absolute;left:6719;top:1818;width:323;height:290" coordorigin="6719,1818" coordsize="323,290">
            <v:shape style="position:absolute;left:6719;top:1818;width:323;height:290" coordorigin="6719,1818" coordsize="323,290" path="m6895,1818l6834,1824,6774,1847,6733,1893,6719,1959,6719,1960,6723,1978,6730,1997,6739,2016,6747,2035,6755,2054,6808,2098,6845,2107,6867,2105,6925,2090,6994,2050,7035,1996,7039,1980,6871,1980,6850,1974,6834,1969,6830,1959,6825,1941,6826,1924,6832,1908,6843,1894,6859,1882,6880,1872,7013,1872,7010,1869,6949,1826,6914,1819,6895,1818xe" filled="true" fillcolor="#000000" stroked="false">
              <v:path arrowok="t"/>
              <v:fill type="solid"/>
            </v:shape>
            <v:shape style="position:absolute;left:6719;top:1818;width:323;height:290" coordorigin="6719,1818" coordsize="323,290" path="m7013,1872l6880,1872,6898,1879,6914,1897,6900,1959,6871,1980,7039,1980,7040,1978,7042,1960,7040,1941,7036,1922,7030,1903,7021,1885,7013,1872xe" filled="true" fillcolor="#000000" stroked="false">
              <v:path arrowok="t"/>
              <v:fill type="solid"/>
            </v:shape>
          </v:group>
          <v:group style="position:absolute;left:6742;top:1845;width:264;height:236" coordorigin="6742,1845" coordsize="264,236">
            <v:shape style="position:absolute;left:6742;top:1845;width:264;height:236" coordorigin="6742,1845" coordsize="264,236" path="m6886,1845l6826,1852,6773,1882,6744,1938,6742,1963,6747,1981,6755,2000,6763,2019,6771,2038,6826,2077,6846,2080,6869,2079,6943,2052,6989,2008,7003,1979,6874,1979,6853,1975,6836,1969,6835,1966,6829,1948,6830,1930,6836,1914,6849,1900,6867,1890,6982,1890,6973,1880,6959,1867,6943,1857,6924,1850,6905,1846,6886,1845xe" filled="true" fillcolor="#c01c7b" stroked="false">
              <v:path arrowok="t"/>
              <v:fill type="solid"/>
            </v:shape>
            <v:shape style="position:absolute;left:6742;top:1845;width:264;height:236" coordorigin="6742,1845" coordsize="264,236" path="m6982,1890l6867,1890,6885,1893,6902,1909,6902,1929,6896,1952,6887,1971,6874,1979,7003,1979,7005,1969,7005,1950,7002,1931,6995,1912,6985,1895,6982,1890xe" filled="true" fillcolor="#c01c7b" stroked="false">
              <v:path arrowok="t"/>
              <v:fill type="solid"/>
            </v:shape>
          </v:group>
          <v:group style="position:absolute;left:6829;top:1893;width:71;height:87" coordorigin="6829,1893" coordsize="71,87">
            <v:shape style="position:absolute;left:6829;top:1893;width:71;height:87" coordorigin="6829,1893" coordsize="71,87" path="m6871,1893l6847,1901,6835,1915,6829,1932,6829,1950,6836,1969,6840,1970,6857,1976,6879,1979,6888,1971,6896,1954,6899,1932,6897,1910,6888,1894,6871,189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56.423706pt;margin-top:91.50296pt;width:15.1pt;height:15.55pt;mso-position-horizontal-relative:page;mso-position-vertical-relative:page;z-index:-64840" coordorigin="3128,1830" coordsize="302,311">
          <v:group style="position:absolute;left:3128;top:1830;width:302;height:311" coordorigin="3128,1830" coordsize="302,311">
            <v:shape style="position:absolute;left:3128;top:1830;width:302;height:311" coordorigin="3128,1830" coordsize="302,311" path="m3289,1830l3231,1847,3173,1899,3138,1953,3128,2008,3130,2027,3169,2097,3223,2124,3242,2131,3261,2139,3270,2140,3290,2141,3310,2139,3379,2096,3414,2034,3418,2023,3259,2023,3252,2021,3236,2012,3223,1999,3215,1984,3212,1966,3214,1946,3221,1925,3238,1915,3260,1912,3423,1912,3419,1898,3367,1847,3309,1831,3289,1830xe" filled="true" fillcolor="#000000" stroked="false">
              <v:path arrowok="t"/>
              <v:fill type="solid"/>
            </v:shape>
            <v:shape style="position:absolute;left:3128;top:1830;width:302;height:311" coordorigin="3128,1830" coordsize="302,311" path="m3423,1912l3260,1912,3272,1921,3284,1936,3294,1954,3300,1974,3301,1992,3294,2006,3275,2016,3259,2023,3418,2023,3421,2017,3425,1999,3429,1981,3430,1962,3429,1942,3425,1920,3423,1912xe" filled="true" fillcolor="#000000" stroked="false">
              <v:path arrowok="t"/>
              <v:fill type="solid"/>
            </v:shape>
          </v:group>
          <v:group style="position:absolute;left:3154;top:1865;width:247;height:254" coordorigin="3154,1865" coordsize="247,254">
            <v:shape style="position:absolute;left:3154;top:1865;width:247;height:254" coordorigin="3154,1865" coordsize="247,254" path="m3289,1865l3229,1883,3174,1941,3155,2007,3154,2012,3157,2030,3188,2083,3243,2109,3262,2117,3338,2103,3382,2041,3391,2022,3260,2022,3258,2021,3240,2012,3229,1999,3223,1982,3223,1963,3229,1942,3244,1934,3396,1934,3395,1929,3347,1878,3310,1866,3289,1865xe" filled="true" fillcolor="#eecae0" stroked="false">
              <v:path arrowok="t"/>
              <v:fill type="solid"/>
            </v:shape>
            <v:shape style="position:absolute;left:3154;top:1865;width:247;height:254" coordorigin="3154,1865" coordsize="247,254" path="m3396,1934l3244,1934,3268,1935,3282,1951,3293,1970,3298,1989,3295,2002,3276,2014,3260,2022,3391,2022,3396,2007,3400,1988,3401,1970,3400,1950,3396,1934xe" filled="true" fillcolor="#eecae0" stroked="false">
              <v:path arrowok="t"/>
              <v:fill type="solid"/>
            </v:shape>
          </v:group>
          <v:group style="position:absolute;left:3221;top:1930;width:79;height:92" coordorigin="3221,1930" coordsize="79,92">
            <v:shape style="position:absolute;left:3221;top:1930;width:79;height:92" coordorigin="3221,1930" coordsize="79,92" path="m3249,1930l3234,1940,3221,1964,3221,1982,3228,1999,3241,2013,3260,2022,3267,2018,3283,2009,3300,1989,3293,1971,3281,1952,3266,1937,3249,193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27.003998pt;margin-top:91.50296pt;width:15.1pt;height:15.55pt;mso-position-horizontal-relative:page;mso-position-vertical-relative:page;z-index:-64816" coordorigin="8540,1830" coordsize="302,311">
          <v:group style="position:absolute;left:8540;top:1830;width:302;height:311" coordorigin="8540,1830" coordsize="302,311">
            <v:shape style="position:absolute;left:8540;top:1830;width:302;height:311" coordorigin="8540,1830" coordsize="302,311" path="m8700,1830l8642,1847,8584,1899,8550,1953,8540,2008,8542,2027,8581,2097,8635,2124,8654,2131,8673,2139,8681,2140,8702,2141,8721,2139,8790,2096,8826,2034,8830,2023,8671,2023,8664,2021,8647,2012,8635,1999,8627,1984,8623,1966,8625,1946,8632,1925,8650,1915,8671,1912,8835,1912,8831,1898,8778,1847,8721,1831,8700,1830xe" filled="true" fillcolor="#000000" stroked="false">
              <v:path arrowok="t"/>
              <v:fill type="solid"/>
            </v:shape>
            <v:shape style="position:absolute;left:8540;top:1830;width:302;height:311" coordorigin="8540,1830" coordsize="302,311" path="m8835,1912l8671,1912,8684,1921,8696,1936,8706,1954,8712,1974,8712,1992,8705,2006,8686,2016,8671,2023,8830,2023,8832,2017,8837,1999,8840,1981,8841,1962,8840,1942,8837,1920,8835,1912xe" filled="true" fillcolor="#000000" stroked="false">
              <v:path arrowok="t"/>
              <v:fill type="solid"/>
            </v:shape>
          </v:group>
          <v:group style="position:absolute;left:8566;top:1865;width:247;height:254" coordorigin="8566,1865" coordsize="247,254">
            <v:shape style="position:absolute;left:8566;top:1865;width:247;height:254" coordorigin="8566,1865" coordsize="247,254" path="m8701,1865l8641,1883,8586,1941,8566,2007,8566,2012,8569,2030,8600,2083,8655,2109,8673,2117,8750,2103,8794,2041,8802,2022,8672,2022,8669,2021,8652,2012,8640,1999,8634,1982,8634,1963,8641,1942,8656,1934,8808,1934,8806,1929,8759,1878,8721,1866,8701,1865xe" filled="true" fillcolor="#eecae0" stroked="false">
              <v:path arrowok="t"/>
              <v:fill type="solid"/>
            </v:shape>
            <v:shape style="position:absolute;left:8566;top:1865;width:247;height:254" coordorigin="8566,1865" coordsize="247,254" path="m8808,1934l8656,1934,8680,1935,8693,1951,8704,1970,8710,1989,8707,2002,8688,2014,8672,2022,8802,2022,8808,2007,8811,1988,8813,1970,8811,1950,8808,1934xe" filled="true" fillcolor="#eecae0" stroked="false">
              <v:path arrowok="t"/>
              <v:fill type="solid"/>
            </v:shape>
          </v:group>
          <v:group style="position:absolute;left:8632;top:1930;width:79;height:92" coordorigin="8632,1930" coordsize="79,92">
            <v:shape style="position:absolute;left:8632;top:1930;width:79;height:92" coordorigin="8632,1930" coordsize="79,92" path="m8661,1930l8645,1940,8632,1964,8633,1982,8640,1999,8653,2013,8672,2022,8679,2018,8695,2009,8711,1989,8705,1971,8693,1952,8677,1937,8661,193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24.199402pt;margin-top:91.624062pt;width:15.1pt;height:15.55pt;mso-position-horizontal-relative:page;mso-position-vertical-relative:page;z-index:-64792" coordorigin="4484,1832" coordsize="302,311">
          <v:group style="position:absolute;left:4484;top:1832;width:302;height:311" coordorigin="4484,1832" coordsize="302,311">
            <v:shape style="position:absolute;left:4484;top:1832;width:302;height:311" coordorigin="4484,1832" coordsize="302,311" path="m4644,1832l4586,1849,4528,1902,4494,1955,4484,2010,4486,2029,4525,2099,4578,2126,4598,2134,4616,2142,4625,2143,4645,2143,4665,2141,4734,2099,4770,2036,4774,2026,4615,2026,4608,2023,4591,2014,4578,2002,4570,1986,4567,1969,4569,1949,4576,1928,4593,1917,4615,1914,4778,1914,4775,1900,4722,1850,4665,1833,4644,1832xe" filled="true" fillcolor="#000000" stroked="false">
              <v:path arrowok="t"/>
              <v:fill type="solid"/>
            </v:shape>
            <v:shape style="position:absolute;left:4484;top:1832;width:302;height:311" coordorigin="4484,1832" coordsize="302,311" path="m4778,1914l4615,1914,4628,1924,4640,1939,4650,1957,4656,1976,4656,1994,4649,2008,4630,2018,4615,2026,4774,2026,4776,2019,4781,2002,4784,1984,4785,1964,4784,1944,4781,1923,4778,1914xe" filled="true" fillcolor="#000000" stroked="false">
              <v:path arrowok="t"/>
              <v:fill type="solid"/>
            </v:shape>
          </v:group>
          <v:group style="position:absolute;left:4510;top:1867;width:247;height:254" coordorigin="4510,1867" coordsize="247,254">
            <v:shape style="position:absolute;left:4510;top:1867;width:247;height:254" coordorigin="4510,1867" coordsize="247,254" path="m4645,1867l4585,1885,4530,1944,4510,2009,4510,2014,4513,2033,4544,2085,4599,2111,4617,2119,4694,2106,4738,2043,4746,2024,4616,2024,4613,2023,4596,2014,4584,2001,4578,1985,4578,1966,4585,1945,4600,1937,4752,1937,4750,1931,4703,1880,4665,1868,4645,1867xe" filled="true" fillcolor="#eecae0" stroked="false">
              <v:path arrowok="t"/>
              <v:fill type="solid"/>
            </v:shape>
            <v:shape style="position:absolute;left:4510;top:1867;width:247;height:254" coordorigin="4510,1867" coordsize="247,254" path="m4752,1937l4600,1937,4624,1938,4637,1953,4648,1972,4654,1991,4651,2005,4632,2017,4616,2024,4746,2024,4751,2009,4755,1991,4757,1972,4755,1952,4752,1937xe" filled="true" fillcolor="#eecae0" stroked="false">
              <v:path arrowok="t"/>
              <v:fill type="solid"/>
            </v:shape>
          </v:group>
          <v:group style="position:absolute;left:4576;top:1933;width:79;height:92" coordorigin="4576,1933" coordsize="79,92">
            <v:shape style="position:absolute;left:4576;top:1933;width:79;height:92" coordorigin="4576,1933" coordsize="79,92" path="m4605,1933l4589,1943,4576,1966,4577,1985,4584,2002,4597,2015,4616,2024,4623,2021,4639,2011,4655,1991,4649,1973,4637,1954,4621,1939,4605,193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94.779694pt;margin-top:91.624062pt;width:15.1pt;height:15.55pt;mso-position-horizontal-relative:page;mso-position-vertical-relative:page;z-index:-64768" coordorigin="9896,1832" coordsize="302,311">
          <v:group style="position:absolute;left:9896;top:1832;width:302;height:311" coordorigin="9896,1832" coordsize="302,311">
            <v:shape style="position:absolute;left:9896;top:1832;width:302;height:311" coordorigin="9896,1832" coordsize="302,311" path="m10056,1832l9998,1849,9940,1902,9905,1955,9896,2010,9898,2029,9936,2099,9990,2126,10009,2134,10028,2142,10037,2143,10057,2143,10077,2141,10146,2099,10181,2036,10185,2026,10026,2026,10020,2023,10003,2014,9990,2002,9982,1986,9979,1969,9981,1949,9988,1928,10005,1917,10027,1914,10190,1914,10186,1900,10134,1850,10077,1833,10056,1832xe" filled="true" fillcolor="#000000" stroked="false">
              <v:path arrowok="t"/>
              <v:fill type="solid"/>
            </v:shape>
            <v:shape style="position:absolute;left:9896;top:1832;width:302;height:311" coordorigin="9896,1832" coordsize="302,311" path="m10190,1914l10027,1914,10039,1924,10051,1939,10061,1957,10067,1976,10068,1994,10061,2008,10042,2018,10026,2026,10185,2026,10188,2019,10193,2002,10196,1984,10197,1964,10196,1944,10192,1923,10190,1914xe" filled="true" fillcolor="#000000" stroked="false">
              <v:path arrowok="t"/>
              <v:fill type="solid"/>
            </v:shape>
          </v:group>
          <v:group style="position:absolute;left:9922;top:1867;width:247;height:254" coordorigin="9922,1867" coordsize="247,254">
            <v:shape style="position:absolute;left:9922;top:1867;width:247;height:254" coordorigin="9922,1867" coordsize="247,254" path="m10056,1867l9996,1885,9942,1944,9922,2009,9922,2014,9924,2033,9955,2085,10010,2111,10029,2119,10106,2106,10149,2043,10158,2024,10027,2024,10025,2023,10008,2014,9996,2001,9990,1985,9990,1966,9996,1945,10012,1937,10163,1937,10162,1931,10115,1880,10077,1868,10056,1867xe" filled="true" fillcolor="#eecae0" stroked="false">
              <v:path arrowok="t"/>
              <v:fill type="solid"/>
            </v:shape>
            <v:shape style="position:absolute;left:9922;top:1867;width:247;height:254" coordorigin="9922,1867" coordsize="247,254" path="m10163,1937l10012,1937,10035,1938,10049,1953,10060,1972,10065,1991,10062,2005,10044,2017,10027,2024,10158,2024,10163,2009,10167,1991,10168,1972,10167,1952,10163,1937xe" filled="true" fillcolor="#eecae0" stroked="false">
              <v:path arrowok="t"/>
              <v:fill type="solid"/>
            </v:shape>
          </v:group>
          <v:group style="position:absolute;left:9988;top:1933;width:79;height:92" coordorigin="9988,1933" coordsize="79,92">
            <v:shape style="position:absolute;left:9988;top:1933;width:79;height:92" coordorigin="9988,1933" coordsize="79,92" path="m10016,1933l10001,1943,9988,1966,9989,1985,9996,2002,10009,2015,10027,2024,10034,2021,10050,2011,10067,1991,10060,1973,10048,1954,10033,1939,10016,1933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05.069733pt;margin-top:91.727333pt;width:16.1500pt;height:14.5pt;mso-position-horizontal-relative:page;mso-position-vertical-relative:page;z-index:-64744" coordorigin="8101,1835" coordsize="323,290">
          <v:group style="position:absolute;left:8101;top:1835;width:323;height:290" coordorigin="8101,1835" coordsize="323,290">
            <v:shape style="position:absolute;left:8101;top:1835;width:323;height:290" coordorigin="8101,1835" coordsize="323,290" path="m8278,1835l8217,1841,8157,1864,8116,1910,8101,1976,8101,1977,8106,1995,8113,2014,8121,2033,8130,2052,8138,2070,8191,2115,8228,2124,8249,2122,8307,2107,8377,2067,8418,2013,8422,1997,8254,1997,8233,1991,8217,1986,8212,1976,8208,1958,8209,1941,8214,1925,8225,1911,8241,1899,8262,1889,8395,1889,8393,1886,8332,1843,8296,1835,8278,1835xe" filled="true" fillcolor="#000000" stroked="false">
              <v:path arrowok="t"/>
              <v:fill type="solid"/>
            </v:shape>
            <v:shape style="position:absolute;left:8101;top:1835;width:323;height:290" coordorigin="8101,1835" coordsize="323,290" path="m8395,1889l8262,1889,8281,1896,8297,1914,8283,1976,8254,1997,8422,1997,8423,1995,8424,1977,8423,1957,8419,1938,8413,1920,8404,1902,8395,1889xe" filled="true" fillcolor="#000000" stroked="false">
              <v:path arrowok="t"/>
              <v:fill type="solid"/>
            </v:shape>
          </v:group>
          <v:group style="position:absolute;left:8125;top:1862;width:264;height:236" coordorigin="8125,1862" coordsize="264,236">
            <v:shape style="position:absolute;left:8125;top:1862;width:264;height:236" coordorigin="8125,1862" coordsize="264,236" path="m8269,1862l8209,1869,8155,1899,8126,1955,8125,1979,8130,1998,8138,2017,8146,2036,8154,2055,8209,2094,8229,2097,8252,2095,8325,2069,8372,2025,8386,1996,8257,1996,8236,1991,8219,1986,8218,1983,8212,1965,8212,1947,8219,1931,8232,1917,8250,1907,8364,1907,8356,1896,8342,1883,8325,1874,8307,1867,8288,1863,8269,1862xe" filled="true" fillcolor="#c01c7b" stroked="false">
              <v:path arrowok="t"/>
              <v:fill type="solid"/>
            </v:shape>
            <v:shape style="position:absolute;left:8125;top:1862;width:264;height:236" coordorigin="8125,1862" coordsize="264,236" path="m8364,1907l8250,1907,8267,1910,8284,1926,8284,1946,8279,1969,8269,1988,8257,1996,8386,1996,8388,1986,8388,1967,8384,1948,8378,1929,8368,1912,8364,1907xe" filled="true" fillcolor="#c01c7b" stroked="false">
              <v:path arrowok="t"/>
              <v:fill type="solid"/>
            </v:shape>
          </v:group>
          <v:group style="position:absolute;left:8212;top:1910;width:71;height:87" coordorigin="8212,1910" coordsize="71,87">
            <v:shape style="position:absolute;left:8212;top:1910;width:71;height:87" coordorigin="8212,1910" coordsize="71,87" path="m8253,1910l8229,1918,8218,1932,8212,1948,8212,1967,8219,1986,8222,1987,8240,1993,8262,1996,8271,1988,8278,1971,8282,1949,8280,1927,8271,1911,8253,191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34.489594pt;margin-top:91.727341pt;width:16.1500pt;height:14.5pt;mso-position-horizontal-relative:page;mso-position-vertical-relative:page;z-index:-64720" coordorigin="2690,1835" coordsize="323,290">
          <v:group style="position:absolute;left:2690;top:1835;width:323;height:290" coordorigin="2690,1835" coordsize="323,290">
            <v:shape style="position:absolute;left:2690;top:1835;width:323;height:290" coordorigin="2690,1835" coordsize="323,290" path="m2866,1835l2805,1841,2745,1864,2704,1910,2690,1976,2690,1976,2694,1995,2702,2014,2710,2033,2719,2052,2726,2070,2779,2115,2816,2124,2838,2122,2896,2107,2965,2067,3006,2013,3010,1997,2842,1997,2821,1991,2806,1986,2801,1976,2796,1958,2797,1941,2803,1925,2814,1911,2830,1899,2851,1889,2984,1889,2981,1886,2920,1843,2885,1835,2866,1835xe" filled="true" fillcolor="#000000" stroked="false">
              <v:path arrowok="t"/>
              <v:fill type="solid"/>
            </v:shape>
            <v:shape style="position:absolute;left:2690;top:1835;width:323;height:290" coordorigin="2690,1835" coordsize="323,290" path="m2984,1889l2851,1889,2869,1896,2885,1914,2871,1976,2842,1997,3010,1997,3011,1995,3013,1976,3011,1957,3008,1938,3001,1920,2992,1902,2984,1889xe" filled="true" fillcolor="#000000" stroked="false">
              <v:path arrowok="t"/>
              <v:fill type="solid"/>
            </v:shape>
          </v:group>
          <v:group style="position:absolute;left:2713;top:1862;width:264;height:236" coordorigin="2713,1862" coordsize="264,236">
            <v:shape style="position:absolute;left:2713;top:1862;width:264;height:236" coordorigin="2713,1862" coordsize="264,236" path="m2857,1862l2797,1869,2744,1899,2715,1955,2713,1979,2718,1998,2726,2017,2735,2036,2742,2055,2797,2094,2817,2097,2840,2095,2914,2069,2960,2025,2974,1996,2845,1996,2824,1991,2808,1986,2806,1983,2800,1965,2801,1947,2807,1931,2820,1917,2838,1907,2953,1907,2945,1896,2930,1883,2914,1874,2895,1867,2876,1863,2857,1862xe" filled="true" fillcolor="#c01c7b" stroked="false">
              <v:path arrowok="t"/>
              <v:fill type="solid"/>
            </v:shape>
            <v:shape style="position:absolute;left:2713;top:1862;width:264;height:236" coordorigin="2713,1862" coordsize="264,236" path="m2953,1907l2838,1907,2856,1910,2873,1926,2873,1946,2867,1969,2858,1988,2845,1996,2974,1996,2976,1986,2976,1967,2973,1948,2966,1929,2957,1912,2953,1907xe" filled="true" fillcolor="#c01c7b" stroked="false">
              <v:path arrowok="t"/>
              <v:fill type="solid"/>
            </v:shape>
          </v:group>
          <v:group style="position:absolute;left:2800;top:1910;width:71;height:87" coordorigin="2800,1910" coordsize="71,87">
            <v:shape style="position:absolute;left:2800;top:1910;width:71;height:87" coordorigin="2800,1910" coordsize="71,87" path="m2842,1910l2818,1918,2806,1932,2800,1948,2800,1967,2808,1986,2811,1987,2829,1993,2850,1996,2860,1988,2867,1971,2870,1949,2869,1927,2859,1911,2842,191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65.14032pt;margin-top:91.727341pt;width:16.1500pt;height:14.5pt;mso-position-horizontal-relative:page;mso-position-vertical-relative:page;z-index:-64696" coordorigin="11303,1835" coordsize="323,290">
          <v:group style="position:absolute;left:11303;top:1835;width:323;height:290" coordorigin="11303,1835" coordsize="323,290">
            <v:shape style="position:absolute;left:11303;top:1835;width:323;height:290" coordorigin="11303,1835" coordsize="323,290" path="m11479,1835l11418,1841,11358,1864,11317,1910,11303,1976,11303,1976,11307,1995,11315,2014,11323,2033,11332,2052,11339,2070,11392,2115,11430,2124,11451,2122,11509,2107,11578,2067,11619,2013,11623,1997,11455,1997,11435,1991,11419,1986,11414,1976,11409,1958,11410,1941,11416,1925,11427,1911,11443,1899,11464,1889,11597,1889,11594,1886,11533,1843,11498,1835,11479,1835xe" filled="true" fillcolor="#000000" stroked="false">
              <v:path arrowok="t"/>
              <v:fill type="solid"/>
            </v:shape>
            <v:shape style="position:absolute;left:11303;top:1835;width:323;height:290" coordorigin="11303,1835" coordsize="323,290" path="m11597,1889l11464,1889,11482,1896,11498,1914,11484,1976,11455,1997,11623,1997,11624,1995,11626,1976,11625,1957,11621,1938,11614,1920,11605,1902,11597,1889xe" filled="true" fillcolor="#000000" stroked="false">
              <v:path arrowok="t"/>
              <v:fill type="solid"/>
            </v:shape>
          </v:group>
          <v:group style="position:absolute;left:11326;top:1862;width:264;height:236" coordorigin="11326,1862" coordsize="264,236">
            <v:shape style="position:absolute;left:11326;top:1862;width:264;height:236" coordorigin="11326,1862" coordsize="264,236" path="m11470,1862l11410,1869,11357,1899,11328,1955,11326,1979,11331,1998,11339,2017,11348,2036,11355,2055,11410,2094,11430,2097,11453,2095,11527,2069,11573,2025,11587,1996,11458,1996,11437,1991,11421,1986,11419,1983,11413,1965,11414,1947,11420,1931,11433,1917,11451,1907,11566,1907,11558,1896,11543,1883,11527,1874,11508,1867,11489,1863,11470,1862xe" filled="true" fillcolor="#eecae0" stroked="false">
              <v:path arrowok="t"/>
              <v:fill type="solid"/>
            </v:shape>
            <v:shape style="position:absolute;left:11326;top:1862;width:264;height:236" coordorigin="11326,1862" coordsize="264,236" path="m11566,1907l11451,1907,11469,1910,11486,1926,11486,1946,11480,1969,11471,1988,11458,1996,11587,1996,11589,1986,11589,1967,11586,1948,11579,1929,11570,1912,11566,1907xe" filled="true" fillcolor="#eecae0" stroked="false">
              <v:path arrowok="t"/>
              <v:fill type="solid"/>
            </v:shape>
          </v:group>
          <v:group style="position:absolute;left:11413;top:1910;width:71;height:87" coordorigin="11413,1910" coordsize="71,87">
            <v:shape style="position:absolute;left:11413;top:1910;width:71;height:87" coordorigin="11413,1910" coordsize="71,87" path="m11455,1910l11431,1918,11419,1932,11413,1948,11413,1967,11421,1986,11424,1987,11442,1993,11463,1996,11473,1988,11480,1971,11483,1949,11482,1927,11472,1911,11455,191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72.845398pt;margin-top:91.848427pt;width:16.1500pt;height:14.5pt;mso-position-horizontal-relative:page;mso-position-vertical-relative:page;z-index:-64672" coordorigin="9457,1837" coordsize="323,290">
          <v:group style="position:absolute;left:9457;top:1837;width:323;height:290" coordorigin="9457,1837" coordsize="323,290">
            <v:shape style="position:absolute;left:9457;top:1837;width:323;height:290" coordorigin="9457,1837" coordsize="323,290" path="m9633,1837l9572,1843,9513,1866,9471,1912,9457,1978,9457,1979,9462,1997,9469,2016,9477,2035,9486,2054,9493,2073,9546,2117,9584,2126,9605,2124,9663,2109,9732,2070,9773,2015,9777,2000,9609,2000,9589,1994,9573,1988,9568,1978,9563,1960,9564,1943,9570,1928,9581,1913,9597,1901,9618,1892,9751,1892,9749,1888,9687,1845,9652,1838,9633,1837xe" filled="true" fillcolor="#000000" stroked="false">
              <v:path arrowok="t"/>
              <v:fill type="solid"/>
            </v:shape>
            <v:shape style="position:absolute;left:9457;top:1837;width:323;height:290" coordorigin="9457,1837" coordsize="323,290" path="m9751,1892l9618,1892,9636,1899,9653,1916,9638,1978,9609,2000,9777,2000,9778,1997,9780,1979,9779,1960,9775,1941,9768,1922,9759,1904,9751,1892xe" filled="true" fillcolor="#000000" stroked="false">
              <v:path arrowok="t"/>
              <v:fill type="solid"/>
            </v:shape>
          </v:group>
          <v:group style="position:absolute;left:9480;top:1864;width:264;height:236" coordorigin="9480,1864" coordsize="264,236">
            <v:shape style="position:absolute;left:9480;top:1864;width:264;height:236" coordorigin="9480,1864" coordsize="264,236" path="m9625,1864l9564,1872,9511,1901,9482,1958,9480,1982,9485,2001,9493,2020,9502,2039,9510,2057,9564,2097,9584,2100,9607,2098,9681,2071,9727,2027,9741,1998,9612,1998,9591,1994,9575,1988,9573,1985,9567,1967,9568,1949,9575,1933,9587,1920,9605,1909,9720,1909,9712,1899,9697,1886,9681,1876,9662,1870,9643,1866,9625,1864xe" filled="true" fillcolor="#c01c7b" stroked="false">
              <v:path arrowok="t"/>
              <v:fill type="solid"/>
            </v:shape>
            <v:shape style="position:absolute;left:9480;top:1864;width:264;height:236" coordorigin="9480,1864" coordsize="264,236" path="m9720,1909l9605,1909,9623,1913,9640,1928,9640,1948,9634,1971,9625,1990,9612,1998,9741,1998,9743,1988,9743,1969,9740,1950,9733,1932,9724,1914,9720,1909xe" filled="true" fillcolor="#c01c7b" stroked="false">
              <v:path arrowok="t"/>
              <v:fill type="solid"/>
            </v:shape>
          </v:group>
          <v:group style="position:absolute;left:9567;top:1912;width:71;height:87" coordorigin="9567,1912" coordsize="71,87">
            <v:shape style="position:absolute;left:9567;top:1912;width:71;height:87" coordorigin="9567,1912" coordsize="71,87" path="m9609,1912l9585,1921,9573,1934,9567,1951,9568,1969,9575,1988,9578,1989,9596,1995,9617,1998,9627,1990,9634,1973,9638,1951,9636,1929,9627,1913,9609,191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02.265259pt;margin-top:91.848434pt;width:16.1500pt;height:14.5pt;mso-position-horizontal-relative:page;mso-position-vertical-relative:page;z-index:-64648" coordorigin="4045,1837" coordsize="323,290">
          <v:group style="position:absolute;left:4045;top:1837;width:323;height:290" coordorigin="4045,1837" coordsize="323,290">
            <v:shape style="position:absolute;left:4045;top:1837;width:323;height:290" coordorigin="4045,1837" coordsize="323,290" path="m4222,1837l4161,1843,4101,1866,4060,1912,4045,1978,4045,1979,4050,1997,4057,2016,4065,2035,4074,2054,4082,2073,4135,2117,4172,2126,4193,2124,4251,2109,4321,2070,4362,2015,4366,2000,4197,2000,4177,1994,4161,1988,4156,1978,4152,1960,4153,1943,4158,1928,4169,1913,4185,1901,4206,1892,4339,1892,4337,1888,4276,1845,4240,1838,4222,1837xe" filled="true" fillcolor="#000000" stroked="false">
              <v:path arrowok="t"/>
              <v:fill type="solid"/>
            </v:shape>
            <v:shape style="position:absolute;left:4045;top:1837;width:323;height:290" coordorigin="4045,1837" coordsize="323,290" path="m4339,1892l4206,1892,4224,1899,4241,1916,4227,1978,4197,2000,4366,2000,4366,1997,4368,1979,4367,1960,4363,1941,4357,1922,4348,1904,4339,1892xe" filled="true" fillcolor="#000000" stroked="false">
              <v:path arrowok="t"/>
              <v:fill type="solid"/>
            </v:shape>
          </v:group>
          <v:group style="position:absolute;left:4069;top:1864;width:264;height:236" coordorigin="4069,1864" coordsize="264,236">
            <v:shape style="position:absolute;left:4069;top:1864;width:264;height:236" coordorigin="4069,1864" coordsize="264,236" path="m4213,1864l4153,1872,4099,1901,4070,1958,4069,1982,4074,2001,4082,2020,4090,2039,4098,2057,4153,2097,4173,2100,4196,2098,4269,2071,4316,2027,4330,1998,4201,1998,4180,1994,4163,1988,4162,1985,4156,1967,4156,1949,4163,1933,4176,1920,4194,1909,4308,1909,4300,1899,4286,1886,4269,1876,4251,1870,4232,1866,4213,1864xe" filled="true" fillcolor="#c01c7b" stroked="false">
              <v:path arrowok="t"/>
              <v:fill type="solid"/>
            </v:shape>
            <v:shape style="position:absolute;left:4069;top:1864;width:264;height:236" coordorigin="4069,1864" coordsize="264,236" path="m4308,1909l4194,1909,4211,1913,4228,1928,4228,1948,4223,1971,4213,1990,4201,1998,4330,1998,4332,1988,4332,1969,4328,1950,4322,1932,4312,1914,4308,1909xe" filled="true" fillcolor="#c01c7b" stroked="false">
              <v:path arrowok="t"/>
              <v:fill type="solid"/>
            </v:shape>
          </v:group>
          <v:group style="position:absolute;left:4156;top:1912;width:71;height:87" coordorigin="4156,1912" coordsize="71,87">
            <v:shape style="position:absolute;left:4156;top:1912;width:71;height:87" coordorigin="4156,1912" coordsize="71,87" path="m4197,1912l4173,1921,4162,1934,4156,1951,4156,1969,4163,1988,4166,1989,4184,1995,4206,1998,4215,1990,4222,1973,4226,1951,4224,1929,4215,1913,4197,191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91.188477pt;margin-top:92.193855pt;width:4.1pt;height:14.8pt;mso-position-horizontal-relative:page;mso-position-vertical-relative:page;z-index:-64624" coordorigin="11824,1844" coordsize="82,296">
          <v:group style="position:absolute;left:11824;top:1844;width:82;height:296" coordorigin="11824,1844" coordsize="82,296">
            <v:shape style="position:absolute;left:11824;top:1844;width:82;height:296" coordorigin="11824,1844" coordsize="82,296" path="m11905,1844l11853,1886,11825,1957,11824,1997,11825,2019,11841,2081,11883,2128,11905,2140,11905,2030,11897,2023,11885,2007,11877,1987,11882,1967,11894,1951,11905,1949,11905,1844xe" filled="true" fillcolor="#000000" stroked="false">
              <v:path arrowok="t"/>
              <v:fill type="solid"/>
            </v:shape>
          </v:group>
          <v:group style="position:absolute;left:11850;top:1885;width:56;height:228" coordorigin="11850,1885" coordsize="56,228">
            <v:shape style="position:absolute;left:11850;top:1885;width:56;height:228" coordorigin="11850,1885" coordsize="56,228" path="m11906,1885l11862,1932,11850,1989,11851,2009,11865,2070,11906,2112,11906,2017,11903,2014,11894,1995,11900,1978,11906,1973,11906,1885xe" filled="true" fillcolor="#fcb325" stroked="false">
              <v:path arrowok="t"/>
              <v:fill type="solid"/>
            </v:shape>
          </v:group>
          <v:group style="position:absolute;left:11897;top:1971;width:9;height:48" coordorigin="11897,1971" coordsize="9,48">
            <v:shape style="position:absolute;left:11897;top:1971;width:9;height:48" coordorigin="11897,1971" coordsize="9,48" path="m11906,1971l11901,1973,11897,1991,11903,2015,11906,2019,11906,1971xe" filled="true" fillcolor="#000000" stroked="false">
              <v:path arrowok="t"/>
              <v:fill type="solid"/>
            </v:shape>
          </v:group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91.411041pt;width:10.15pt;height:16.1pt;mso-position-horizontal-relative:page;mso-position-vertical-relative:page;z-index:-64600" coordorigin="0,1828" coordsize="203,322">
          <v:group style="position:absolute;left:0;top:1828;width:203;height:322" coordorigin="0,1828" coordsize="203,322">
            <v:shape style="position:absolute;left:0;top:1828;width:203;height:322" coordorigin="0,1828" coordsize="203,322" path="m0,2030l0,2140,19,2146,43,2150,62,2147,82,2142,120,2129,140,2123,187,2079,202,2042,40,2042,22,2041,5,2034,0,2030xe" filled="true" fillcolor="#000000" stroked="false">
              <v:path arrowok="t"/>
              <v:fill type="solid"/>
            </v:shape>
            <v:shape style="position:absolute;left:0;top:1828;width:203;height:322" coordorigin="0,1828" coordsize="203,322" path="m191,1949l4,1949,23,1951,44,1959,62,1970,75,1984,79,2000,71,2020,64,2036,59,2038,40,2042,202,2042,203,2030,203,2020,201,2001,198,1981,195,1961,191,1949xe" filled="true" fillcolor="#000000" stroked="false">
              <v:path arrowok="t"/>
              <v:fill type="solid"/>
            </v:shape>
            <v:shape style="position:absolute;left:0;top:1828;width:203;height:322" coordorigin="0,1828" coordsize="203,322" path="m66,1828l48,1829,30,1833,11,1839,0,1844,0,1949,4,1949,191,1949,164,1887,116,1841,84,1830,66,1828xe" filled="true" fillcolor="#000000" stroked="false">
              <v:path arrowok="t"/>
              <v:fill type="solid"/>
            </v:shape>
          </v:group>
          <v:group style="position:absolute;left:0;top:1865;width:177;height:263" coordorigin="0,1865" coordsize="177,263">
            <v:shape style="position:absolute;left:0;top:1865;width:177;height:263" coordorigin="0,1865" coordsize="177,263" path="m0,2112l3,2114,24,2123,49,2127,68,2123,87,2118,107,2111,126,2106,170,2058,176,2039,43,2039,26,2037,10,2028,0,2017,0,2112e" filled="true" fillcolor="#fcb325" stroked="false">
              <v:path arrowok="t"/>
              <v:fill type="solid"/>
            </v:shape>
            <v:shape style="position:absolute;left:0;top:1865;width:177;height:263" coordorigin="0,1865" coordsize="177,263" path="m167,1963l12,1963,32,1965,54,1973,71,1984,78,1996,71,2018,64,2034,63,2034,43,2039,176,2039,177,2016,174,1996,171,1976,167,1963e" filled="true" fillcolor="#fcb325" stroked="false">
              <v:path arrowok="t"/>
              <v:fill type="solid"/>
            </v:shape>
            <v:shape style="position:absolute;left:0;top:1865;width:177;height:263" coordorigin="0,1865" coordsize="177,263" path="m70,1865l53,1865,35,1869,17,1875,0,1885,0,1973,12,1963,167,1963,138,1904,87,1867,70,1865e" filled="true" fillcolor="#fcb325" stroked="false">
              <v:path arrowok="t"/>
              <v:fill type="solid"/>
            </v:shape>
          </v:group>
          <v:group style="position:absolute;left:0;top:1966;width:79;height:73" coordorigin="0,1966" coordsize="79,73">
            <v:shape style="position:absolute;left:0;top:1966;width:79;height:73" coordorigin="0,1966" coordsize="79,73" path="m12,1966l0,1971,0,2019,10,2029,26,2037,44,2039,64,2034,65,2031,73,2013,78,1992,71,1982,54,1973,33,1967,12,1966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66.498871pt;margin-top:91.411041pt;width:14.25pt;height:16.1pt;mso-position-horizontal-relative:page;mso-position-vertical-relative:page;z-index:-64576" coordorigin="5330,1828" coordsize="285,322">
          <v:group style="position:absolute;left:5330;top:1828;width:285;height:322" coordorigin="5330,1828" coordsize="285,322">
            <v:shape style="position:absolute;left:5330;top:1828;width:285;height:322" coordorigin="5330,1828" coordsize="285,322" path="m5478,1828l5405,1847,5359,1886,5332,1957,5330,1977,5330,2000,5339,2062,5372,2115,5431,2146,5455,2150,5474,2147,5493,2142,5532,2129,5551,2123,5599,2079,5614,2042,5451,2042,5433,2041,5417,2034,5403,2023,5391,2007,5383,1987,5388,1967,5401,1951,5415,1949,5603,1949,5601,1942,5576,1887,5527,1841,5496,1830,5478,1828xe" filled="true" fillcolor="#000000" stroked="false">
              <v:path arrowok="t"/>
              <v:fill type="solid"/>
            </v:shape>
            <v:shape style="position:absolute;left:5330;top:1828;width:285;height:322" coordorigin="5330,1828" coordsize="285,322" path="m5603,1949l5415,1949,5435,1951,5455,1959,5474,1970,5487,1984,5491,2000,5483,2020,5475,2036,5470,2038,5451,2042,5614,2042,5615,2023,5614,2020,5613,2001,5610,1981,5606,1961,5603,1949xe" filled="true" fillcolor="#000000" stroked="false">
              <v:path arrowok="t"/>
              <v:fill type="solid"/>
            </v:shape>
          </v:group>
          <v:group style="position:absolute;left:5356;top:1865;width:232;height:263" coordorigin="5356,1865" coordsize="232,263">
            <v:shape style="position:absolute;left:5356;top:1865;width:232;height:263" coordorigin="5356,1865" coordsize="232,263" path="m5482,1865l5411,1885,5368,1932,5356,1989,5357,2009,5371,2070,5415,2114,5460,2127,5480,2123,5499,2118,5518,2111,5538,2106,5582,2058,5588,2039,5455,2039,5437,2037,5422,2028,5409,2014,5400,1995,5406,1978,5423,1963,5579,1963,5578,1957,5549,1904,5499,1867,5482,1865xe" filled="true" fillcolor="#fcb325" stroked="false">
              <v:path arrowok="t"/>
              <v:fill type="solid"/>
            </v:shape>
            <v:shape style="position:absolute;left:5356;top:1865;width:232;height:263" coordorigin="5356,1865" coordsize="232,263" path="m5579,1963l5423,1963,5444,1965,5466,1973,5483,1984,5490,1996,5483,2018,5476,2034,5474,2034,5455,2039,5588,2039,5588,2016,5586,1996,5583,1976,5579,1963xe" filled="true" fillcolor="#fcb325" stroked="false">
              <v:path arrowok="t"/>
              <v:fill type="solid"/>
            </v:shape>
          </v:group>
          <v:group style="position:absolute;left:5403;top:1966;width:87;height:73" coordorigin="5403,1966" coordsize="87,73">
            <v:shape style="position:absolute;left:5403;top:1966;width:87;height:73" coordorigin="5403,1966" coordsize="87,73" path="m5423,1966l5407,1973,5403,1991,5409,2015,5421,2029,5437,2037,5456,2039,5476,2034,5477,2031,5485,2013,5490,1992,5483,1982,5466,1973,5445,1967,5423,1966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63.694263pt;margin-top:91.532143pt;width:14.25pt;height:16.1pt;mso-position-horizontal-relative:page;mso-position-vertical-relative:page;z-index:-64552" coordorigin="1274,1831" coordsize="285,322">
          <v:group style="position:absolute;left:1274;top:1831;width:285;height:322" coordorigin="1274,1831" coordsize="285,322">
            <v:shape style="position:absolute;left:1274;top:1831;width:285;height:322" coordorigin="1274,1831" coordsize="285,322" path="m1422,1831l1349,1849,1303,1888,1275,1960,1274,1979,1274,2002,1283,2065,1316,2117,1374,2148,1399,2152,1418,2149,1437,2144,1476,2131,1495,2126,1543,2081,1558,2044,1395,2044,1377,2043,1361,2037,1347,2025,1335,2009,1327,1989,1332,1969,1344,1954,1359,1951,1547,1951,1545,1944,1520,1890,1471,1844,1439,1832,1422,1831xe" filled="true" fillcolor="#000000" stroked="false">
              <v:path arrowok="t"/>
              <v:fill type="solid"/>
            </v:shape>
            <v:shape style="position:absolute;left:1274;top:1831;width:285;height:322" coordorigin="1274,1831" coordsize="285,322" path="m1547,1951l1359,1951,1378,1954,1399,1961,1417,1972,1430,1986,1435,2002,1427,2022,1419,2038,1414,2040,1395,2044,1558,2044,1558,2025,1558,2022,1557,2004,1554,1984,1550,1964,1547,1951xe" filled="true" fillcolor="#000000" stroked="false">
              <v:path arrowok="t"/>
              <v:fill type="solid"/>
            </v:shape>
          </v:group>
          <v:group style="position:absolute;left:1300;top:1867;width:232;height:263" coordorigin="1300,1867" coordsize="232,263">
            <v:shape style="position:absolute;left:1300;top:1867;width:232;height:263" coordorigin="1300,1867" coordsize="232,263" path="m1426,1867l1355,1887,1312,1934,1300,1991,1301,2011,1315,2072,1359,2117,1404,2129,1424,2126,1443,2120,1462,2114,1482,2108,1526,2061,1531,2041,1399,2041,1381,2039,1366,2031,1353,2017,1344,1997,1350,1980,1367,1965,1523,1965,1522,1959,1493,1906,1443,1870,1426,1867xe" filled="true" fillcolor="#fcb325" stroked="false">
              <v:path arrowok="t"/>
              <v:fill type="solid"/>
            </v:shape>
            <v:shape style="position:absolute;left:1300;top:1867;width:232;height:263" coordorigin="1300,1867" coordsize="232,263" path="m1523,1965l1367,1965,1388,1967,1409,1975,1427,1986,1434,1999,1427,2020,1419,2036,1418,2037,1399,2041,1531,2041,1532,2018,1530,1998,1527,1979,1523,1965xe" filled="true" fillcolor="#fcb325" stroked="false">
              <v:path arrowok="t"/>
              <v:fill type="solid"/>
            </v:shape>
          </v:group>
          <v:group style="position:absolute;left:1347;top:1969;width:87;height:73" coordorigin="1347,1969" coordsize="87,73">
            <v:shape style="position:absolute;left:1347;top:1969;width:87;height:73" coordorigin="1347,1969" coordsize="87,73" path="m1367,1969l1351,1976,1347,1993,1353,2018,1365,2031,1381,2039,1399,2041,1419,2036,1421,2033,1429,2016,1434,1994,1426,1984,1410,1975,1389,1969,1367,1969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34.274475pt;margin-top:91.532143pt;width:14.25pt;height:16.1pt;mso-position-horizontal-relative:page;mso-position-vertical-relative:page;z-index:-64528" coordorigin="6685,1831" coordsize="285,322">
          <v:group style="position:absolute;left:6685;top:1831;width:285;height:322" coordorigin="6685,1831" coordsize="285,322">
            <v:shape style="position:absolute;left:6685;top:1831;width:285;height:322" coordorigin="6685,1831" coordsize="285,322" path="m6833,1831l6761,1849,6714,1888,6687,1960,6685,1979,6686,2002,6694,2065,6728,2117,6786,2148,6810,2152,6829,2149,6849,2144,6888,2131,6907,2126,6954,2081,6969,2044,6807,2044,6789,2043,6772,2037,6758,2025,6747,2009,6739,1989,6744,1969,6756,1954,6771,1951,6959,1951,6957,1944,6931,1890,6883,1844,6851,1832,6833,1831xe" filled="true" fillcolor="#000000" stroked="false">
              <v:path arrowok="t"/>
              <v:fill type="solid"/>
            </v:shape>
            <v:shape style="position:absolute;left:6685;top:1831;width:285;height:322" coordorigin="6685,1831" coordsize="285,322" path="m6959,1951l6771,1951,6790,1954,6811,1961,6829,1972,6842,1986,6846,2002,6838,2022,6831,2038,6826,2040,6807,2044,6969,2044,6970,2025,6970,2022,6968,2004,6965,1984,6962,1964,6959,1951xe" filled="true" fillcolor="#000000" stroked="false">
              <v:path arrowok="t"/>
              <v:fill type="solid"/>
            </v:shape>
          </v:group>
          <v:group style="position:absolute;left:6712;top:1867;width:232;height:263" coordorigin="6712,1867" coordsize="232,263">
            <v:shape style="position:absolute;left:6712;top:1867;width:232;height:263" coordorigin="6712,1867" coordsize="232,263" path="m6837,1867l6767,1887,6723,1934,6712,1991,6712,2011,6726,2072,6770,2117,6816,2129,6835,2126,6854,2120,6874,2114,6893,2108,6937,2061,6943,2041,6811,2041,6793,2039,6777,2031,6765,2017,6756,1997,6761,1980,6779,1965,6935,1965,6933,1959,6905,1906,6854,1870,6837,1867xe" filled="true" fillcolor="#fcb325" stroked="false">
              <v:path arrowok="t"/>
              <v:fill type="solid"/>
            </v:shape>
            <v:shape style="position:absolute;left:6712;top:1867;width:232;height:263" coordorigin="6712,1867" coordsize="232,263" path="m6935,1965l6779,1965,6799,1967,6821,1975,6838,1986,6845,1999,6839,2020,6831,2036,6830,2037,6811,2041,6943,2041,6944,2018,6942,1998,6938,1979,6935,1965xe" filled="true" fillcolor="#fcb325" stroked="false">
              <v:path arrowok="t"/>
              <v:fill type="solid"/>
            </v:shape>
          </v:group>
          <v:group style="position:absolute;left:6759;top:1969;width:87;height:73" coordorigin="6759,1969" coordsize="87,73">
            <v:shape style="position:absolute;left:6759;top:1969;width:87;height:73" coordorigin="6759,1969" coordsize="87,73" path="m6779,1969l6762,1976,6759,1993,6764,2018,6777,2031,6793,2039,6811,2041,6831,2036,6832,2033,6840,2016,6845,1994,6838,1984,6822,1975,6800,1969,6779,1969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32.831955pt;margin-top:92.376442pt;width:14.25pt;height:16.1pt;mso-position-horizontal-relative:page;mso-position-vertical-relative:page;z-index:-64504" coordorigin="2657,1848" coordsize="285,322">
          <v:group style="position:absolute;left:2657;top:1848;width:285;height:322" coordorigin="2657,1848" coordsize="285,322">
            <v:shape style="position:absolute;left:2657;top:1848;width:285;height:322" coordorigin="2657,1848" coordsize="285,322" path="m2805,1848l2732,1866,2685,1905,2658,1977,2657,1996,2657,2019,2665,2081,2699,2134,2757,2165,2782,2169,2801,2166,2820,2161,2859,2148,2878,2143,2925,2098,2940,2061,2778,2061,2760,2060,2744,2054,2729,2042,2718,2026,2710,2006,2715,1986,2727,1971,2742,1968,2930,1968,2928,1961,2902,1907,2854,1861,2822,1849,2805,1848xe" filled="true" fillcolor="#000000" stroked="false">
              <v:path arrowok="t"/>
              <v:fill type="solid"/>
            </v:shape>
            <v:shape style="position:absolute;left:2657;top:1848;width:285;height:322" coordorigin="2657,1848" coordsize="285,322" path="m2930,1968l2742,1968,2761,1971,2782,1978,2800,1989,2813,2003,2817,2019,2809,2039,2802,2055,2797,2057,2778,2061,2940,2061,2941,2042,2941,2039,2939,2021,2937,2001,2933,1981,2930,1968xe" filled="true" fillcolor="#000000" stroked="false">
              <v:path arrowok="t"/>
              <v:fill type="solid"/>
            </v:shape>
          </v:group>
          <v:group style="position:absolute;left:2683;top:1884;width:232;height:263" coordorigin="2683,1884" coordsize="232,263">
            <v:shape style="position:absolute;left:2683;top:1884;width:232;height:263" coordorigin="2683,1884" coordsize="232,263" path="m2809,1884l2738,1904,2694,1951,2683,2008,2683,2028,2697,2089,2741,2134,2787,2146,2806,2143,2826,2137,2845,2131,2864,2125,2908,2078,2914,2058,2782,2058,2764,2056,2748,2048,2736,2034,2727,2014,2732,1997,2750,1982,2906,1982,2904,1976,2876,1923,2825,1887,2809,1884xe" filled="true" fillcolor="#fcb325" stroked="false">
              <v:path arrowok="t"/>
              <v:fill type="solid"/>
            </v:shape>
            <v:shape style="position:absolute;left:2683;top:1884;width:232;height:263" coordorigin="2683,1884" coordsize="232,263" path="m2906,1982l2750,1982,2770,1984,2792,1992,2809,2003,2816,2016,2810,2037,2802,2053,2801,2053,2782,2058,2914,2058,2915,2035,2913,2015,2909,1996,2906,1982xe" filled="true" fillcolor="#fcb325" stroked="false">
              <v:path arrowok="t"/>
              <v:fill type="solid"/>
            </v:shape>
          </v:group>
          <v:group style="position:absolute;left:2730;top:1986;width:87;height:73" coordorigin="2730,1986" coordsize="87,73">
            <v:shape style="position:absolute;left:2730;top:1986;width:87;height:73" coordorigin="2730,1986" coordsize="87,73" path="m2750,1986l2733,1993,2730,2010,2735,2035,2748,2048,2764,2056,2782,2058,2802,2053,2803,2050,2811,2033,2817,2011,2809,2001,2793,1992,2771,1986,2750,1986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03.412262pt;margin-top:92.376442pt;width:14.25pt;height:16.1pt;mso-position-horizontal-relative:page;mso-position-vertical-relative:page;z-index:-64480" coordorigin="8068,1848" coordsize="285,322">
          <v:group style="position:absolute;left:8068;top:1848;width:285;height:322" coordorigin="8068,1848" coordsize="285,322">
            <v:shape style="position:absolute;left:8068;top:1848;width:285;height:322" coordorigin="8068,1848" coordsize="285,322" path="m8216,1848l8143,1866,8097,1905,8070,1977,8068,1996,8068,2019,8077,2081,8111,2134,8169,2165,8193,2169,8212,2166,8232,2161,8270,2148,8290,2143,8337,2098,8352,2061,8189,2061,8172,2060,8155,2054,8141,2042,8130,2026,8121,2006,8127,1986,8139,1971,8153,1968,8341,1968,8340,1961,8314,1907,8266,1861,8234,1849,8216,1848xe" filled="true" fillcolor="#000000" stroked="false">
              <v:path arrowok="t"/>
              <v:fill type="solid"/>
            </v:shape>
            <v:shape style="position:absolute;left:8068;top:1848;width:285;height:322" coordorigin="8068,1848" coordsize="285,322" path="m8341,1968l8153,1968,8173,1971,8193,1978,8212,1989,8225,2003,8229,2019,8221,2039,8214,2055,8209,2057,8189,2061,8352,2061,8353,2042,8353,2039,8351,2021,8348,2001,8345,1981,8341,1968xe" filled="true" fillcolor="#000000" stroked="false">
              <v:path arrowok="t"/>
              <v:fill type="solid"/>
            </v:shape>
          </v:group>
          <v:group style="position:absolute;left:8095;top:1884;width:232;height:263" coordorigin="8095,1884" coordsize="232,263">
            <v:shape style="position:absolute;left:8095;top:1884;width:232;height:263" coordorigin="8095,1884" coordsize="232,263" path="m8220,1884l8149,1904,8106,1951,8095,2008,8095,2028,8109,2089,8153,2134,8199,2146,8218,2143,8237,2137,8257,2131,8276,2125,8320,2078,8326,2058,8193,2058,8176,2056,8160,2048,8147,2034,8139,2014,8144,1997,8162,1982,8317,1982,8316,1976,8287,1923,8237,1887,8220,1884xe" filled="true" fillcolor="#fcb325" stroked="false">
              <v:path arrowok="t"/>
              <v:fill type="solid"/>
            </v:shape>
            <v:shape style="position:absolute;left:8095;top:1884;width:232;height:263" coordorigin="8095,1884" coordsize="232,263" path="m8317,1982l8162,1982,8182,1984,8204,1992,8221,2003,8228,2016,8221,2037,8214,2053,8213,2053,8193,2058,8326,2058,8327,2035,8324,2015,8321,1996,8317,1982xe" filled="true" fillcolor="#fcb325" stroked="false">
              <v:path arrowok="t"/>
              <v:fill type="solid"/>
            </v:shape>
          </v:group>
          <v:group style="position:absolute;left:8141;top:1986;width:87;height:73" coordorigin="8141,1986" coordsize="87,73">
            <v:shape style="position:absolute;left:8141;top:1986;width:87;height:73" coordorigin="8141,1986" coordsize="87,73" path="m8162,1986l8145,1993,8141,2010,8147,2035,8159,2048,8175,2056,8194,2058,8214,2053,8215,2050,8223,2033,8228,2011,8221,2001,8204,1992,8183,1986,8162,1986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63.482849pt;margin-top:92.376442pt;width:14.25pt;height:16.1pt;mso-position-horizontal-relative:page;mso-position-vertical-relative:page;z-index:-64456" coordorigin="11270,1848" coordsize="285,322">
          <v:group style="position:absolute;left:11270;top:1848;width:285;height:322" coordorigin="11270,1848" coordsize="285,322">
            <v:shape style="position:absolute;left:11270;top:1848;width:285;height:322" coordorigin="11270,1848" coordsize="285,322" path="m11418,1848l11345,1866,11298,1905,11271,1977,11270,1996,11270,2019,11278,2081,11312,2134,11370,2165,11395,2169,11414,2166,11433,2161,11472,2148,11491,2143,11539,2098,11553,2061,11391,2061,11373,2060,11357,2054,11342,2042,11331,2026,11323,2006,11328,1986,11340,1971,11355,1968,11543,1968,11541,1961,11515,1907,11467,1861,11435,1849,11418,1848xe" filled="true" fillcolor="#000000" stroked="false">
              <v:path arrowok="t"/>
              <v:fill type="solid"/>
            </v:shape>
            <v:shape style="position:absolute;left:11270;top:1848;width:285;height:322" coordorigin="11270,1848" coordsize="285,322" path="m11543,1968l11355,1968,11374,1971,11395,1978,11413,1989,11426,2003,11430,2019,11422,2039,11415,2055,11410,2057,11391,2061,11553,2061,11554,2042,11554,2039,11552,2021,11550,2001,11546,1981,11543,1968xe" filled="true" fillcolor="#000000" stroked="false">
              <v:path arrowok="t"/>
              <v:fill type="solid"/>
            </v:shape>
          </v:group>
          <v:group style="position:absolute;left:11296;top:1884;width:232;height:263" coordorigin="11296,1884" coordsize="232,263">
            <v:shape style="position:absolute;left:11296;top:1884;width:232;height:263" coordorigin="11296,1884" coordsize="232,263" path="m11422,1884l11351,1904,11308,1951,11296,2008,11296,2028,11310,2089,11354,2134,11400,2146,11419,2143,11439,2137,11458,2131,11477,2125,11521,2078,11527,2058,11395,2058,11377,2056,11361,2048,11349,2034,11340,2014,11345,1997,11363,1982,11519,1982,11517,1976,11489,1923,11438,1887,11422,1884xe" filled="true" fillcolor="#c01c7b" stroked="false">
              <v:path arrowok="t"/>
              <v:fill type="solid"/>
            </v:shape>
            <v:shape style="position:absolute;left:11296;top:1884;width:232;height:263" coordorigin="11296,1884" coordsize="232,263" path="m11519,1982l11363,1982,11383,1984,11405,1992,11423,2003,11429,2016,11423,2037,11415,2053,11414,2053,11395,2058,11527,2058,11528,2035,11526,2015,11522,1996,11519,1982xe" filled="true" fillcolor="#c01c7b" stroked="false">
              <v:path arrowok="t"/>
              <v:fill type="solid"/>
            </v:shape>
          </v:group>
          <v:group style="position:absolute;left:11343;top:1986;width:87;height:73" coordorigin="11343,1986" coordsize="87,73">
            <v:shape style="position:absolute;left:11343;top:1986;width:87;height:73" coordorigin="11343,1986" coordsize="87,73" path="m11363,1986l11346,1993,11343,2010,11348,2035,11361,2048,11377,2056,11395,2058,11415,2053,11416,2050,11424,2033,11430,2011,11422,2001,11406,1992,11384,1986,11363,1986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00.607666pt;margin-top:92.497643pt;width:14.25pt;height:16.1pt;mso-position-horizontal-relative:page;mso-position-vertical-relative:page;z-index:-64432" coordorigin="4012,1850" coordsize="285,322">
          <v:group style="position:absolute;left:4012;top:1850;width:285;height:322" coordorigin="4012,1850" coordsize="285,322">
            <v:shape style="position:absolute;left:4012;top:1850;width:285;height:322" coordorigin="4012,1850" coordsize="285,322" path="m4160,1850l4087,1869,4041,1908,4014,1979,4012,1998,4012,2022,4021,2084,4055,2136,4113,2168,4137,2171,4156,2169,4175,2164,4214,2151,4233,2145,4281,2101,4296,2064,4133,2064,4115,2062,4099,2056,4085,2045,4074,2029,4065,2008,4070,1989,4083,1973,4097,1970,4285,1970,4283,1964,4258,1909,4210,1863,4178,1852,4160,1850xe" filled="true" fillcolor="#000000" stroked="false">
              <v:path arrowok="t"/>
              <v:fill type="solid"/>
            </v:shape>
            <v:shape style="position:absolute;left:4012;top:1850;width:285;height:322" coordorigin="4012,1850" coordsize="285,322" path="m4285,1970l4097,1970,4117,1973,4137,1980,4156,1992,4169,2006,4173,2022,4165,2042,4158,2057,4152,2059,4133,2064,4296,2064,4297,2045,4297,2042,4295,2023,4292,2003,4288,1983,4285,1970xe" filled="true" fillcolor="#000000" stroked="false">
              <v:path arrowok="t"/>
              <v:fill type="solid"/>
            </v:shape>
          </v:group>
          <v:group style="position:absolute;left:4039;top:1886;width:232;height:263" coordorigin="4039,1886" coordsize="232,263">
            <v:shape style="position:absolute;left:4039;top:1886;width:232;height:263" coordorigin="4039,1886" coordsize="232,263" path="m4164,1886l4093,1907,4050,1953,4039,2011,4039,2031,4053,2091,4097,2136,4143,2148,4162,2145,4181,2140,4200,2133,4220,2127,4264,2080,4270,2061,4137,2061,4119,2058,4104,2050,4091,2036,4083,2017,4088,2000,4106,1984,4261,1984,4260,1979,4231,1925,4181,1889,4164,1886xe" filled="true" fillcolor="#fcb325" stroked="false">
              <v:path arrowok="t"/>
              <v:fill type="solid"/>
            </v:shape>
            <v:shape style="position:absolute;left:4039;top:1886;width:232;height:263" coordorigin="4039,1886" coordsize="232,263" path="m4261,1984l4106,1984,4126,1987,4148,1994,4165,2005,4172,2018,4165,2039,4158,2055,4157,2056,4137,2061,4270,2061,4271,2038,4268,2018,4265,1998,4261,1984xe" filled="true" fillcolor="#fcb325" stroked="false">
              <v:path arrowok="t"/>
              <v:fill type="solid"/>
            </v:shape>
          </v:group>
          <v:group style="position:absolute;left:4085;top:1988;width:87;height:73" coordorigin="4085,1988" coordsize="87,73">
            <v:shape style="position:absolute;left:4085;top:1988;width:87;height:73" coordorigin="4085,1988" coordsize="87,73" path="m4106,1988l4089,1995,4085,2013,4091,2037,4103,2051,4119,2059,4138,2061,4158,2055,4159,2052,4167,2035,4172,2013,4165,2003,4148,1994,4127,1989,4106,1988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71.187866pt;margin-top:92.497643pt;width:14.25pt;height:16.1pt;mso-position-horizontal-relative:page;mso-position-vertical-relative:page;z-index:-64408" coordorigin="9424,1850" coordsize="285,322">
          <v:group style="position:absolute;left:9424;top:1850;width:285;height:322" coordorigin="9424,1850" coordsize="285,322">
            <v:shape style="position:absolute;left:9424;top:1850;width:285;height:322" coordorigin="9424,1850" coordsize="285,322" path="m9572,1850l9499,1869,9452,1908,9425,1979,9424,1998,9424,2022,9432,2084,9466,2136,9524,2168,9549,2171,9568,2169,9587,2164,9626,2151,9645,2145,9693,2101,9708,2064,9545,2064,9527,2062,9511,2056,9497,2045,9485,2029,9477,2008,9482,1989,9494,1973,9509,1970,9697,1970,9695,1964,9669,1909,9621,1863,9589,1852,9572,1850xe" filled="true" fillcolor="#000000" stroked="false">
              <v:path arrowok="t"/>
              <v:fill type="solid"/>
            </v:shape>
            <v:shape style="position:absolute;left:9424;top:1850;width:285;height:322" coordorigin="9424,1850" coordsize="285,322" path="m9697,1970l9509,1970,9528,1973,9549,1980,9567,1992,9580,2006,9584,2022,9576,2042,9569,2057,9564,2059,9545,2064,9708,2064,9708,2045,9708,2042,9706,2023,9704,2003,9700,1983,9697,1970xe" filled="true" fillcolor="#000000" stroked="false">
              <v:path arrowok="t"/>
              <v:fill type="solid"/>
            </v:shape>
          </v:group>
          <v:group style="position:absolute;left:9450;top:1886;width:232;height:263" coordorigin="9450,1886" coordsize="232,263">
            <v:shape style="position:absolute;left:9450;top:1886;width:232;height:263" coordorigin="9450,1886" coordsize="232,263" path="m9576,1886l9505,1907,9462,1953,9450,2011,9450,2031,9464,2091,9509,2136,9554,2148,9573,2145,9593,2140,9612,2133,9631,2127,9675,2080,9681,2061,9549,2061,9531,2058,9515,2050,9503,2036,9494,2017,9500,2000,9517,1984,9673,1984,9671,1979,9643,1925,9593,1889,9576,1886xe" filled="true" fillcolor="#fcb325" stroked="false">
              <v:path arrowok="t"/>
              <v:fill type="solid"/>
            </v:shape>
            <v:shape style="position:absolute;left:9450;top:1886;width:232;height:263" coordorigin="9450,1886" coordsize="232,263" path="m9673,1984l9517,1984,9537,1987,9559,1994,9577,2005,9583,2018,9577,2039,9569,2055,9568,2056,9549,2061,9681,2061,9682,2038,9680,2018,9676,1998,9673,1984xe" filled="true" fillcolor="#fcb325" stroked="false">
              <v:path arrowok="t"/>
              <v:fill type="solid"/>
            </v:shape>
          </v:group>
          <v:group style="position:absolute;left:9497;top:1988;width:87;height:73" coordorigin="9497,1988" coordsize="87,73">
            <v:shape style="position:absolute;left:9497;top:1988;width:87;height:73" coordorigin="9497,1988" coordsize="87,73" path="m9517,1988l9500,1995,9497,2013,9502,2037,9515,2051,9531,2059,9549,2061,9569,2055,9571,2052,9579,2035,9584,2013,9576,2003,9560,1994,9539,1989,9517,1988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7.931305pt;margin-top:92.614861pt;width:15.1pt;height:15.55pt;mso-position-horizontal-relative:page;mso-position-vertical-relative:page;z-index:-64384" coordorigin="759,1852" coordsize="302,311">
          <v:group style="position:absolute;left:759;top:1852;width:302;height:311" coordorigin="759,1852" coordsize="302,311">
            <v:shape style="position:absolute;left:759;top:1852;width:302;height:311" coordorigin="759,1852" coordsize="302,311" path="m919,1852l861,1869,803,1921,768,1975,759,2030,761,2049,799,2119,853,2146,872,2153,891,2162,900,2162,920,2163,940,2161,1009,2118,1044,2056,1048,2045,889,2045,883,2043,866,2034,853,2022,845,2006,842,1988,844,1969,851,1947,868,1937,890,1934,1053,1934,1049,1920,997,1869,940,1853,919,1852xe" filled="true" fillcolor="#000000" stroked="false">
              <v:path arrowok="t"/>
              <v:fill type="solid"/>
            </v:shape>
            <v:shape style="position:absolute;left:759;top:1852;width:302;height:311" coordorigin="759,1852" coordsize="302,311" path="m1053,1934l890,1934,902,1943,914,1958,924,1977,930,1996,931,2014,924,2028,905,2038,889,2045,1048,2045,1051,2039,1056,2022,1059,2003,1060,1984,1059,1964,1055,1943,1053,1934xe" filled="true" fillcolor="#000000" stroked="false">
              <v:path arrowok="t"/>
              <v:fill type="solid"/>
            </v:shape>
          </v:group>
          <v:group style="position:absolute;left:785;top:1887;width:247;height:254" coordorigin="785,1887" coordsize="247,254">
            <v:shape style="position:absolute;left:785;top:1887;width:247;height:254" coordorigin="785,1887" coordsize="247,254" path="m919,1887l859,1905,805,1963,785,2029,785,2034,787,2053,818,2105,873,2131,892,2139,969,2125,1012,2063,1021,2044,891,2044,888,2043,871,2034,859,2021,853,2005,853,1985,859,1964,875,1956,1026,1956,1025,1951,978,1900,940,1888,919,1887xe" filled="true" fillcolor="#eecae0" stroked="false">
              <v:path arrowok="t"/>
              <v:fill type="solid"/>
            </v:shape>
            <v:shape style="position:absolute;left:785;top:1887;width:247;height:254" coordorigin="785,1887" coordsize="247,254" path="m1026,1956l875,1956,898,1958,912,1973,923,1992,928,2011,925,2025,907,2037,891,2044,1021,2044,1026,2029,1030,2011,1031,1992,1030,1972,1026,1956xe" filled="true" fillcolor="#eecae0" stroked="false">
              <v:path arrowok="t"/>
              <v:fill type="solid"/>
            </v:shape>
          </v:group>
          <v:group style="position:absolute;left:851;top:1952;width:79;height:92" coordorigin="851,1952" coordsize="79,92">
            <v:shape style="position:absolute;left:851;top:1952;width:79;height:92" coordorigin="851,1952" coordsize="79,92" path="m879,1952l864,1963,851,1986,852,2005,859,2021,872,2035,891,2044,897,2041,913,2031,930,2011,924,1993,911,1974,896,1959,879,195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08.511505pt;margin-top:92.614861pt;width:15.1pt;height:15.55pt;mso-position-horizontal-relative:page;mso-position-vertical-relative:page;z-index:-64360" coordorigin="6170,1852" coordsize="302,311">
          <v:group style="position:absolute;left:6170;top:1852;width:302;height:311" coordorigin="6170,1852" coordsize="302,311">
            <v:shape style="position:absolute;left:6170;top:1852;width:302;height:311" coordorigin="6170,1852" coordsize="302,311" path="m6331,1852l6272,1869,6215,1921,6180,1975,6170,2030,6172,2049,6211,2119,6265,2146,6284,2153,6303,2162,6312,2162,6332,2163,6351,2161,6420,2118,6456,2056,6460,2045,6301,2045,6294,2043,6277,2034,6265,2022,6257,2006,6253,1988,6255,1969,6263,1947,6280,1937,6301,1934,6465,1934,6461,1920,6409,1869,6351,1853,6331,1852xe" filled="true" fillcolor="#000000" stroked="false">
              <v:path arrowok="t"/>
              <v:fill type="solid"/>
            </v:shape>
            <v:shape style="position:absolute;left:6170;top:1852;width:302;height:311" coordorigin="6170,1852" coordsize="302,311" path="m6465,1934l6301,1934,6314,1943,6326,1958,6336,1977,6342,1996,6342,2014,6335,2028,6316,2038,6301,2045,6460,2045,6462,2039,6467,2022,6470,2003,6471,1984,6470,1964,6467,1943,6465,1934xe" filled="true" fillcolor="#000000" stroked="false">
              <v:path arrowok="t"/>
              <v:fill type="solid"/>
            </v:shape>
          </v:group>
          <v:group style="position:absolute;left:6196;top:1887;width:247;height:254" coordorigin="6196,1887" coordsize="247,254">
            <v:shape style="position:absolute;left:6196;top:1887;width:247;height:254" coordorigin="6196,1887" coordsize="247,254" path="m6331,1887l6271,1905,6216,1963,6196,2029,6196,2034,6199,2053,6230,2105,6285,2131,6304,2139,6380,2125,6424,2063,6433,2044,6302,2044,6299,2043,6282,2034,6270,2021,6264,2005,6264,1985,6271,1964,6286,1956,6438,1956,6437,1951,6389,1900,6352,1888,6331,1887xe" filled="true" fillcolor="#eecae0" stroked="false">
              <v:path arrowok="t"/>
              <v:fill type="solid"/>
            </v:shape>
            <v:shape style="position:absolute;left:6196;top:1887;width:247;height:254" coordorigin="6196,1887" coordsize="247,254" path="m6438,1956l6286,1956,6310,1958,6323,1973,6334,1992,6340,2011,6337,2025,6318,2037,6302,2044,6433,2044,6438,2029,6442,2011,6443,1992,6441,1972,6438,1956xe" filled="true" fillcolor="#eecae0" stroked="false">
              <v:path arrowok="t"/>
              <v:fill type="solid"/>
            </v:shape>
          </v:group>
          <v:group style="position:absolute;left:6263;top:1952;width:79;height:92" coordorigin="6263,1952" coordsize="79,92">
            <v:shape style="position:absolute;left:6263;top:1952;width:79;height:92" coordorigin="6263,1952" coordsize="79,92" path="m6291,1952l6276,1963,6263,1986,6263,2005,6270,2021,6283,2035,6302,2044,6309,2041,6325,2031,6341,2011,6335,1993,6323,1974,6307,1959,6291,195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05.707008pt;margin-top:92.735962pt;width:15.1pt;height:15.55pt;mso-position-horizontal-relative:page;mso-position-vertical-relative:page;z-index:-64336" coordorigin="2114,1855" coordsize="302,311">
          <v:group style="position:absolute;left:2114;top:1855;width:302;height:311" coordorigin="2114,1855" coordsize="302,311">
            <v:shape style="position:absolute;left:2114;top:1855;width:302;height:311" coordorigin="2114,1855" coordsize="302,311" path="m2275,1855l2216,1872,2158,1924,2124,1978,2114,2032,2116,2051,2155,2122,2209,2148,2228,2156,2247,2164,2255,2165,2276,2165,2295,2163,2364,2121,2400,2058,2404,2048,2245,2048,2238,2046,2221,2037,2209,2024,2201,2009,2197,1991,2199,1971,2207,1950,2224,1939,2245,1937,2409,1937,2405,1922,2353,1872,2295,1855,2275,1855xe" filled="true" fillcolor="#000000" stroked="false">
              <v:path arrowok="t"/>
              <v:fill type="solid"/>
            </v:shape>
            <v:shape style="position:absolute;left:2114;top:1855;width:302;height:311" coordorigin="2114,1855" coordsize="302,311" path="m2409,1937l2245,1937,2258,1946,2270,1961,2280,1979,2286,1998,2286,2016,2279,2030,2260,2041,2245,2048,2404,2048,2406,2042,2411,2024,2414,2006,2415,1987,2414,1966,2411,1945,2409,1937xe" filled="true" fillcolor="#000000" stroked="false">
              <v:path arrowok="t"/>
              <v:fill type="solid"/>
            </v:shape>
          </v:group>
          <v:group style="position:absolute;left:2140;top:1889;width:247;height:254" coordorigin="2140,1889" coordsize="247,254">
            <v:shape style="position:absolute;left:2140;top:1889;width:247;height:254" coordorigin="2140,1889" coordsize="247,254" path="m2275,1889l2215,1907,2160,1966,2140,2031,2140,2037,2143,2055,2174,2108,2229,2133,2247,2142,2324,2128,2368,2066,2376,2046,2246,2046,2243,2046,2226,2037,2214,2023,2208,2007,2208,1988,2215,1967,2230,1959,2382,1959,2381,1954,2333,1902,2295,1891,2275,1889xe" filled="true" fillcolor="#eecae0" stroked="false">
              <v:path arrowok="t"/>
              <v:fill type="solid"/>
            </v:shape>
            <v:shape style="position:absolute;left:2140;top:1889;width:247;height:254" coordorigin="2140,1889" coordsize="247,254" path="m2382,1959l2230,1959,2254,1960,2267,1975,2278,1995,2284,2014,2281,2027,2262,2039,2246,2046,2376,2046,2382,2031,2385,2013,2387,1994,2385,1974,2382,1959xe" filled="true" fillcolor="#eecae0" stroked="false">
              <v:path arrowok="t"/>
              <v:fill type="solid"/>
            </v:shape>
          </v:group>
          <v:group style="position:absolute;left:2207;top:1955;width:79;height:92" coordorigin="2207,1955" coordsize="79,92">
            <v:shape style="position:absolute;left:2207;top:1955;width:79;height:92" coordorigin="2207,1955" coordsize="79,92" path="m2235,1955l2220,1965,2207,1988,2207,2007,2214,2024,2227,2037,2246,2046,2253,2043,2269,2033,2285,2013,2279,1995,2267,1977,2251,1961,2235,1955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76.287201pt;margin-top:92.735962pt;width:15.1pt;height:15.55pt;mso-position-horizontal-relative:page;mso-position-vertical-relative:page;z-index:-64312" coordorigin="7526,1855" coordsize="302,311">
          <v:group style="position:absolute;left:7526;top:1855;width:302;height:311" coordorigin="7526,1855" coordsize="302,311">
            <v:shape style="position:absolute;left:7526;top:1855;width:302;height:311" coordorigin="7526,1855" coordsize="302,311" path="m7686,1855l7628,1872,7570,1924,7535,1978,7526,2032,7528,2051,7566,2122,7620,2148,7639,2156,7658,2164,7667,2165,7687,2165,7707,2163,7776,2121,7812,2058,7816,2048,7656,2048,7650,2046,7633,2037,7620,2024,7612,2009,7609,1991,7611,1971,7618,1950,7635,1939,7657,1937,7820,1937,7816,1922,7764,1872,7707,1855,7686,1855xe" filled="true" fillcolor="#000000" stroked="false">
              <v:path arrowok="t"/>
              <v:fill type="solid"/>
            </v:shape>
            <v:shape style="position:absolute;left:7526;top:1855;width:302;height:311" coordorigin="7526,1855" coordsize="302,311" path="m7820,1937l7657,1937,7669,1946,7681,1961,7691,1979,7697,1998,7698,2016,7691,2030,7672,2041,7656,2048,7816,2048,7818,2042,7823,2024,7826,2006,7827,1987,7826,1966,7823,1945,7820,1937xe" filled="true" fillcolor="#000000" stroked="false">
              <v:path arrowok="t"/>
              <v:fill type="solid"/>
            </v:shape>
          </v:group>
          <v:group style="position:absolute;left:7552;top:1889;width:247;height:254" coordorigin="7552,1889" coordsize="247,254">
            <v:shape style="position:absolute;left:7552;top:1889;width:247;height:254" coordorigin="7552,1889" coordsize="247,254" path="m7686,1889l7626,1907,7572,1966,7552,2031,7552,2037,7554,2055,7585,2108,7640,2133,7659,2142,7736,2128,7780,2066,7788,2046,7658,2046,7655,2046,7638,2037,7626,2023,7620,2007,7620,1988,7626,1967,7642,1959,7793,1959,7792,1954,7745,1902,7707,1891,7686,1889xe" filled="true" fillcolor="#eecae0" stroked="false">
              <v:path arrowok="t"/>
              <v:fill type="solid"/>
            </v:shape>
            <v:shape style="position:absolute;left:7552;top:1889;width:247;height:254" coordorigin="7552,1889" coordsize="247,254" path="m7793,1959l7642,1959,7665,1960,7679,1975,7690,1995,7695,2014,7692,2027,7674,2039,7658,2046,7788,2046,7793,2031,7797,2013,7798,1994,7797,1974,7793,1959xe" filled="true" fillcolor="#eecae0" stroked="false">
              <v:path arrowok="t"/>
              <v:fill type="solid"/>
            </v:shape>
          </v:group>
          <v:group style="position:absolute;left:7618;top:1955;width:79;height:92" coordorigin="7618,1955" coordsize="79,92">
            <v:shape style="position:absolute;left:7618;top:1955;width:79;height:92" coordorigin="7618,1955" coordsize="79,92" path="m7646,1955l7631,1965,7618,1988,7619,2007,7626,2024,7639,2037,7658,2046,7664,2043,7680,2033,7697,2013,7691,1995,7678,1977,7663,1961,7646,1955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36.357788pt;margin-top:92.735962pt;width:15.1pt;height:15.55pt;mso-position-horizontal-relative:page;mso-position-vertical-relative:page;z-index:-64288" coordorigin="10727,1855" coordsize="302,311">
          <v:group style="position:absolute;left:10727;top:1855;width:302;height:311" coordorigin="10727,1855" coordsize="302,311">
            <v:shape style="position:absolute;left:10727;top:1855;width:302;height:311" coordorigin="10727,1855" coordsize="302,311" path="m10888,1855l10829,1872,10772,1924,10737,1978,10727,2032,10729,2051,10768,2122,10822,2148,10841,2156,10860,2164,10869,2165,10889,2165,10908,2163,10977,2121,11013,2058,11017,2048,10858,2048,10851,2046,10834,2037,10822,2024,10814,2009,10810,1991,10812,1971,10820,1950,10837,1939,10858,1937,11022,1937,11018,1922,10966,1872,10908,1855,10888,1855xe" filled="true" fillcolor="#000000" stroked="false">
              <v:path arrowok="t"/>
              <v:fill type="solid"/>
            </v:shape>
            <v:shape style="position:absolute;left:10727;top:1855;width:302;height:311" coordorigin="10727,1855" coordsize="302,311" path="m11022,1937l10858,1937,10871,1946,10883,1961,10893,1979,10899,1998,10899,2016,10892,2030,10873,2041,10858,2048,11017,2048,11019,2042,11024,2024,11027,2006,11028,1987,11027,1966,11024,1945,11022,1937xe" filled="true" fillcolor="#000000" stroked="false">
              <v:path arrowok="t"/>
              <v:fill type="solid"/>
            </v:shape>
          </v:group>
          <v:group style="position:absolute;left:10753;top:1889;width:247;height:254" coordorigin="10753,1889" coordsize="247,254">
            <v:shape style="position:absolute;left:10753;top:1889;width:247;height:254" coordorigin="10753,1889" coordsize="247,254" path="m10888,1889l10828,1907,10773,1966,10753,2031,10753,2037,10756,2055,10787,2108,10842,2133,10861,2142,10937,2128,10981,2066,10989,2046,10859,2046,10856,2046,10839,2037,10827,2023,10821,2007,10821,1988,10828,1967,10843,1959,10995,1959,10994,1954,10946,1902,10908,1891,10888,1889xe" filled="true" fillcolor="#fcb325" stroked="false">
              <v:path arrowok="t"/>
              <v:fill type="solid"/>
            </v:shape>
            <v:shape style="position:absolute;left:10753;top:1889;width:247;height:254" coordorigin="10753,1889" coordsize="247,254" path="m10995,1959l10843,1959,10867,1960,10880,1975,10891,1995,10897,2014,10894,2027,10875,2039,10859,2046,10989,2046,10995,2031,10998,2013,11000,1994,10998,1974,10995,1959xe" filled="true" fillcolor="#fcb325" stroked="false">
              <v:path arrowok="t"/>
              <v:fill type="solid"/>
            </v:shape>
          </v:group>
          <v:group style="position:absolute;left:10820;top:1955;width:79;height:92" coordorigin="10820,1955" coordsize="79,92">
            <v:shape style="position:absolute;left:10820;top:1955;width:79;height:92" coordorigin="10820,1955" coordsize="79,92" path="m10848,1955l10833,1965,10820,1988,10820,2007,10827,2024,10840,2037,10859,2046,10866,2043,10882,2033,10898,2013,10892,1995,10880,1977,10864,1961,10848,1955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5.99703pt;margin-top:92.839226pt;width:16.1500pt;height:14.5pt;mso-position-horizontal-relative:page;mso-position-vertical-relative:page;z-index:-64264" coordorigin="320,1857" coordsize="323,290">
          <v:group style="position:absolute;left:320;top:1857;width:323;height:290" coordorigin="320,1857" coordsize="323,290">
            <v:shape style="position:absolute;left:320;top:1857;width:323;height:290" coordorigin="320,1857" coordsize="323,290" path="m496,1857l435,1863,376,1886,334,1932,320,1998,320,1999,325,2017,332,2036,340,2055,349,2074,356,2093,409,2137,447,2146,468,2144,526,2129,595,2090,636,2035,640,2019,472,2019,452,2014,436,2008,431,1998,426,1980,427,1963,433,1947,444,1933,460,1921,481,1912,614,1912,612,1908,550,1865,515,1858,496,1857xe" filled="true" fillcolor="#000000" stroked="false">
              <v:path arrowok="t"/>
              <v:fill type="solid"/>
            </v:shape>
            <v:shape style="position:absolute;left:320;top:1857;width:323;height:290" coordorigin="320,1857" coordsize="323,290" path="m614,1912l481,1912,499,1919,516,1936,502,1998,472,2019,640,2019,641,2017,643,1999,642,1980,638,1961,631,1942,622,1924,614,1912xe" filled="true" fillcolor="#000000" stroked="false">
              <v:path arrowok="t"/>
              <v:fill type="solid"/>
            </v:shape>
          </v:group>
          <v:group style="position:absolute;left:343;top:1884;width:264;height:236" coordorigin="343,1884" coordsize="264,236">
            <v:shape style="position:absolute;left:343;top:1884;width:264;height:236" coordorigin="343,1884" coordsize="264,236" path="m488,1884l427,1891,374,1921,345,1978,343,2002,349,2021,356,2039,365,2058,373,2077,427,2117,447,2120,470,2118,544,2091,590,2047,604,2018,475,2018,454,2014,438,2008,436,2005,430,1987,431,1969,438,1953,450,1940,468,1929,583,1929,575,1919,560,1906,544,1896,525,1889,507,1886,488,1884xe" filled="true" fillcolor="#c01c7b" stroked="false">
              <v:path arrowok="t"/>
              <v:fill type="solid"/>
            </v:shape>
            <v:shape style="position:absolute;left:343;top:1884;width:264;height:236" coordorigin="343,1884" coordsize="264,236" path="m583,1929l468,1929,486,1933,503,1948,503,1968,497,1991,488,2010,475,2018,604,2018,606,2008,606,1989,603,1970,596,1951,587,1934,583,1929xe" filled="true" fillcolor="#c01c7b" stroked="false">
              <v:path arrowok="t"/>
              <v:fill type="solid"/>
            </v:shape>
          </v:group>
          <v:group style="position:absolute;left:430;top:1932;width:71;height:87" coordorigin="430,1932" coordsize="71,87">
            <v:shape style="position:absolute;left:430;top:1932;width:71;height:87" coordorigin="430,1932" coordsize="71,87" path="m472,1932l448,1940,436,1954,430,1971,431,1989,438,2008,441,2009,459,2015,480,2018,490,2010,497,1993,501,1971,499,1949,490,1933,472,193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86.577332pt;margin-top:92.839226pt;width:16.1500pt;height:14.5pt;mso-position-horizontal-relative:page;mso-position-vertical-relative:page;z-index:-64240" coordorigin="5732,1857" coordsize="323,290">
          <v:group style="position:absolute;left:5732;top:1857;width:323;height:290" coordorigin="5732,1857" coordsize="323,290">
            <v:shape style="position:absolute;left:5732;top:1857;width:323;height:290" coordorigin="5732,1857" coordsize="323,290" path="m5908,1857l5847,1863,5787,1886,5746,1932,5732,1998,5732,1999,5736,2017,5743,2036,5752,2055,5760,2074,5768,2093,5821,2137,5858,2146,5879,2144,5938,2129,6007,2090,6048,2035,6052,2019,5884,2019,5863,2014,5847,2008,5842,1998,5838,1980,5839,1963,5845,1947,5856,1933,5872,1921,5893,1912,6026,1912,6023,1908,5962,1865,5927,1858,5908,1857xe" filled="true" fillcolor="#000000" stroked="false">
              <v:path arrowok="t"/>
              <v:fill type="solid"/>
            </v:shape>
            <v:shape style="position:absolute;left:5732;top:1857;width:323;height:290" coordorigin="5732,1857" coordsize="323,290" path="m6026,1912l5893,1912,5911,1919,5927,1936,5913,1998,5884,2019,6052,2019,6053,2017,6054,1999,6053,1980,6049,1961,6043,1942,6034,1924,6026,1912xe" filled="true" fillcolor="#000000" stroked="false">
              <v:path arrowok="t"/>
              <v:fill type="solid"/>
            </v:shape>
          </v:group>
          <v:group style="position:absolute;left:5755;top:1884;width:264;height:236" coordorigin="5755,1884" coordsize="264,236">
            <v:shape style="position:absolute;left:5755;top:1884;width:264;height:236" coordorigin="5755,1884" coordsize="264,236" path="m5899,1884l5839,1891,5786,1921,5757,1978,5755,2002,5760,2021,5768,2039,5776,2058,5784,2077,5839,2117,5859,2120,5882,2118,5956,2091,6002,2047,6016,2018,5887,2018,5866,2014,5849,2008,5848,2005,5842,1987,5842,1969,5849,1953,5862,1940,5880,1929,5994,1929,5986,1919,5972,1906,5955,1896,5937,1889,5918,1886,5899,1884xe" filled="true" fillcolor="#c01c7b" stroked="false">
              <v:path arrowok="t"/>
              <v:fill type="solid"/>
            </v:shape>
            <v:shape style="position:absolute;left:5755;top:1884;width:264;height:236" coordorigin="5755,1884" coordsize="264,236" path="m5994,1929l5880,1929,5897,1933,5914,1948,5915,1968,5909,1991,5899,2010,5887,2018,6016,2018,6018,2008,6018,1989,6014,1970,6008,1951,5998,1934,5994,1929xe" filled="true" fillcolor="#c01c7b" stroked="false">
              <v:path arrowok="t"/>
              <v:fill type="solid"/>
            </v:shape>
          </v:group>
          <v:group style="position:absolute;left:5842;top:1932;width:71;height:87" coordorigin="5842,1932" coordsize="71,87">
            <v:shape style="position:absolute;left:5842;top:1932;width:71;height:87" coordorigin="5842,1932" coordsize="71,87" path="m5883,1932l5859,1940,5848,1954,5842,1971,5842,1989,5849,2008,5852,2009,5870,2015,5892,2018,5901,2010,5909,1993,5912,1971,5910,1949,5901,1933,5883,193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83.772728pt;margin-top:92.960426pt;width:16.1500pt;height:14.5pt;mso-position-horizontal-relative:page;mso-position-vertical-relative:page;z-index:-64216" coordorigin="1675,1859" coordsize="323,290">
          <v:group style="position:absolute;left:1675;top:1859;width:323;height:290" coordorigin="1675,1859" coordsize="323,290">
            <v:shape style="position:absolute;left:1675;top:1859;width:323;height:290" coordorigin="1675,1859" coordsize="323,290" path="m1852,1859l1791,1866,1731,1889,1690,1935,1675,2000,1676,2001,1680,2020,1687,2039,1696,2057,1704,2077,1712,2095,1765,2139,1802,2148,1823,2147,1882,2132,1951,2092,1992,2037,1996,2022,1828,2022,1807,2016,1791,2010,1786,2000,1782,1983,1783,1966,1789,1950,1800,1936,1816,1924,1837,1914,1969,1914,1967,1910,1906,1868,1870,1860,1852,1859xe" filled="true" fillcolor="#000000" stroked="false">
              <v:path arrowok="t"/>
              <v:fill type="solid"/>
            </v:shape>
            <v:shape style="position:absolute;left:1675;top:1859;width:323;height:290" coordorigin="1675,1859" coordsize="323,290" path="m1969,1914l1837,1914,1855,1921,1871,1938,1857,2000,1828,2022,1996,2022,1997,2020,1998,2001,1997,1982,1993,1963,1987,1944,1978,1927,1969,1914xe" filled="true" fillcolor="#000000" stroked="false">
              <v:path arrowok="t"/>
              <v:fill type="solid"/>
            </v:shape>
          </v:group>
          <v:group style="position:absolute;left:1699;top:1887;width:264;height:236" coordorigin="1699,1887" coordsize="264,236">
            <v:shape style="position:absolute;left:1699;top:1887;width:264;height:236" coordorigin="1699,1887" coordsize="264,236" path="m1843,1887l1783,1894,1730,1924,1700,1980,1699,2004,1704,2023,1712,2042,1720,2061,1728,2080,1783,2119,1803,2122,1826,2120,1900,2094,1946,2049,1960,2021,1831,2021,1810,2016,1793,2010,1792,2008,1786,1989,1786,1972,1793,1956,1806,1942,1824,1932,1938,1932,1930,1921,1916,1908,1899,1898,1881,1892,1862,1888,1843,1887xe" filled="true" fillcolor="#c01c7b" stroked="false">
              <v:path arrowok="t"/>
              <v:fill type="solid"/>
            </v:shape>
            <v:shape style="position:absolute;left:1699;top:1887;width:264;height:236" coordorigin="1699,1887" coordsize="264,236" path="m1938,1932l1824,1932,1841,1935,1858,1950,1858,1971,1853,1993,1843,2012,1831,2021,1960,2021,1962,2010,1962,1991,1958,1972,1952,1954,1942,1937,1938,1932xe" filled="true" fillcolor="#c01c7b" stroked="false">
              <v:path arrowok="t"/>
              <v:fill type="solid"/>
            </v:shape>
          </v:group>
          <v:group style="position:absolute;left:1786;top:1934;width:71;height:87" coordorigin="1786,1934" coordsize="71,87">
            <v:shape style="position:absolute;left:1786;top:1934;width:71;height:87" coordorigin="1786,1934" coordsize="71,87" path="m1827,1934l1803,1943,1792,1957,1786,1973,1786,1991,1793,2010,1796,2011,1814,2018,1836,2020,1845,2013,1853,1995,1856,1973,1854,1952,1845,1935,1827,193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54.353027pt;margin-top:92.960426pt;width:16.1500pt;height:14.5pt;mso-position-horizontal-relative:page;mso-position-vertical-relative:page;z-index:-64192" coordorigin="7087,1859" coordsize="323,290">
          <v:group style="position:absolute;left:7087;top:1859;width:323;height:290" coordorigin="7087,1859" coordsize="323,290">
            <v:shape style="position:absolute;left:7087;top:1859;width:323;height:290" coordorigin="7087,1859" coordsize="323,290" path="m7264,1859l7203,1866,7143,1889,7102,1935,7087,2000,7087,2001,7092,2020,7099,2039,7107,2057,7116,2077,7123,2095,7176,2139,7214,2148,7235,2147,7293,2132,7362,2092,7403,2037,7408,2022,7239,2022,7219,2016,7203,2010,7198,2000,7194,1983,7194,1966,7200,1950,7211,1936,7227,1924,7248,1914,7381,1914,7379,1910,7318,1868,7282,1860,7264,1859xe" filled="true" fillcolor="#000000" stroked="false">
              <v:path arrowok="t"/>
              <v:fill type="solid"/>
            </v:shape>
            <v:shape style="position:absolute;left:7087;top:1859;width:323;height:290" coordorigin="7087,1859" coordsize="323,290" path="m7381,1914l7248,1914,7266,1921,7283,1938,7269,2000,7239,2022,7408,2022,7408,2020,7410,2001,7409,1982,7405,1963,7398,1944,7390,1927,7381,1914xe" filled="true" fillcolor="#000000" stroked="false">
              <v:path arrowok="t"/>
              <v:fill type="solid"/>
            </v:shape>
          </v:group>
          <v:group style="position:absolute;left:7110;top:1887;width:264;height:236" coordorigin="7110,1887" coordsize="264,236">
            <v:shape style="position:absolute;left:7110;top:1887;width:264;height:236" coordorigin="7110,1887" coordsize="264,236" path="m7255,1887l7194,1894,7141,1924,7112,1980,7110,2004,7116,2023,7123,2042,7132,2061,7140,2080,7195,2119,7214,2122,7237,2120,7311,2094,7357,2049,7371,2021,7243,2021,7221,2016,7205,2010,7203,2008,7197,1989,7198,1972,7205,1956,7217,1942,7235,1932,7350,1932,7342,1921,7327,1908,7311,1898,7292,1892,7274,1888,7255,1887xe" filled="true" fillcolor="#c01c7b" stroked="false">
              <v:path arrowok="t"/>
              <v:fill type="solid"/>
            </v:shape>
            <v:shape style="position:absolute;left:7110;top:1887;width:264;height:236" coordorigin="7110,1887" coordsize="264,236" path="m7350,1932l7235,1932,7253,1935,7270,1950,7270,1971,7265,1993,7255,2012,7243,2021,7371,2021,7373,2010,7373,1991,7370,1972,7363,1954,7354,1937,7350,1932xe" filled="true" fillcolor="#c01c7b" stroked="false">
              <v:path arrowok="t"/>
              <v:fill type="solid"/>
            </v:shape>
          </v:group>
          <v:group style="position:absolute;left:7197;top:1934;width:71;height:87" coordorigin="7197,1934" coordsize="71,87">
            <v:shape style="position:absolute;left:7197;top:1934;width:71;height:87" coordorigin="7197,1934" coordsize="71,87" path="m7239,1934l7215,1943,7203,1957,7197,1973,7198,1991,7205,2010,7208,2011,7226,2018,7248,2020,7257,2013,7264,1995,7268,1973,7266,1952,7257,1935,7239,193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74.844711pt;margin-top:93.580261pt;width:15.1pt;height:15.55pt;mso-position-horizontal-relative:page;mso-position-vertical-relative:page;z-index:-64168" coordorigin="3497,1872" coordsize="302,311">
          <v:group style="position:absolute;left:3497;top:1872;width:302;height:311" coordorigin="3497,1872" coordsize="302,311">
            <v:shape style="position:absolute;left:3497;top:1872;width:302;height:311" coordorigin="3497,1872" coordsize="302,311" path="m3657,1872l3599,1888,3541,1941,3507,1994,3497,2049,3499,2068,3537,2138,3591,2165,3611,2173,3629,2181,3638,2182,3658,2182,3678,2180,3747,2138,3783,2075,3787,2065,3627,2065,3621,2062,3604,2053,3591,2041,3583,2025,3580,2008,3582,1988,3589,1967,3606,1956,3628,1953,3791,1953,3788,1939,3735,1889,3678,1872,3657,1872xe" filled="true" fillcolor="#000000" stroked="false">
              <v:path arrowok="t"/>
              <v:fill type="solid"/>
            </v:shape>
            <v:shape style="position:absolute;left:3497;top:1872;width:302;height:311" coordorigin="3497,1872" coordsize="302,311" path="m3791,1953l3628,1953,3641,1963,3653,1978,3663,1996,3669,2015,3669,2033,3662,2047,3643,2058,3627,2065,3787,2065,3789,2059,3794,2041,3797,2023,3798,2003,3797,1983,3794,1962,3791,1953xe" filled="true" fillcolor="#000000" stroked="false">
              <v:path arrowok="t"/>
              <v:fill type="solid"/>
            </v:shape>
          </v:group>
          <v:group style="position:absolute;left:3523;top:1906;width:247;height:254" coordorigin="3523,1906" coordsize="247,254">
            <v:shape style="position:absolute;left:3523;top:1906;width:247;height:254" coordorigin="3523,1906" coordsize="247,254" path="m3658,1906l3598,1924,3543,1983,3523,2048,3523,2054,3526,2072,3557,2125,3611,2150,3630,2158,3707,2145,3751,2082,3759,2063,3629,2063,3626,2062,3609,2054,3597,2040,3591,2024,3591,2005,3597,1984,3613,1976,3764,1976,3763,1970,3716,1919,3678,1908,3658,1906xe" filled="true" fillcolor="#eecae0" stroked="false">
              <v:path arrowok="t"/>
              <v:fill type="solid"/>
            </v:shape>
            <v:shape style="position:absolute;left:3523;top:1906;width:247;height:254" coordorigin="3523,1906" coordsize="247,254" path="m3764,1976l3613,1976,3636,1977,3650,1992,3661,2012,3666,2030,3663,2044,3645,2056,3629,2063,3759,2063,3764,2048,3768,2030,3770,2011,3768,1991,3764,1976xe" filled="true" fillcolor="#eecae0" stroked="false">
              <v:path arrowok="t"/>
              <v:fill type="solid"/>
            </v:shape>
          </v:group>
          <v:group style="position:absolute;left:3589;top:1972;width:79;height:92" coordorigin="3589,1972" coordsize="79,92">
            <v:shape style="position:absolute;left:3589;top:1972;width:79;height:92" coordorigin="3589,1972" coordsize="79,92" path="m3618,1972l3602,1982,3589,2005,3590,2024,3597,2041,3610,2054,3629,2063,3636,2060,3652,2050,3668,2030,3662,2012,3650,1993,3634,1978,3618,197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45.424896pt;margin-top:93.580261pt;width:15.1pt;height:15.55pt;mso-position-horizontal-relative:page;mso-position-vertical-relative:page;z-index:-64144" coordorigin="8908,1872" coordsize="302,311">
          <v:group style="position:absolute;left:8908;top:1872;width:302;height:311" coordorigin="8908,1872" coordsize="302,311">
            <v:shape style="position:absolute;left:8908;top:1872;width:302;height:311" coordorigin="8908,1872" coordsize="302,311" path="m9069,1872l9011,1888,8953,1941,8918,1994,8908,2049,8911,2068,8949,2138,9003,2165,9022,2173,9041,2181,9050,2182,9070,2182,9090,2180,9159,2138,9194,2075,9198,2065,9039,2065,9032,2062,9016,2053,9003,2041,8995,2025,8992,2008,8994,1988,9001,1967,9018,1956,9040,1953,9203,1953,9199,1939,9147,1889,9089,1872,9069,1872xe" filled="true" fillcolor="#000000" stroked="false">
              <v:path arrowok="t"/>
              <v:fill type="solid"/>
            </v:shape>
            <v:shape style="position:absolute;left:8908;top:1872;width:302;height:311" coordorigin="8908,1872" coordsize="302,311" path="m9203,1953l9040,1953,9052,1963,9064,1978,9074,1996,9080,2015,9081,2033,9074,2047,9055,2058,9039,2065,9198,2065,9201,2059,9205,2041,9209,2023,9210,2003,9209,1983,9205,1962,9203,1953xe" filled="true" fillcolor="#000000" stroked="false">
              <v:path arrowok="t"/>
              <v:fill type="solid"/>
            </v:shape>
          </v:group>
          <v:group style="position:absolute;left:8934;top:1906;width:247;height:254" coordorigin="8934,1906" coordsize="247,254">
            <v:shape style="position:absolute;left:8934;top:1906;width:247;height:254" coordorigin="8934,1906" coordsize="247,254" path="m9069,1906l9009,1924,8954,1983,8935,2048,8934,2054,8937,2072,8968,2125,9023,2150,9042,2158,9118,2145,9162,2083,9171,2063,9040,2063,9038,2062,9021,2054,9009,2040,9003,2024,9003,2005,9009,1984,9025,1976,9176,1976,9175,1970,9127,1919,9090,1908,9069,1906xe" filled="true" fillcolor="#eecae0" stroked="false">
              <v:path arrowok="t"/>
              <v:fill type="solid"/>
            </v:shape>
            <v:shape style="position:absolute;left:8934;top:1906;width:247;height:254" coordorigin="8934,1906" coordsize="247,254" path="m9176,1976l9025,1976,9048,1977,9062,1992,9073,2012,9078,2030,9075,2044,9056,2056,9040,2063,9171,2063,9176,2048,9180,2030,9181,2011,9180,1991,9176,1976xe" filled="true" fillcolor="#eecae0" stroked="false">
              <v:path arrowok="t"/>
              <v:fill type="solid"/>
            </v:shape>
          </v:group>
          <v:group style="position:absolute;left:9001;top:1972;width:79;height:92" coordorigin="9001,1972" coordsize="79,92">
            <v:shape style="position:absolute;left:9001;top:1972;width:79;height:92" coordorigin="9001,1972" coordsize="79,92" path="m9029,1972l9014,1982,9001,2005,9001,2024,9008,2041,9021,2054,9040,2063,9047,2060,9063,2050,9080,2030,9073,2012,9061,1993,9046,1978,9029,1972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42.620407pt;margin-top:93.701355pt;width:15.1pt;height:15.55pt;mso-position-horizontal-relative:page;mso-position-vertical-relative:page;z-index:-64120" coordorigin="4852,1874" coordsize="302,311">
          <v:group style="position:absolute;left:4852;top:1874;width:302;height:311" coordorigin="4852,1874" coordsize="302,311">
            <v:shape style="position:absolute;left:4852;top:1874;width:302;height:311" coordorigin="4852,1874" coordsize="302,311" path="m5013,1874l4955,1891,4897,1943,4862,1997,4852,2052,4854,2071,4893,2141,4947,2168,4966,2175,4985,2183,4994,2184,5014,2185,5034,2183,5103,2140,5138,2078,5142,2067,4983,2067,4976,2065,4960,2056,4947,2043,4939,2028,4936,2010,4938,1990,4945,1969,4962,1959,4984,1956,5147,1956,5143,1942,5091,1891,5033,1874,5013,1874xe" filled="true" fillcolor="#000000" stroked="false">
              <v:path arrowok="t"/>
              <v:fill type="solid"/>
            </v:shape>
            <v:shape style="position:absolute;left:4852;top:1874;width:302;height:311" coordorigin="4852,1874" coordsize="302,311" path="m5147,1956l4984,1956,4996,1965,5008,1980,5018,1998,5024,2018,5025,2036,5018,2050,4998,2060,4983,2067,5142,2067,5145,2061,5149,2043,5152,2025,5154,2006,5153,1986,5149,1964,5147,1956xe" filled="true" fillcolor="#000000" stroked="false">
              <v:path arrowok="t"/>
              <v:fill type="solid"/>
            </v:shape>
          </v:group>
          <v:group style="position:absolute;left:4878;top:1909;width:247;height:254" coordorigin="4878,1909" coordsize="247,254">
            <v:shape style="position:absolute;left:4878;top:1909;width:247;height:254" coordorigin="4878,1909" coordsize="247,254" path="m5013,1909l4953,1927,4898,1985,4878,2051,4878,2056,4881,2074,4912,2127,4967,2153,4986,2161,5062,2147,5106,2085,5115,2066,4984,2066,4982,2065,4964,2056,4953,2043,4947,2026,4947,2007,4953,1986,4968,1978,5120,1978,5119,1973,5071,1922,5034,1910,5013,1909xe" filled="true" fillcolor="#eecae0" stroked="false">
              <v:path arrowok="t"/>
              <v:fill type="solid"/>
            </v:shape>
            <v:shape style="position:absolute;left:4878;top:1909;width:247;height:254" coordorigin="4878,1909" coordsize="247,254" path="m5120,1978l4968,1978,4992,1979,5005,1995,5016,2014,5022,2033,5019,2046,5000,2058,4984,2066,5115,2066,5120,2051,5124,2032,5125,2014,5124,1994,5120,1978xe" filled="true" fillcolor="#eecae0" stroked="false">
              <v:path arrowok="t"/>
              <v:fill type="solid"/>
            </v:shape>
          </v:group>
          <v:group style="position:absolute;left:4945;top:1974;width:79;height:92" coordorigin="4945,1974" coordsize="79,92">
            <v:shape style="position:absolute;left:4945;top:1974;width:79;height:92" coordorigin="4945,1974" coordsize="79,92" path="m4973,1974l4958,1984,4945,2008,4945,2026,4952,2043,4965,2057,4984,2066,4991,2062,5007,2053,5023,2033,5017,2015,5005,1996,4990,1981,4973,197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13.200623pt;margin-top:93.701355pt;width:15.1pt;height:15.55pt;mso-position-horizontal-relative:page;mso-position-vertical-relative:page;z-index:-64096" coordorigin="10264,1874" coordsize="302,311">
          <v:group style="position:absolute;left:10264;top:1874;width:302;height:311" coordorigin="10264,1874" coordsize="302,311">
            <v:shape style="position:absolute;left:10264;top:1874;width:302;height:311" coordorigin="10264,1874" coordsize="302,311" path="m10424,1874l10366,1891,10308,1943,10274,1997,10264,2052,10266,2071,10305,2141,10358,2168,10378,2175,10396,2183,10405,2184,10425,2185,10445,2183,10514,2140,10550,2078,10554,2067,10395,2067,10388,2065,10371,2056,10359,2043,10350,2028,10347,2010,10349,1990,10356,1969,10373,1959,10395,1956,10559,1956,10555,1942,10502,1891,10445,1874,10424,1874xe" filled="true" fillcolor="#000000" stroked="false">
              <v:path arrowok="t"/>
              <v:fill type="solid"/>
            </v:shape>
            <v:shape style="position:absolute;left:10264;top:1874;width:302;height:311" coordorigin="10264,1874" coordsize="302,311" path="m10559,1956l10395,1956,10408,1965,10420,1980,10430,1998,10436,2018,10436,2036,10429,2050,10410,2060,10395,2067,10554,2067,10556,2061,10561,2043,10564,2025,10565,2006,10564,1986,10561,1964,10559,1956xe" filled="true" fillcolor="#000000" stroked="false">
              <v:path arrowok="t"/>
              <v:fill type="solid"/>
            </v:shape>
          </v:group>
          <v:group style="position:absolute;left:10290;top:1909;width:247;height:254" coordorigin="10290,1909" coordsize="247,254">
            <v:shape style="position:absolute;left:10290;top:1909;width:247;height:254" coordorigin="10290,1909" coordsize="247,254" path="m10425,1909l10365,1927,10310,1985,10290,2051,10290,2056,10293,2074,10324,2127,10379,2153,10397,2161,10474,2147,10518,2085,10526,2066,10396,2066,10393,2065,10376,2056,10364,2043,10358,2026,10358,2007,10365,1986,10380,1978,10532,1978,10530,1973,10483,1922,10445,1910,10425,1909xe" filled="true" fillcolor="#eecae0" stroked="false">
              <v:path arrowok="t"/>
              <v:fill type="solid"/>
            </v:shape>
            <v:shape style="position:absolute;left:10290;top:1909;width:247;height:254" coordorigin="10290,1909" coordsize="247,254" path="m10532,1978l10380,1978,10404,1979,10417,1995,10428,2014,10434,2033,10431,2046,10412,2058,10396,2066,10526,2066,10532,2051,10535,2032,10537,2014,10535,1994,10532,1978xe" filled="true" fillcolor="#eecae0" stroked="false">
              <v:path arrowok="t"/>
              <v:fill type="solid"/>
            </v:shape>
          </v:group>
          <v:group style="position:absolute;left:10356;top:1974;width:79;height:92" coordorigin="10356,1974" coordsize="79,92">
            <v:shape style="position:absolute;left:10356;top:1974;width:79;height:92" coordorigin="10356,1974" coordsize="79,92" path="m10385,1974l10369,1984,10356,2008,10357,2026,10364,2043,10377,2057,10396,2066,10403,2062,10419,2053,10435,2033,10429,2015,10417,1996,10401,1981,10385,197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152.9104pt;margin-top:93.804626pt;width:16.1500pt;height:14.5pt;mso-position-horizontal-relative:page;mso-position-vertical-relative:page;z-index:-64072" coordorigin="3058,1876" coordsize="323,290">
          <v:group style="position:absolute;left:3058;top:1876;width:323;height:290" coordorigin="3058,1876" coordsize="323,290">
            <v:shape style="position:absolute;left:3058;top:1876;width:323;height:290" coordorigin="3058,1876" coordsize="323,290" path="m3235,1876l3174,1882,3114,1905,3073,1952,3058,2017,3058,2018,3063,2037,3070,2055,3078,2074,3087,2093,3095,2112,3148,2156,3185,2165,3206,2164,3264,2149,3334,2109,3374,2054,3379,2039,3210,2039,3190,2033,3174,2027,3169,2017,3165,2000,3165,1983,3171,1967,3182,1953,3198,1940,3219,1931,3352,1931,3350,1927,3289,1884,3253,1877,3235,1876xe" filled="true" fillcolor="#000000" stroked="false">
              <v:path arrowok="t"/>
              <v:fill type="solid"/>
            </v:shape>
            <v:shape style="position:absolute;left:3058;top:1876;width:323;height:290" coordorigin="3058,1876" coordsize="323,290" path="m3352,1931l3219,1931,3237,1938,3254,1955,3240,2017,3210,2039,3379,2039,3379,2037,3381,2018,3380,1999,3376,1980,3370,1961,3361,1944,3352,1931xe" filled="true" fillcolor="#000000" stroked="false">
              <v:path arrowok="t"/>
              <v:fill type="solid"/>
            </v:shape>
          </v:group>
          <v:group style="position:absolute;left:3082;top:1904;width:264;height:236" coordorigin="3082,1904" coordsize="264,236">
            <v:shape style="position:absolute;left:3082;top:1904;width:264;height:236" coordorigin="3082,1904" coordsize="264,236" path="m3226,1904l3165,1911,3112,1941,3083,1997,3082,2021,3087,2040,3094,2059,3103,2078,3111,2097,3166,2136,3186,2139,3208,2137,3282,2110,3328,2066,3343,2037,3214,2037,3192,2033,3176,2027,3174,2024,3168,2006,3169,1989,3176,1973,3189,1959,3207,1948,3321,1948,3313,1938,3299,1925,3282,1915,3263,1909,3245,1905,3226,1904xe" filled="true" fillcolor="#c01c7b" stroked="false">
              <v:path arrowok="t"/>
              <v:fill type="solid"/>
            </v:shape>
            <v:shape style="position:absolute;left:3082;top:1904;width:264;height:236" coordorigin="3082,1904" coordsize="264,236" path="m3321,1948l3207,1948,3224,1952,3241,1967,3241,1988,3236,2010,3226,2029,3214,2037,3343,2037,3345,2027,3345,2008,3341,1989,3335,1971,3325,1953,3321,1948xe" filled="true" fillcolor="#c01c7b" stroked="false">
              <v:path arrowok="t"/>
              <v:fill type="solid"/>
            </v:shape>
          </v:group>
          <v:group style="position:absolute;left:3169;top:1951;width:71;height:87" coordorigin="3169,1951" coordsize="71,87">
            <v:shape style="position:absolute;left:3169;top:1951;width:71;height:87" coordorigin="3169,1951" coordsize="71,87" path="m3210,1951l3186,1960,3175,1973,3169,1990,3169,2008,3176,2027,3179,2028,3197,2034,3219,2037,3228,2029,3235,2012,3239,1990,3237,1969,3228,1952,3210,1951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23.490692pt;margin-top:93.804626pt;width:16.1500pt;height:14.5pt;mso-position-horizontal-relative:page;mso-position-vertical-relative:page;z-index:-64048" coordorigin="8470,1876" coordsize="323,290">
          <v:group style="position:absolute;left:8470;top:1876;width:323;height:290" coordorigin="8470,1876" coordsize="323,290">
            <v:shape style="position:absolute;left:8470;top:1876;width:323;height:290" coordorigin="8470,1876" coordsize="323,290" path="m8646,1876l8585,1882,8526,1905,8484,1952,8470,2017,8470,2018,8475,2037,8482,2055,8490,2074,8499,2093,8506,2112,8559,2156,8597,2165,8618,2164,8676,2149,8745,2109,8786,2054,8790,2039,8622,2039,8602,2033,8586,2027,8581,2017,8576,2000,8577,1983,8583,1967,8594,1953,8610,1940,8631,1931,8764,1931,8761,1927,8700,1884,8665,1877,8646,1876xe" filled="true" fillcolor="#000000" stroked="false">
              <v:path arrowok="t"/>
              <v:fill type="solid"/>
            </v:shape>
            <v:shape style="position:absolute;left:8470;top:1876;width:323;height:290" coordorigin="8470,1876" coordsize="323,290" path="m8764,1931l8631,1931,8649,1938,8665,1955,8651,2017,8622,2039,8790,2039,8791,2037,8793,2018,8792,1999,8788,1980,8781,1961,8772,1944,8764,1931xe" filled="true" fillcolor="#000000" stroked="false">
              <v:path arrowok="t"/>
              <v:fill type="solid"/>
            </v:shape>
          </v:group>
          <v:group style="position:absolute;left:8493;top:1904;width:264;height:236" coordorigin="8493,1904" coordsize="264,236">
            <v:shape style="position:absolute;left:8493;top:1904;width:264;height:236" coordorigin="8493,1904" coordsize="264,236" path="m8637,1904l8577,1911,8524,1941,8495,1997,8493,2021,8498,2040,8506,2059,8515,2078,8522,2097,8577,2136,8597,2139,8620,2137,8694,2110,8740,2066,8754,2037,8625,2037,8604,2033,8588,2027,8586,2024,8580,2006,8581,1989,8587,1973,8600,1959,8618,1948,8733,1948,8725,1938,8710,1925,8694,1915,8675,1909,8656,1905,8637,1904xe" filled="true" fillcolor="#c01c7b" stroked="false">
              <v:path arrowok="t"/>
              <v:fill type="solid"/>
            </v:shape>
            <v:shape style="position:absolute;left:8493;top:1904;width:264;height:236" coordorigin="8493,1904" coordsize="264,236" path="m8733,1948l8618,1948,8636,1952,8653,1967,8653,1988,8647,2010,8638,2029,8625,2037,8754,2037,8756,2027,8756,2008,8753,1989,8746,1971,8737,1953,8733,1948xe" filled="true" fillcolor="#c01c7b" stroked="false">
              <v:path arrowok="t"/>
              <v:fill type="solid"/>
            </v:shape>
          </v:group>
          <v:group style="position:absolute;left:8580;top:1951;width:71;height:87" coordorigin="8580,1951" coordsize="71,87">
            <v:shape style="position:absolute;left:8580;top:1951;width:71;height:87" coordorigin="8580,1951" coordsize="71,87" path="m8622,1951l8598,1960,8586,1973,8580,1990,8580,2008,8588,2027,8591,2028,8609,2034,8630,2037,8640,2029,8647,2012,8650,1990,8649,1969,8639,1952,8622,1951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83.560059pt;margin-top:93.804626pt;width:11.75pt;height:14.5pt;mso-position-horizontal-relative:page;mso-position-vertical-relative:page;z-index:-64024" coordorigin="11671,1876" coordsize="235,290">
          <v:group style="position:absolute;left:11671;top:1876;width:235;height:290" coordorigin="11671,1876" coordsize="235,290">
            <v:shape style="position:absolute;left:11671;top:1876;width:235;height:290" coordorigin="11671,1876" coordsize="235,290" path="m11848,1876l11787,1882,11727,1905,11686,1952,11671,2018,11676,2037,11683,2055,11691,2074,11700,2093,11708,2112,11761,2156,11798,2165,11819,2164,11877,2149,11906,2137,11906,2039,11823,2039,11803,2033,11787,2027,11782,2017,11778,2000,11778,1983,11784,1967,11795,1953,11811,1940,11832,1931,11906,1931,11906,1886,11902,1884,11884,1880,11866,1877,11848,1876xe" filled="true" fillcolor="#000000" stroked="false">
              <v:path arrowok="t"/>
              <v:fill type="solid"/>
            </v:shape>
            <v:shape style="position:absolute;left:11671;top:1876;width:235;height:290" coordorigin="11671,1876" coordsize="235,290" path="m11906,1931l11832,1931,11850,1938,11867,1955,11853,2017,11823,2039,11906,2039,11906,1931xe" filled="true" fillcolor="#000000" stroked="false">
              <v:path arrowok="t"/>
              <v:fill type="solid"/>
            </v:shape>
          </v:group>
          <v:group style="position:absolute;left:11695;top:1904;width:211;height:236" coordorigin="11695,1904" coordsize="211,236">
            <v:shape style="position:absolute;left:11695;top:1904;width:211;height:236" coordorigin="11695,1904" coordsize="211,236" path="m11839,1904l11778,1911,11725,1941,11696,1997,11695,2021,11700,2040,11707,2059,11716,2078,11724,2097,11779,2136,11799,2139,11821,2137,11895,2110,11906,2103,11906,2037,11827,2037,11805,2033,11789,2027,11787,2024,11782,2006,11782,1989,11789,1973,11802,1959,11820,1948,11906,1948,11906,1921,11895,1915,11876,1909,11858,1905,11839,1904xe" filled="true" fillcolor="#eecae0" stroked="false">
              <v:path arrowok="t"/>
              <v:fill type="solid"/>
            </v:shape>
            <v:shape style="position:absolute;left:11695;top:1904;width:211;height:236" coordorigin="11695,1904" coordsize="211,236" path="m11906,1948l11820,1948,11837,1952,11854,1967,11854,1988,11849,2010,11839,2029,11827,2037,11906,2037,11906,1948xe" filled="true" fillcolor="#eecae0" stroked="false">
              <v:path arrowok="t"/>
              <v:fill type="solid"/>
            </v:shape>
          </v:group>
          <v:group style="position:absolute;left:11782;top:1951;width:71;height:87" coordorigin="11782,1951" coordsize="71,87">
            <v:shape style="position:absolute;left:11782;top:1951;width:71;height:87" coordorigin="11782,1951" coordsize="71,87" path="m11823,1951l11799,1960,11788,1973,11782,1990,11782,2008,11789,2027,11792,2028,11810,2034,11832,2037,11841,2029,11848,2012,11852,1990,11850,1969,11841,1952,11823,1951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220.686127pt;margin-top:93.925728pt;width:16.1500pt;height:14.5pt;mso-position-horizontal-relative:page;mso-position-vertical-relative:page;z-index:-64000" coordorigin="4414,1879" coordsize="323,290">
          <v:group style="position:absolute;left:4414;top:1879;width:323;height:290" coordorigin="4414,1879" coordsize="323,290">
            <v:shape style="position:absolute;left:4414;top:1879;width:323;height:290" coordorigin="4414,1879" coordsize="323,290" path="m4590,1879l4529,1885,4469,1908,4428,1954,4414,2020,4414,2020,4418,2039,4425,2058,4434,2077,4443,2096,4450,2114,4503,2159,4540,2168,4562,2166,4620,2151,4689,2111,4730,2056,4734,2041,4566,2041,4545,2035,4530,2030,4525,2020,4520,2002,4521,1985,4527,1969,4538,1955,4554,1943,4575,1933,4708,1933,4705,1930,4644,1887,4609,1879,4590,1879xe" filled="true" fillcolor="#000000" stroked="false">
              <v:path arrowok="t"/>
              <v:fill type="solid"/>
            </v:shape>
            <v:shape style="position:absolute;left:4414;top:1879;width:323;height:290" coordorigin="4414,1879" coordsize="323,290" path="m4708,1933l4575,1933,4593,1940,4609,1958,4595,2020,4566,2041,4734,2041,4735,2039,4737,2020,4735,2001,4731,1982,4725,1964,4716,1946,4708,1933xe" filled="true" fillcolor="#000000" stroked="false">
              <v:path arrowok="t"/>
              <v:fill type="solid"/>
            </v:shape>
          </v:group>
          <v:group style="position:absolute;left:4437;top:1906;width:264;height:236" coordorigin="4437,1906" coordsize="264,236">
            <v:shape style="position:absolute;left:4437;top:1906;width:264;height:236" coordorigin="4437,1906" coordsize="264,236" path="m4581,1906l4521,1913,4468,1943,4439,1999,4437,2023,4442,2042,4450,2061,4459,2080,4466,2099,4521,2138,4541,2141,4564,2139,4638,2113,4684,2069,4698,2040,4569,2040,4548,2035,4531,2030,4530,2027,4524,2009,4525,1991,4531,1975,4544,1961,4562,1951,4677,1951,4668,1940,4654,1927,4638,1918,4619,1911,4600,1907,4581,1906xe" filled="true" fillcolor="#c01c7b" stroked="false">
              <v:path arrowok="t"/>
              <v:fill type="solid"/>
            </v:shape>
            <v:shape style="position:absolute;left:4437;top:1906;width:264;height:236" coordorigin="4437,1906" coordsize="264,236" path="m4677,1951l4562,1951,4580,1954,4597,1970,4597,1990,4591,2013,4582,2032,4569,2040,4698,2040,4700,2030,4700,2011,4697,1992,4690,1973,4681,1956,4677,1951xe" filled="true" fillcolor="#c01c7b" stroked="false">
              <v:path arrowok="t"/>
              <v:fill type="solid"/>
            </v:shape>
          </v:group>
          <v:group style="position:absolute;left:4524;top:1954;width:71;height:87" coordorigin="4524,1954" coordsize="71,87">
            <v:shape style="position:absolute;left:4524;top:1954;width:71;height:87" coordorigin="4524,1954" coordsize="71,87" path="m4566,1954l4542,1962,4530,1976,4524,1992,4524,2011,4531,2030,4535,2031,4552,2037,4574,2040,4584,2032,4591,2015,4594,1993,4592,1971,4583,1955,4566,195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91.266388pt;margin-top:93.925735pt;width:16.1500pt;height:14.5pt;mso-position-horizontal-relative:page;mso-position-vertical-relative:page;z-index:-63976" coordorigin="9825,1879" coordsize="323,290">
          <v:group style="position:absolute;left:9825;top:1879;width:323;height:290" coordorigin="9825,1879" coordsize="323,290">
            <v:shape style="position:absolute;left:9825;top:1879;width:323;height:290" coordorigin="9825,1879" coordsize="323,290" path="m10002,1879l9941,1885,9881,1908,9840,1954,9825,2020,9825,2020,9830,2039,9837,2058,9845,2077,9854,2096,9862,2114,9915,2159,9952,2168,9973,2166,10031,2151,10101,2111,10142,2056,10146,2041,9977,2041,9957,2035,9941,2030,9936,2020,9932,2002,9933,1985,9938,1969,9949,1955,9965,1943,9986,1933,10119,1933,10117,1930,10056,1887,10020,1879,10002,1879xe" filled="true" fillcolor="#000000" stroked="false">
              <v:path arrowok="t"/>
              <v:fill type="solid"/>
            </v:shape>
            <v:shape style="position:absolute;left:9825;top:1879;width:323;height:290" coordorigin="9825,1879" coordsize="323,290" path="m10119,1933l9986,1933,10005,1940,10021,1958,10007,2020,9977,2041,10146,2041,10146,2039,10148,2020,10147,2001,10143,1982,10137,1964,10128,1946,10119,1933xe" filled="true" fillcolor="#000000" stroked="false">
              <v:path arrowok="t"/>
              <v:fill type="solid"/>
            </v:shape>
          </v:group>
          <v:group style="position:absolute;left:9849;top:1906;width:264;height:236" coordorigin="9849,1906" coordsize="264,236">
            <v:shape style="position:absolute;left:9849;top:1906;width:264;height:236" coordorigin="9849,1906" coordsize="264,236" path="m9993,1906l9933,1913,9879,1943,9850,1999,9849,2023,9854,2042,9862,2061,9870,2080,9878,2099,9933,2138,9953,2141,9976,2139,10049,2113,10096,2069,10110,2040,9981,2040,9960,2035,9943,2030,9942,2027,9936,2009,9936,1991,9943,1975,9956,1961,9974,1951,10088,1951,10080,1940,10066,1927,10049,1918,10031,1911,10012,1907,9993,1906xe" filled="true" fillcolor="#c01c7b" stroked="false">
              <v:path arrowok="t"/>
              <v:fill type="solid"/>
            </v:shape>
            <v:shape style="position:absolute;left:9849;top:1906;width:264;height:236" coordorigin="9849,1906" coordsize="264,236" path="m10088,1951l9974,1951,9991,1954,10008,1970,10008,1990,10003,2013,9993,2032,9981,2040,10110,2040,10112,2030,10112,2011,10108,1992,10102,1973,10092,1956,10088,1951xe" filled="true" fillcolor="#c01c7b" stroked="false">
              <v:path arrowok="t"/>
              <v:fill type="solid"/>
            </v:shape>
          </v:group>
          <v:group style="position:absolute;left:9936;top:1954;width:71;height:87" coordorigin="9936,1954" coordsize="71,87">
            <v:shape style="position:absolute;left:9936;top:1954;width:71;height:87" coordorigin="9936,1954" coordsize="71,87" path="m9977,1954l9953,1962,9942,1976,9936,1992,9936,2011,9943,2030,9946,2031,9964,2037,9986,2040,9995,2032,10002,2015,10006,1993,10004,1971,9995,1955,9977,1954xe" filled="true" fillcolor="#000000" stroked="false">
              <v:path arrowok="t"/>
              <v:fill type="solid"/>
            </v:shape>
          </v:group>
          <w10:wrap type="non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2040" w:hanging="454"/>
        <w:jc w:val="right"/>
      </w:pPr>
      <w:rPr>
        <w:rFonts w:hint="default" w:ascii="Calibri" w:hAnsi="Calibri" w:eastAsia="Calibri"/>
        <w:w w:val="94"/>
        <w:sz w:val="19"/>
        <w:szCs w:val="19"/>
      </w:rPr>
    </w:lvl>
    <w:lvl w:ilvl="1">
      <w:start w:val="1"/>
      <w:numFmt w:val="bullet"/>
      <w:lvlText w:val="•"/>
      <w:lvlJc w:val="left"/>
      <w:pPr>
        <w:ind w:left="3027" w:hanging="4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13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00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86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3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59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46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32" w:hanging="454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1643" w:hanging="360"/>
      </w:pPr>
      <w:rPr>
        <w:rFonts w:hint="default" w:ascii="Calibri" w:hAnsi="Calibri" w:eastAsia="Calibri"/>
        <w:color w:val="C11C7B"/>
        <w:w w:val="105"/>
        <w:sz w:val="22"/>
        <w:szCs w:val="22"/>
      </w:rPr>
    </w:lvl>
    <w:lvl w:ilvl="1">
      <w:start w:val="1"/>
      <w:numFmt w:val="bullet"/>
      <w:lvlText w:val="•"/>
      <w:lvlJc w:val="left"/>
      <w:pPr>
        <w:ind w:left="2210" w:hanging="360"/>
      </w:pPr>
      <w:rPr>
        <w:rFonts w:hint="default" w:ascii="Calibri" w:hAnsi="Calibri" w:eastAsia="Calibri"/>
        <w:color w:val="C11C7B"/>
        <w:w w:val="105"/>
        <w:sz w:val="22"/>
        <w:szCs w:val="22"/>
      </w:rPr>
    </w:lvl>
    <w:lvl w:ilvl="2">
      <w:start w:val="1"/>
      <w:numFmt w:val="bullet"/>
      <w:lvlText w:val="•"/>
      <w:lvlJc w:val="left"/>
      <w:pPr>
        <w:ind w:left="32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4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1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51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2210" w:hanging="360"/>
      </w:pPr>
      <w:rPr>
        <w:rFonts w:hint="default" w:ascii="Calibri" w:hAnsi="Calibri" w:eastAsia="Calibri"/>
        <w:color w:val="C11C7B"/>
        <w:w w:val="105"/>
        <w:sz w:val="22"/>
        <w:szCs w:val="22"/>
      </w:rPr>
    </w:lvl>
    <w:lvl w:ilvl="1">
      <w:start w:val="1"/>
      <w:numFmt w:val="bullet"/>
      <w:lvlText w:val="•"/>
      <w:lvlJc w:val="left"/>
      <w:pPr>
        <w:ind w:left="318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1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5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9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66" w:hanging="360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51"/>
      <w:ind w:left="100"/>
    </w:pPr>
    <w:rPr>
      <w:rFonts w:ascii="Trebuchet MS" w:hAnsi="Trebuchet MS" w:eastAsia="Trebuchet MS"/>
      <w:b/>
      <w:bCs/>
      <w:sz w:val="22"/>
      <w:szCs w:val="22"/>
    </w:rPr>
  </w:style>
  <w:style w:styleId="TOC2" w:type="paragraph">
    <w:name w:val="TOC 2"/>
    <w:basedOn w:val="Normal"/>
    <w:uiPriority w:val="1"/>
    <w:qFormat/>
    <w:pPr>
      <w:spacing w:before="11"/>
      <w:ind w:left="100"/>
    </w:pPr>
    <w:rPr>
      <w:rFonts w:ascii="Calibri" w:hAnsi="Calibri" w:eastAsia="Calibri"/>
      <w:sz w:val="22"/>
      <w:szCs w:val="22"/>
    </w:rPr>
  </w:style>
  <w:style w:styleId="TOC3" w:type="paragraph">
    <w:name w:val="TOC 3"/>
    <w:basedOn w:val="Normal"/>
    <w:uiPriority w:val="1"/>
    <w:qFormat/>
    <w:pPr>
      <w:spacing w:before="351"/>
      <w:ind w:left="100"/>
    </w:pPr>
    <w:rPr>
      <w:rFonts w:ascii="Trebuchet MS" w:hAnsi="Trebuchet MS" w:eastAsia="Trebuchet MS"/>
      <w:b/>
      <w:bCs/>
      <w:i/>
    </w:rPr>
  </w:style>
  <w:style w:styleId="TOC4" w:type="paragraph">
    <w:name w:val="TOC 4"/>
    <w:basedOn w:val="Normal"/>
    <w:uiPriority w:val="1"/>
    <w:qFormat/>
    <w:pPr>
      <w:spacing w:before="238"/>
      <w:ind w:left="383"/>
    </w:pPr>
    <w:rPr>
      <w:rFonts w:ascii="Calibri" w:hAnsi="Calibri" w:eastAsia="Calibri"/>
      <w:sz w:val="22"/>
      <w:szCs w:val="22"/>
    </w:rPr>
  </w:style>
  <w:style w:styleId="BodyText" w:type="paragraph">
    <w:name w:val="Body Text"/>
    <w:basedOn w:val="Normal"/>
    <w:uiPriority w:val="1"/>
    <w:qFormat/>
    <w:pPr>
      <w:spacing w:before="96"/>
      <w:ind w:left="1643"/>
    </w:pPr>
    <w:rPr>
      <w:rFonts w:ascii="Calibri" w:hAnsi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1020"/>
      <w:outlineLvl w:val="1"/>
    </w:pPr>
    <w:rPr>
      <w:rFonts w:ascii="Trebuchet MS" w:hAnsi="Trebuchet MS" w:eastAsia="Trebuchet MS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1020"/>
      <w:outlineLvl w:val="2"/>
    </w:pPr>
    <w:rPr>
      <w:rFonts w:ascii="Trebuchet MS" w:hAnsi="Trebuchet MS" w:eastAsia="Trebuchet MS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
<Relationship Id="rId1" Target="styles.xml" Type="http://schemas.openxmlformats.org/officeDocument/2006/relationships/styles"/>
<Relationship Id="rId10" Target="media/image6.png" Type="http://schemas.openxmlformats.org/officeDocument/2006/relationships/image"/>
<Relationship Id="rId11" Target="header1.xml" Type="http://schemas.openxmlformats.org/officeDocument/2006/relationships/header"/>
<Relationship Id="rId12" Target="media/image7.png" Type="http://schemas.openxmlformats.org/officeDocument/2006/relationships/image"/>
<Relationship Id="rId13" Target="header2.xml" Type="http://schemas.openxmlformats.org/officeDocument/2006/relationships/header"/>
<Relationship Id="rId14" Target="media/image8.png" Type="http://schemas.openxmlformats.org/officeDocument/2006/relationships/image"/>
<Relationship Id="rId15" Target="header3.xml" Type="http://schemas.openxmlformats.org/officeDocument/2006/relationships/header"/>
<Relationship Id="rId16" Target="header4.xml" Type="http://schemas.openxmlformats.org/officeDocument/2006/relationships/header"/>
<Relationship Id="rId17" Target="media/image9.png" Type="http://schemas.openxmlformats.org/officeDocument/2006/relationships/image"/>
<Relationship Id="rId18" Target="media/image10.png" Type="http://schemas.openxmlformats.org/officeDocument/2006/relationships/image"/>
<Relationship Id="rId19" Target="media/image11.png" Type="http://schemas.openxmlformats.org/officeDocument/2006/relationships/image"/>
<Relationship Id="rId2" Target="fontTable.xml" Type="http://schemas.openxmlformats.org/officeDocument/2006/relationships/fontTable"/>
<Relationship Id="rId20" Target="media/image12.png" Type="http://schemas.openxmlformats.org/officeDocument/2006/relationships/image"/>
<Relationship Id="rId21" Target="media/image13.png" Type="http://schemas.openxmlformats.org/officeDocument/2006/relationships/image"/>
<Relationship Id="rId22" Target="media/image14.png" Type="http://schemas.openxmlformats.org/officeDocument/2006/relationships/image"/>
<Relationship Id="rId23" Target="media/image15.png" Type="http://schemas.openxmlformats.org/officeDocument/2006/relationships/image"/>
<Relationship Id="rId24" Target="header5.xml" Type="http://schemas.openxmlformats.org/officeDocument/2006/relationships/header"/>
<Relationship Id="rId25" Target="header6.xml" Type="http://schemas.openxmlformats.org/officeDocument/2006/relationships/header"/>
<Relationship Id="rId26" Target="media/image16.png" Type="http://schemas.openxmlformats.org/officeDocument/2006/relationships/image"/>
<Relationship Id="rId27" Target="media/image17.png" Type="http://schemas.openxmlformats.org/officeDocument/2006/relationships/image"/>
<Relationship Id="rId28" Target="media/image18.png" Type="http://schemas.openxmlformats.org/officeDocument/2006/relationships/image"/>
<Relationship Id="rId29" Target="media/image19.png" Type="http://schemas.openxmlformats.org/officeDocument/2006/relationships/image"/>
<Relationship Id="rId3" Target="theme/theme1.xml" Type="http://schemas.openxmlformats.org/officeDocument/2006/relationships/theme"/>
<Relationship Id="rId30" Target="media/image20.png" Type="http://schemas.openxmlformats.org/officeDocument/2006/relationships/image"/>
<Relationship Id="rId31" Target="media/image21.png" Type="http://schemas.openxmlformats.org/officeDocument/2006/relationships/image"/>
<Relationship Id="rId32" Target="media/image22.png" Type="http://schemas.openxmlformats.org/officeDocument/2006/relationships/image"/>
<Relationship Id="rId33" Target="media/image23.png" Type="http://schemas.openxmlformats.org/officeDocument/2006/relationships/image"/>
<Relationship Id="rId34" Target="media/image24.png" Type="http://schemas.openxmlformats.org/officeDocument/2006/relationships/image"/>
<Relationship Id="rId35" Target="media/image25.png" Type="http://schemas.openxmlformats.org/officeDocument/2006/relationships/image"/>
<Relationship Id="rId36" Target="media/image26.png" Type="http://schemas.openxmlformats.org/officeDocument/2006/relationships/image"/>
<Relationship Id="rId37" Target="media/image27.png" Type="http://schemas.openxmlformats.org/officeDocument/2006/relationships/image"/>
<Relationship Id="rId38" Target="media/image28.png" Type="http://schemas.openxmlformats.org/officeDocument/2006/relationships/image"/>
<Relationship Id="rId39" Target="media/image29.png" Type="http://schemas.openxmlformats.org/officeDocument/2006/relationships/image"/>
<Relationship Id="rId4" Target="settings.xml" Type="http://schemas.openxmlformats.org/officeDocument/2006/relationships/settings"/>
<Relationship Id="rId40" Target="header7.xml" Type="http://schemas.openxmlformats.org/officeDocument/2006/relationships/header"/>
<Relationship Id="rId41" Target="http://www.ourfuture.qld.gov.au/" TargetMode="External" Type="http://schemas.openxmlformats.org/officeDocument/2006/relationships/hyperlink"/>
<Relationship Id="rId42" Target="http://www.communities.qld.gov.au/resources/campaign/supporting-families/our-way.pdf" TargetMode="External" Type="http://schemas.openxmlformats.org/officeDocument/2006/relationships/hyperlink"/>
<Relationship Id="rId43" Target="http://www.csyw.qld.gov.au/resources/campaign/supporting-families/changing-tracks.pdf" TargetMode="External" Type="http://schemas.openxmlformats.org/officeDocument/2006/relationships/hyperlink"/>
<Relationship Id="rId44" Target="http://www.health.gov.au/internet/main/publishing.nsf/content/B92E980680" TargetMode="External" Type="http://schemas.openxmlformats.org/officeDocument/2006/relationships/hyperlink"/>
<Relationship Id="rId45" Target="http://www.pmc.gov.au/sites/default/files/publications/" TargetMode="External" Type="http://schemas.openxmlformats.org/officeDocument/2006/relationships/hyperlink"/>
<Relationship Id="rId46" Target="http://www.legislation.qld.gov.au/view/whole/html/asmade/act-2019-005" TargetMode="External" Type="http://schemas.openxmlformats.org/officeDocument/2006/relationships/hyperlink"/>
<Relationship Id="rId47" Target="http://www.ohchr.org/en/professionalinterest/pages/crc.aspx" TargetMode="External" Type="http://schemas.openxmlformats.org/officeDocument/2006/relationships/hyperlink"/>
<Relationship Id="rId48" Target="http://www.pmc.gov.au/sites/default/files/reports/closing-the-gap-2018/executive-summary.html" TargetMode="External" Type="http://schemas.openxmlformats.org/officeDocument/2006/relationships/hyperlink"/>
<Relationship Id="rId49" Target="http://www.aracy.org.au/projects/the-nest" TargetMode="External" Type="http://schemas.openxmlformats.org/officeDocument/2006/relationships/hyperlink"/>
<Relationship Id="rId5" Target="media/image1.png" Type="http://schemas.openxmlformats.org/officeDocument/2006/relationships/image"/>
<Relationship Id="rId50" Target="http://www.oecdbetterlifeindex.org/" TargetMode="External" Type="http://schemas.openxmlformats.org/officeDocument/2006/relationships/hyperlink"/>
<Relationship Id="rId51" Target="header8.xml" Type="http://schemas.openxmlformats.org/officeDocument/2006/relationships/header"/>
<Relationship Id="rId52" Target="http://www.aracy.org.au/projects/" TargetMode="External" Type="http://schemas.openxmlformats.org/officeDocument/2006/relationships/hyperlink"/>
<Relationship Id="rId53" Target="header9.xml" Type="http://schemas.openxmlformats.org/officeDocument/2006/relationships/header"/>
<Relationship Id="rId54" Target="media/image30.png" Type="http://schemas.openxmlformats.org/officeDocument/2006/relationships/image"/>
<Relationship Id="rId55" Target="media/image31.png" Type="http://schemas.openxmlformats.org/officeDocument/2006/relationships/image"/>
<Relationship Id="rId56" Target="media/image32.png" Type="http://schemas.openxmlformats.org/officeDocument/2006/relationships/image"/>
<Relationship Id="rId57" Target="media/image33.png" Type="http://schemas.openxmlformats.org/officeDocument/2006/relationships/image"/>
<Relationship Id="rId58" Target="numbering.xml" Type="http://schemas.openxmlformats.org/officeDocument/2006/relationships/numbering"/>
<Relationship Id="rId6" Target="media/image2.png" Type="http://schemas.openxmlformats.org/officeDocument/2006/relationships/image"/>
<Relationship Id="rId7" Target="media/image3.png" Type="http://schemas.openxmlformats.org/officeDocument/2006/relationships/image"/>
<Relationship Id="rId8" Target="media/image4.jpeg" Type="http://schemas.openxmlformats.org/officeDocument/2006/relationships/image"/>
<Relationship Id="rId9" Target="media/image5.png" Type="http://schemas.openxmlformats.org/officeDocument/2006/relationships/image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2020-06-18T12:55:21Z</dcterms:created>
  <dc:creator>Queensland Government</dc:creator>
  <dcterms:modified xsi:type="dcterms:W3CDTF">2020-06-18T12:55:21Z</dcterms:modified>
  <dc:subject>Wellbeing Outcomes Framework</dc:subject>
  <dc:title>Wellbeing Outcomes Framework for Aboriginal and Torres Strait Islander children and young people in Queensland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2020-06-16T00:00:00Z</vt:filetime>
  </property>
  <property fmtid="{D5CDD505-2E9C-101B-9397-08002B2CF9AE}" pid="3" name="LastSaved">
    <vt:filetime>2020-06-18T00:00:00Z</vt:filetime>
  </property>
</Properties>
</file>